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10"/>
          <w:szCs w:val="10"/>
        </w:rPr>
        <w:alias w:val="Confidential Recommendation"/>
        <w:tag w:val="Heading"/>
        <w:id w:val="957183988"/>
        <w:lock w:val="sdtContentLocked"/>
        <w:placeholder>
          <w:docPart w:val="DD157CC8022845108FB513B4015D665D"/>
        </w:placeholder>
        <w:showingPlcHdr/>
        <w:text w:multiLine="1"/>
      </w:sdtPr>
      <w:sdtEndPr/>
      <w:sdtContent>
        <w:p w14:paraId="37A02CC9" w14:textId="77777777" w:rsidR="005948AB" w:rsidRDefault="002F7082" w:rsidP="001B2071">
          <w:pPr>
            <w:pStyle w:val="Heading1"/>
            <w:jc w:val="center"/>
            <w:rPr>
              <w:sz w:val="10"/>
              <w:szCs w:val="10"/>
            </w:rPr>
            <w:sectPr w:rsidR="005948AB" w:rsidSect="00D50B74">
              <w:headerReference w:type="default" r:id="rId9"/>
              <w:pgSz w:w="12240" w:h="15840" w:code="1"/>
              <w:pgMar w:top="720" w:right="1080" w:bottom="1440" w:left="1080" w:header="432" w:footer="720" w:gutter="0"/>
              <w:cols w:space="720"/>
              <w:titlePg/>
              <w:docGrid w:linePitch="360"/>
            </w:sectPr>
          </w:pPr>
          <w:r w:rsidRPr="002F7082">
            <w:rPr>
              <w:noProof/>
              <w:sz w:val="10"/>
              <w:szCs w:val="10"/>
              <w:lang w:eastAsia="en-CA"/>
            </w:rPr>
            <w:drawing>
              <wp:anchor distT="0" distB="0" distL="114300" distR="114300" simplePos="0" relativeHeight="251659264" behindDoc="0" locked="0" layoutInCell="1" allowOverlap="1" wp14:anchorId="40B87ACE" wp14:editId="004BFFBD">
                <wp:simplePos x="1457325" y="1219200"/>
                <wp:positionH relativeFrom="margin">
                  <wp:align>left</wp:align>
                </wp:positionH>
                <wp:positionV relativeFrom="margin">
                  <wp:align>top</wp:align>
                </wp:positionV>
                <wp:extent cx="1381125" cy="676275"/>
                <wp:effectExtent l="1905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cor-logo-cmyk300-T"/>
                        <pic:cNvPicPr>
                          <a:picLocks noChangeAspect="1" noChangeArrowheads="1"/>
                        </pic:cNvPicPr>
                      </pic:nvPicPr>
                      <pic:blipFill>
                        <a:blip r:embed="rId10" cstate="print"/>
                        <a:srcRect/>
                        <a:stretch>
                          <a:fillRect/>
                        </a:stretch>
                      </pic:blipFill>
                      <pic:spPr bwMode="auto">
                        <a:xfrm>
                          <a:off x="0" y="0"/>
                          <a:ext cx="1381125" cy="676275"/>
                        </a:xfrm>
                        <a:prstGeom prst="rect">
                          <a:avLst/>
                        </a:prstGeom>
                        <a:noFill/>
                        <a:ln w="9525">
                          <a:noFill/>
                          <a:miter lim="800000"/>
                          <a:headEnd/>
                          <a:tailEnd/>
                        </a:ln>
                      </pic:spPr>
                    </pic:pic>
                  </a:graphicData>
                </a:graphic>
              </wp:anchor>
            </w:drawing>
          </w:r>
          <w:r w:rsidR="00EA4B63">
            <w:rPr>
              <w:rFonts w:ascii="Arial" w:hAnsi="Arial" w:cs="Arial"/>
              <w:b w:val="0"/>
              <w:bCs w:val="0"/>
              <w:noProof/>
              <w:color w:val="auto"/>
              <w:sz w:val="24"/>
              <w:szCs w:val="24"/>
              <w:lang w:eastAsia="en-CA"/>
            </w:rPr>
            <w:t xml:space="preserve">  </w:t>
          </w:r>
          <w:r w:rsidR="00C04397" w:rsidRPr="00A9531E">
            <w:rPr>
              <w:rFonts w:ascii="Arial" w:hAnsi="Arial" w:cs="Arial"/>
              <w:color w:val="auto"/>
              <w:spacing w:val="40"/>
              <w:sz w:val="24"/>
              <w:szCs w:val="24"/>
            </w:rPr>
            <w:t>COUNTY OF SIMCOE</w:t>
          </w:r>
          <w:r w:rsidRPr="002F7082">
            <w:rPr>
              <w:rFonts w:ascii="Arial Black" w:hAnsi="Arial Black"/>
              <w:noProof/>
              <w:color w:val="auto"/>
              <w:sz w:val="36"/>
              <w:szCs w:val="36"/>
              <w:lang w:eastAsia="en-CA"/>
            </w:rPr>
            <w:drawing>
              <wp:anchor distT="0" distB="0" distL="114300" distR="114300" simplePos="0" relativeHeight="251658240" behindDoc="0" locked="0" layoutInCell="1" allowOverlap="1" wp14:anchorId="7E9EB366" wp14:editId="295543AC">
                <wp:simplePos x="5962650" y="1219200"/>
                <wp:positionH relativeFrom="margin">
                  <wp:align>right</wp:align>
                </wp:positionH>
                <wp:positionV relativeFrom="margin">
                  <wp:align>top</wp:align>
                </wp:positionV>
                <wp:extent cx="466725" cy="676275"/>
                <wp:effectExtent l="1905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oa-c"/>
                        <pic:cNvPicPr>
                          <a:picLocks noChangeAspect="1" noChangeArrowheads="1"/>
                        </pic:cNvPicPr>
                      </pic:nvPicPr>
                      <pic:blipFill>
                        <a:blip r:embed="rId11" cstate="print"/>
                        <a:srcRect/>
                        <a:stretch>
                          <a:fillRect/>
                        </a:stretch>
                      </pic:blipFill>
                      <pic:spPr bwMode="auto">
                        <a:xfrm>
                          <a:off x="0" y="0"/>
                          <a:ext cx="466725" cy="676275"/>
                        </a:xfrm>
                        <a:prstGeom prst="rect">
                          <a:avLst/>
                        </a:prstGeom>
                        <a:noFill/>
                        <a:ln w="9525">
                          <a:noFill/>
                          <a:miter lim="800000"/>
                          <a:headEnd/>
                          <a:tailEnd/>
                        </a:ln>
                      </pic:spPr>
                    </pic:pic>
                  </a:graphicData>
                </a:graphic>
              </wp:anchor>
            </w:drawing>
          </w:r>
        </w:p>
      </w:sdtContent>
    </w:sdt>
    <w:p w14:paraId="16E2E38E" w14:textId="77777777" w:rsidR="00687333" w:rsidRDefault="006035ED" w:rsidP="00687333">
      <w:pPr>
        <w:pStyle w:val="Title"/>
        <w:pBdr>
          <w:bottom w:val="none" w:sz="0" w:space="0" w:color="auto"/>
        </w:pBdr>
        <w:rPr>
          <w:rFonts w:ascii="Arial" w:hAnsi="Arial" w:cs="Arial"/>
          <w:b/>
          <w:bCs/>
          <w:noProof/>
          <w:color w:val="auto"/>
          <w:spacing w:val="0"/>
          <w:kern w:val="0"/>
          <w:sz w:val="24"/>
          <w:szCs w:val="24"/>
          <w:lang w:eastAsia="en-CA"/>
        </w:rPr>
      </w:pPr>
      <w:r>
        <w:rPr>
          <w:rFonts w:ascii="Arial" w:hAnsi="Arial" w:cs="Arial"/>
          <w:b/>
          <w:bCs/>
          <w:noProof/>
          <w:color w:val="auto"/>
          <w:spacing w:val="0"/>
          <w:kern w:val="0"/>
          <w:sz w:val="24"/>
          <w:szCs w:val="24"/>
          <w:lang w:eastAsia="en-CA"/>
        </w:rPr>
        <w:lastRenderedPageBreak/>
        <mc:AlternateContent>
          <mc:Choice Requires="wps">
            <w:drawing>
              <wp:anchor distT="0" distB="0" distL="114300" distR="114300" simplePos="0" relativeHeight="251660288" behindDoc="0" locked="0" layoutInCell="1" allowOverlap="1" wp14:anchorId="4711E9D6" wp14:editId="1544941B">
                <wp:simplePos x="0" y="0"/>
                <wp:positionH relativeFrom="column">
                  <wp:posOffset>-142875</wp:posOffset>
                </wp:positionH>
                <wp:positionV relativeFrom="paragraph">
                  <wp:posOffset>198755</wp:posOffset>
                </wp:positionV>
                <wp:extent cx="6410325" cy="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9580BC" id="_x0000_t32" coordsize="21600,21600" o:spt="32" o:oned="t" path="m,l21600,21600e" filled="f">
                <v:path arrowok="t" fillok="f" o:connecttype="none"/>
                <o:lock v:ext="edit" shapetype="t"/>
              </v:shapetype>
              <v:shape id="AutoShape 2" o:spid="_x0000_s1026" type="#_x0000_t32" style="position:absolute;margin-left:-11.25pt;margin-top:15.65pt;width:504.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faHAIAADsEAAAOAAAAZHJzL2Uyb0RvYy54bWysU8GO2jAQvVfqP1i+s0nYQ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"/>
            </w:pict>
          </mc:Fallback>
        </mc:AlternateContent>
      </w:r>
      <w:r w:rsidR="00C04397">
        <w:rPr>
          <w:rFonts w:ascii="Arial" w:hAnsi="Arial" w:cs="Arial"/>
          <w:b/>
          <w:bCs/>
          <w:noProof/>
          <w:color w:val="auto"/>
          <w:spacing w:val="0"/>
          <w:kern w:val="0"/>
          <w:sz w:val="24"/>
          <w:szCs w:val="24"/>
          <w:lang w:eastAsia="en-CA"/>
        </w:rPr>
        <w:t xml:space="preserve"> </w:t>
      </w:r>
    </w:p>
    <w:p w14:paraId="19406B78" w14:textId="77777777" w:rsidR="00C87E1D" w:rsidRPr="00C87E1D" w:rsidRDefault="00C87E1D" w:rsidP="00C87E1D">
      <w:pPr>
        <w:rPr>
          <w:sz w:val="2"/>
          <w:lang w:eastAsia="en-CA"/>
        </w:rPr>
      </w:pPr>
    </w:p>
    <w:tbl>
      <w:tblPr>
        <w:tblStyle w:val="TableGrid"/>
        <w:tblW w:w="1008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740"/>
      </w:tblGrid>
      <w:tr w:rsidR="00A9531E" w14:paraId="4E806412" w14:textId="77777777" w:rsidTr="000F1A46">
        <w:trPr>
          <w:trHeight w:hRule="exact" w:val="577"/>
        </w:trPr>
        <w:tc>
          <w:tcPr>
            <w:tcW w:w="2340" w:type="dxa"/>
          </w:tcPr>
          <w:p w14:paraId="5767ACDD" w14:textId="77777777" w:rsidR="00A9531E" w:rsidRPr="00E74F4C" w:rsidRDefault="00E74F4C" w:rsidP="00A9531E">
            <w:pPr>
              <w:pStyle w:val="Subtitle"/>
              <w:numPr>
                <w:ilvl w:val="0"/>
                <w:numId w:val="0"/>
              </w:numPr>
              <w:jc w:val="both"/>
              <w:rPr>
                <w:rStyle w:val="ReportHeading2"/>
                <w:b/>
                <w:sz w:val="22"/>
                <w:szCs w:val="22"/>
              </w:rPr>
            </w:pPr>
            <w:r>
              <w:rPr>
                <w:rStyle w:val="ReportHeading2"/>
                <w:b/>
                <w:sz w:val="22"/>
                <w:szCs w:val="22"/>
              </w:rPr>
              <w:t>To:</w:t>
            </w:r>
          </w:p>
        </w:tc>
        <w:tc>
          <w:tcPr>
            <w:tcW w:w="7740" w:type="dxa"/>
          </w:tcPr>
          <w:p w14:paraId="3F5F850F" w14:textId="77777777" w:rsidR="00A9531E" w:rsidRPr="00A9531E" w:rsidRDefault="00C71BB3" w:rsidP="00B411BA">
            <w:pPr>
              <w:pStyle w:val="Subtitle"/>
              <w:numPr>
                <w:ilvl w:val="0"/>
                <w:numId w:val="0"/>
              </w:numPr>
              <w:ind w:left="-108"/>
              <w:rPr>
                <w:rStyle w:val="ReportHeading2"/>
                <w:sz w:val="22"/>
                <w:szCs w:val="22"/>
              </w:rPr>
            </w:pPr>
            <w:r>
              <w:rPr>
                <w:rStyle w:val="Style2"/>
                <w:b/>
                <w:sz w:val="22"/>
                <w:szCs w:val="22"/>
              </w:rPr>
              <w:t>COMMITTEE OF THE WHOLE</w:t>
            </w:r>
            <w:r w:rsidR="00E74F4C">
              <w:rPr>
                <w:rStyle w:val="Style2"/>
                <w:b/>
                <w:sz w:val="22"/>
                <w:szCs w:val="22"/>
              </w:rPr>
              <w:t xml:space="preserve"> </w:t>
            </w:r>
          </w:p>
        </w:tc>
      </w:tr>
      <w:tr w:rsidR="00A9531E" w14:paraId="32F91E38" w14:textId="77777777" w:rsidTr="000F1A46">
        <w:trPr>
          <w:trHeight w:hRule="exact" w:val="577"/>
        </w:trPr>
        <w:tc>
          <w:tcPr>
            <w:tcW w:w="2340" w:type="dxa"/>
          </w:tcPr>
          <w:p w14:paraId="2E8BD54A" w14:textId="77777777" w:rsidR="00A9531E" w:rsidRPr="00E74F4C" w:rsidRDefault="00E74F4C" w:rsidP="00A9531E">
            <w:pPr>
              <w:pStyle w:val="Subtitle"/>
              <w:numPr>
                <w:ilvl w:val="0"/>
                <w:numId w:val="0"/>
              </w:numPr>
              <w:ind w:left="2520" w:hanging="2520"/>
              <w:rPr>
                <w:rStyle w:val="ReportHeading2"/>
                <w:b/>
                <w:sz w:val="22"/>
                <w:szCs w:val="22"/>
              </w:rPr>
            </w:pPr>
            <w:r>
              <w:rPr>
                <w:rStyle w:val="ReportHeading2"/>
                <w:b/>
                <w:sz w:val="22"/>
                <w:szCs w:val="22"/>
              </w:rPr>
              <w:t>Section:</w:t>
            </w:r>
          </w:p>
        </w:tc>
        <w:tc>
          <w:tcPr>
            <w:tcW w:w="7740" w:type="dxa"/>
          </w:tcPr>
          <w:p w14:paraId="45824E0D" w14:textId="10B6427E" w:rsidR="00A9531E" w:rsidRPr="00A9531E" w:rsidRDefault="000A5784" w:rsidP="000A5784">
            <w:pPr>
              <w:pStyle w:val="Subtitle"/>
              <w:numPr>
                <w:ilvl w:val="0"/>
                <w:numId w:val="0"/>
              </w:numPr>
              <w:ind w:left="-108"/>
              <w:rPr>
                <w:rStyle w:val="ReportHeading2"/>
                <w:sz w:val="22"/>
                <w:szCs w:val="22"/>
              </w:rPr>
            </w:pPr>
            <w:r>
              <w:rPr>
                <w:rStyle w:val="ReportHeading2"/>
                <w:sz w:val="22"/>
                <w:szCs w:val="22"/>
              </w:rPr>
              <w:t xml:space="preserve">Corporate Services – </w:t>
            </w:r>
            <w:r w:rsidR="00CA452C">
              <w:rPr>
                <w:rStyle w:val="ReportHeading2"/>
                <w:sz w:val="22"/>
                <w:szCs w:val="22"/>
              </w:rPr>
              <w:t>Solid Waste Management</w:t>
            </w:r>
          </w:p>
        </w:tc>
      </w:tr>
      <w:tr w:rsidR="00A9531E" w14:paraId="75713CA6" w14:textId="77777777" w:rsidTr="000F1A46">
        <w:trPr>
          <w:trHeight w:hRule="exact" w:val="577"/>
        </w:trPr>
        <w:tc>
          <w:tcPr>
            <w:tcW w:w="2340" w:type="dxa"/>
          </w:tcPr>
          <w:p w14:paraId="1A09077D" w14:textId="77777777" w:rsidR="00A9531E" w:rsidRPr="00E74F4C" w:rsidRDefault="00E74F4C" w:rsidP="00364A63">
            <w:pPr>
              <w:pStyle w:val="Subtitle"/>
              <w:numPr>
                <w:ilvl w:val="0"/>
                <w:numId w:val="0"/>
              </w:numPr>
              <w:ind w:right="-108"/>
              <w:rPr>
                <w:rStyle w:val="ReportHeading2"/>
                <w:b/>
                <w:sz w:val="22"/>
                <w:szCs w:val="22"/>
              </w:rPr>
            </w:pPr>
            <w:r>
              <w:rPr>
                <w:rStyle w:val="ReportHeading2"/>
                <w:b/>
                <w:sz w:val="22"/>
                <w:szCs w:val="22"/>
              </w:rPr>
              <w:t>Item Number:</w:t>
            </w:r>
          </w:p>
        </w:tc>
        <w:tc>
          <w:tcPr>
            <w:tcW w:w="7740" w:type="dxa"/>
          </w:tcPr>
          <w:p w14:paraId="67710247" w14:textId="77777777" w:rsidR="00A9531E" w:rsidRPr="00A9531E" w:rsidRDefault="00CA452C" w:rsidP="00D15334">
            <w:pPr>
              <w:pStyle w:val="Subtitle"/>
              <w:numPr>
                <w:ilvl w:val="0"/>
                <w:numId w:val="0"/>
              </w:numPr>
              <w:ind w:left="-108"/>
              <w:rPr>
                <w:rStyle w:val="ReportHeading2"/>
                <w:sz w:val="22"/>
                <w:szCs w:val="22"/>
              </w:rPr>
            </w:pPr>
            <w:r>
              <w:rPr>
                <w:rStyle w:val="ReportHeading2"/>
                <w:sz w:val="22"/>
                <w:szCs w:val="22"/>
              </w:rPr>
              <w:t>CCW 1</w:t>
            </w:r>
            <w:r w:rsidR="00DD1639">
              <w:rPr>
                <w:rStyle w:val="ReportHeading2"/>
                <w:sz w:val="22"/>
                <w:szCs w:val="22"/>
              </w:rPr>
              <w:t>5</w:t>
            </w:r>
            <w:r w:rsidR="00C71BB3" w:rsidRPr="00711A5B">
              <w:rPr>
                <w:rStyle w:val="ReportHeading2"/>
                <w:sz w:val="22"/>
                <w:szCs w:val="22"/>
              </w:rPr>
              <w:t>-</w:t>
            </w:r>
            <w:r w:rsidR="003F789D">
              <w:rPr>
                <w:rStyle w:val="ReportHeading2"/>
                <w:sz w:val="22"/>
                <w:szCs w:val="22"/>
              </w:rPr>
              <w:t>240</w:t>
            </w:r>
          </w:p>
        </w:tc>
      </w:tr>
      <w:tr w:rsidR="00A9531E" w14:paraId="645BBF38" w14:textId="77777777" w:rsidTr="000F1A46">
        <w:trPr>
          <w:trHeight w:hRule="exact" w:val="577"/>
        </w:trPr>
        <w:tc>
          <w:tcPr>
            <w:tcW w:w="2340" w:type="dxa"/>
          </w:tcPr>
          <w:p w14:paraId="1430AADD" w14:textId="77777777" w:rsidR="00A9531E" w:rsidRPr="00E74F4C" w:rsidRDefault="00E74F4C" w:rsidP="00F23376">
            <w:pPr>
              <w:pStyle w:val="Subtitle"/>
              <w:numPr>
                <w:ilvl w:val="0"/>
                <w:numId w:val="0"/>
              </w:numPr>
              <w:rPr>
                <w:rStyle w:val="ReportHeading2"/>
                <w:b/>
                <w:sz w:val="22"/>
                <w:szCs w:val="22"/>
              </w:rPr>
            </w:pPr>
            <w:r>
              <w:rPr>
                <w:rStyle w:val="ReportHeading2"/>
                <w:b/>
                <w:sz w:val="22"/>
                <w:szCs w:val="22"/>
              </w:rPr>
              <w:t>Meeting Date:</w:t>
            </w:r>
          </w:p>
        </w:tc>
        <w:tc>
          <w:tcPr>
            <w:tcW w:w="7740" w:type="dxa"/>
          </w:tcPr>
          <w:p w14:paraId="2A178BD2" w14:textId="77777777" w:rsidR="00A9531E" w:rsidRPr="00E74F4C" w:rsidRDefault="00667179" w:rsidP="007A6871">
            <w:pPr>
              <w:pStyle w:val="Subtitle"/>
              <w:numPr>
                <w:ilvl w:val="0"/>
                <w:numId w:val="0"/>
              </w:numPr>
              <w:ind w:left="-108"/>
              <w:rPr>
                <w:rStyle w:val="ReportHeading2"/>
                <w:sz w:val="22"/>
                <w:szCs w:val="22"/>
              </w:rPr>
            </w:pPr>
            <w:r>
              <w:rPr>
                <w:rStyle w:val="ReportHeading2"/>
                <w:sz w:val="22"/>
                <w:szCs w:val="22"/>
              </w:rPr>
              <w:t>August 11, 2015</w:t>
            </w:r>
          </w:p>
        </w:tc>
      </w:tr>
      <w:tr w:rsidR="00A9531E" w14:paraId="5D4E38C8" w14:textId="77777777" w:rsidTr="006C1691">
        <w:trPr>
          <w:trHeight w:hRule="exact" w:val="585"/>
        </w:trPr>
        <w:tc>
          <w:tcPr>
            <w:tcW w:w="2340" w:type="dxa"/>
          </w:tcPr>
          <w:p w14:paraId="2EC3AF92" w14:textId="77777777" w:rsidR="00A9531E" w:rsidRPr="00E74F4C" w:rsidRDefault="00E74F4C" w:rsidP="005E2206">
            <w:pPr>
              <w:pStyle w:val="Subtitle"/>
              <w:numPr>
                <w:ilvl w:val="0"/>
                <w:numId w:val="0"/>
              </w:numPr>
              <w:ind w:right="-108"/>
              <w:rPr>
                <w:rStyle w:val="ReportHeading2"/>
                <w:b/>
                <w:sz w:val="22"/>
                <w:szCs w:val="22"/>
              </w:rPr>
            </w:pPr>
            <w:r>
              <w:rPr>
                <w:rStyle w:val="ReportHeading2"/>
                <w:b/>
                <w:sz w:val="22"/>
                <w:szCs w:val="22"/>
              </w:rPr>
              <w:t>Subject:</w:t>
            </w:r>
          </w:p>
        </w:tc>
        <w:tc>
          <w:tcPr>
            <w:tcW w:w="7740" w:type="dxa"/>
          </w:tcPr>
          <w:p w14:paraId="243340EB" w14:textId="77777777" w:rsidR="00D344FD" w:rsidRPr="008A71D8" w:rsidRDefault="00667179" w:rsidP="00366480">
            <w:pPr>
              <w:pStyle w:val="Subtitle"/>
              <w:numPr>
                <w:ilvl w:val="0"/>
                <w:numId w:val="0"/>
              </w:numPr>
              <w:ind w:left="-108"/>
              <w:rPr>
                <w:b w:val="0"/>
                <w:spacing w:val="0"/>
                <w:sz w:val="22"/>
                <w:szCs w:val="22"/>
                <w:lang w:val="en-GB" w:eastAsia="en-CA"/>
              </w:rPr>
            </w:pPr>
            <w:r>
              <w:rPr>
                <w:b w:val="0"/>
                <w:spacing w:val="0"/>
                <w:sz w:val="22"/>
                <w:szCs w:val="22"/>
                <w:lang w:val="en-GB" w:eastAsia="en-CA"/>
              </w:rPr>
              <w:t>Organics Processing Facility and Materials Management Facility –</w:t>
            </w:r>
            <w:r w:rsidR="00741CCD">
              <w:rPr>
                <w:b w:val="0"/>
                <w:spacing w:val="0"/>
                <w:sz w:val="22"/>
                <w:szCs w:val="22"/>
                <w:lang w:val="en-GB" w:eastAsia="en-CA"/>
              </w:rPr>
              <w:t xml:space="preserve"> Short List </w:t>
            </w:r>
            <w:r>
              <w:rPr>
                <w:b w:val="0"/>
                <w:spacing w:val="0"/>
                <w:sz w:val="22"/>
                <w:szCs w:val="22"/>
                <w:lang w:val="en-GB" w:eastAsia="en-CA"/>
              </w:rPr>
              <w:t>of Sites</w:t>
            </w:r>
          </w:p>
        </w:tc>
      </w:tr>
    </w:tbl>
    <w:p w14:paraId="1CE54074" w14:textId="77777777" w:rsidR="006043DD" w:rsidRPr="005115C4" w:rsidRDefault="006043DD" w:rsidP="005115C4">
      <w:pPr>
        <w:pStyle w:val="Subtitle"/>
        <w:numPr>
          <w:ilvl w:val="0"/>
          <w:numId w:val="0"/>
        </w:numPr>
        <w:pBdr>
          <w:bottom w:val="single" w:sz="4" w:space="0" w:color="auto"/>
        </w:pBdr>
        <w:spacing w:before="120"/>
        <w:ind w:left="-270"/>
        <w:contextualSpacing/>
        <w:rPr>
          <w:bCs/>
          <w:spacing w:val="0"/>
          <w:sz w:val="2"/>
          <w:szCs w:val="22"/>
        </w:rPr>
      </w:pPr>
    </w:p>
    <w:p w14:paraId="21E655EB" w14:textId="77777777" w:rsidR="00303EDD" w:rsidRPr="00303EDD" w:rsidRDefault="00303EDD" w:rsidP="00303EDD">
      <w:pPr>
        <w:rPr>
          <w:sz w:val="8"/>
        </w:rPr>
      </w:pPr>
    </w:p>
    <w:p w14:paraId="1C7ADF8E" w14:textId="77777777" w:rsidR="006035ED" w:rsidRDefault="006035ED" w:rsidP="00AB0953">
      <w:pPr>
        <w:tabs>
          <w:tab w:val="left" w:pos="7275"/>
        </w:tabs>
        <w:spacing w:after="0" w:line="240" w:lineRule="auto"/>
        <w:ind w:left="-270"/>
        <w:rPr>
          <w:rFonts w:ascii="Arial" w:hAnsi="Arial" w:cs="Arial"/>
          <w:b/>
          <w:sz w:val="24"/>
          <w:szCs w:val="24"/>
        </w:rPr>
      </w:pPr>
      <w:r w:rsidRPr="00971C3C">
        <w:rPr>
          <w:rFonts w:ascii="Arial" w:hAnsi="Arial" w:cs="Arial"/>
          <w:b/>
          <w:sz w:val="24"/>
          <w:szCs w:val="24"/>
        </w:rPr>
        <w:t>Recommendation</w:t>
      </w:r>
      <w:r>
        <w:rPr>
          <w:rFonts w:ascii="Arial" w:hAnsi="Arial" w:cs="Arial"/>
          <w:b/>
          <w:sz w:val="24"/>
          <w:szCs w:val="24"/>
        </w:rPr>
        <w:t>:</w:t>
      </w:r>
      <w:r w:rsidR="00AB0953">
        <w:rPr>
          <w:rFonts w:ascii="Arial" w:hAnsi="Arial" w:cs="Arial"/>
          <w:b/>
          <w:sz w:val="24"/>
          <w:szCs w:val="24"/>
        </w:rPr>
        <w:tab/>
      </w:r>
    </w:p>
    <w:p w14:paraId="30DF137E" w14:textId="77777777" w:rsidR="000160DD" w:rsidRDefault="000160DD" w:rsidP="00B55D3A">
      <w:pPr>
        <w:tabs>
          <w:tab w:val="left" w:pos="720"/>
        </w:tabs>
        <w:spacing w:after="0" w:line="240" w:lineRule="auto"/>
        <w:ind w:left="-270"/>
        <w:rPr>
          <w:rFonts w:ascii="Arial" w:hAnsi="Arial" w:cs="Arial"/>
        </w:rPr>
      </w:pPr>
    </w:p>
    <w:p w14:paraId="78FB987E" w14:textId="77777777" w:rsidR="009F0E17" w:rsidRDefault="00667179" w:rsidP="00B55D3A">
      <w:pPr>
        <w:spacing w:after="0" w:line="240" w:lineRule="auto"/>
        <w:ind w:left="-270"/>
        <w:rPr>
          <w:rFonts w:ascii="Arial" w:hAnsi="Arial" w:cs="Arial"/>
        </w:rPr>
      </w:pPr>
      <w:r>
        <w:rPr>
          <w:rFonts w:ascii="Arial" w:hAnsi="Arial" w:cs="Arial"/>
        </w:rPr>
        <w:t xml:space="preserve">THAT the siting process for the Organics Processing Facility and Materials Management Facility proceed with </w:t>
      </w:r>
      <w:r w:rsidR="00913389">
        <w:rPr>
          <w:rFonts w:ascii="Arial" w:hAnsi="Arial" w:cs="Arial"/>
        </w:rPr>
        <w:t xml:space="preserve">additional consideration </w:t>
      </w:r>
      <w:r w:rsidR="00226D1D">
        <w:rPr>
          <w:rFonts w:ascii="Arial" w:hAnsi="Arial" w:cs="Arial"/>
        </w:rPr>
        <w:t>to co-locate b</w:t>
      </w:r>
      <w:r w:rsidR="00CE7223">
        <w:rPr>
          <w:rFonts w:ascii="Arial" w:hAnsi="Arial" w:cs="Arial"/>
        </w:rPr>
        <w:t>o</w:t>
      </w:r>
      <w:r w:rsidR="00913389">
        <w:rPr>
          <w:rFonts w:ascii="Arial" w:hAnsi="Arial" w:cs="Arial"/>
        </w:rPr>
        <w:t>th facilities on a single site</w:t>
      </w:r>
      <w:r w:rsidR="00CE7223">
        <w:rPr>
          <w:rFonts w:ascii="Arial" w:hAnsi="Arial" w:cs="Arial"/>
        </w:rPr>
        <w:t xml:space="preserve">, </w:t>
      </w:r>
      <w:r w:rsidR="00BD2F58">
        <w:rPr>
          <w:rFonts w:ascii="Arial" w:hAnsi="Arial" w:cs="Arial"/>
        </w:rPr>
        <w:t>as outlined in Item </w:t>
      </w:r>
      <w:r>
        <w:rPr>
          <w:rFonts w:ascii="Arial" w:hAnsi="Arial" w:cs="Arial"/>
        </w:rPr>
        <w:t>CCW 15-240;</w:t>
      </w:r>
    </w:p>
    <w:p w14:paraId="6716242A" w14:textId="77777777" w:rsidR="002E5992" w:rsidRDefault="002E5992" w:rsidP="00B55D3A">
      <w:pPr>
        <w:spacing w:after="0" w:line="240" w:lineRule="auto"/>
        <w:ind w:left="-270"/>
        <w:rPr>
          <w:rFonts w:ascii="Arial" w:hAnsi="Arial" w:cs="Arial"/>
        </w:rPr>
      </w:pPr>
    </w:p>
    <w:p w14:paraId="62D1D442" w14:textId="1F69D0BD" w:rsidR="00667179" w:rsidRDefault="000A7593" w:rsidP="00AA4808">
      <w:pPr>
        <w:spacing w:after="0" w:line="240" w:lineRule="auto"/>
        <w:ind w:left="-270"/>
        <w:rPr>
          <w:rFonts w:ascii="Arial" w:hAnsi="Arial" w:cs="Arial"/>
        </w:rPr>
      </w:pPr>
      <w:r>
        <w:rPr>
          <w:rFonts w:ascii="Arial" w:hAnsi="Arial" w:cs="Arial"/>
        </w:rPr>
        <w:t>AND THAT the Procure</w:t>
      </w:r>
      <w:r w:rsidR="00C672C9">
        <w:rPr>
          <w:rFonts w:ascii="Arial" w:hAnsi="Arial" w:cs="Arial"/>
        </w:rPr>
        <w:t>ment, Fleet and Property Depart</w:t>
      </w:r>
      <w:r>
        <w:rPr>
          <w:rFonts w:ascii="Arial" w:hAnsi="Arial" w:cs="Arial"/>
        </w:rPr>
        <w:t>ment</w:t>
      </w:r>
      <w:r w:rsidR="00CE7223">
        <w:rPr>
          <w:rFonts w:ascii="Arial" w:hAnsi="Arial" w:cs="Arial"/>
        </w:rPr>
        <w:t xml:space="preserve"> be authorized to execute a Right of First Refusal Agreement on the one </w:t>
      </w:r>
      <w:r w:rsidR="00126054">
        <w:rPr>
          <w:rFonts w:ascii="Arial" w:hAnsi="Arial" w:cs="Arial"/>
        </w:rPr>
        <w:t xml:space="preserve">privately owned </w:t>
      </w:r>
      <w:r w:rsidR="00CE7223">
        <w:rPr>
          <w:rFonts w:ascii="Arial" w:hAnsi="Arial" w:cs="Arial"/>
        </w:rPr>
        <w:t xml:space="preserve">short-listed site </w:t>
      </w:r>
      <w:r w:rsidR="009A5990">
        <w:rPr>
          <w:rFonts w:ascii="Arial" w:hAnsi="Arial" w:cs="Arial"/>
        </w:rPr>
        <w:t>as detailed in Item CCW 15-240</w:t>
      </w:r>
      <w:r w:rsidR="00811CE0">
        <w:rPr>
          <w:rFonts w:ascii="Arial" w:hAnsi="Arial" w:cs="Arial"/>
        </w:rPr>
        <w:t>;</w:t>
      </w:r>
    </w:p>
    <w:p w14:paraId="3979B17C" w14:textId="77777777" w:rsidR="00AA4808" w:rsidRDefault="00AA4808" w:rsidP="00AA4808">
      <w:pPr>
        <w:spacing w:after="0" w:line="240" w:lineRule="auto"/>
        <w:ind w:left="-270"/>
        <w:rPr>
          <w:rFonts w:ascii="Arial" w:hAnsi="Arial" w:cs="Arial"/>
        </w:rPr>
      </w:pPr>
    </w:p>
    <w:p w14:paraId="26C8DC0B" w14:textId="77777777" w:rsidR="00667179" w:rsidRDefault="00667179" w:rsidP="00B55D3A">
      <w:pPr>
        <w:spacing w:after="0" w:line="240" w:lineRule="auto"/>
        <w:ind w:left="-270"/>
        <w:rPr>
          <w:rFonts w:ascii="Arial" w:hAnsi="Arial" w:cs="Arial"/>
        </w:rPr>
      </w:pPr>
      <w:r>
        <w:rPr>
          <w:rFonts w:ascii="Arial" w:hAnsi="Arial" w:cs="Arial"/>
        </w:rPr>
        <w:t>AND THAT consultation proceed as outlined within Item CCW 15-240</w:t>
      </w:r>
      <w:r w:rsidR="002E5992">
        <w:rPr>
          <w:rFonts w:ascii="Arial" w:hAnsi="Arial" w:cs="Arial"/>
        </w:rPr>
        <w:t xml:space="preserve"> </w:t>
      </w:r>
      <w:r w:rsidR="00F46225">
        <w:rPr>
          <w:rFonts w:ascii="Arial" w:hAnsi="Arial" w:cs="Arial"/>
        </w:rPr>
        <w:t>seeking</w:t>
      </w:r>
      <w:r w:rsidR="002E5992">
        <w:rPr>
          <w:rFonts w:ascii="Arial" w:hAnsi="Arial" w:cs="Arial"/>
        </w:rPr>
        <w:t xml:space="preserve"> public </w:t>
      </w:r>
      <w:r w:rsidR="008E664B">
        <w:rPr>
          <w:rFonts w:ascii="Arial" w:hAnsi="Arial" w:cs="Arial"/>
        </w:rPr>
        <w:t xml:space="preserve">and stakeholder </w:t>
      </w:r>
      <w:r w:rsidR="002E5992">
        <w:rPr>
          <w:rFonts w:ascii="Arial" w:hAnsi="Arial" w:cs="Arial"/>
        </w:rPr>
        <w:t xml:space="preserve">feedback on the </w:t>
      </w:r>
      <w:r w:rsidR="00ED0DD9">
        <w:rPr>
          <w:rFonts w:ascii="Arial" w:hAnsi="Arial" w:cs="Arial"/>
        </w:rPr>
        <w:t xml:space="preserve">short list of </w:t>
      </w:r>
      <w:r w:rsidR="00EA516A">
        <w:rPr>
          <w:rFonts w:ascii="Arial" w:hAnsi="Arial" w:cs="Arial"/>
        </w:rPr>
        <w:t>potential </w:t>
      </w:r>
      <w:r w:rsidR="00ED0DD9">
        <w:rPr>
          <w:rFonts w:ascii="Arial" w:hAnsi="Arial" w:cs="Arial"/>
        </w:rPr>
        <w:t>sites</w:t>
      </w:r>
      <w:r w:rsidR="00F46225">
        <w:rPr>
          <w:rFonts w:ascii="Arial" w:hAnsi="Arial" w:cs="Arial"/>
        </w:rPr>
        <w:t xml:space="preserve"> for both facilities and, in addition, the potential for a combined facility</w:t>
      </w:r>
      <w:r w:rsidR="002E5992">
        <w:rPr>
          <w:rFonts w:ascii="Arial" w:hAnsi="Arial" w:cs="Arial"/>
        </w:rPr>
        <w:t>.</w:t>
      </w:r>
    </w:p>
    <w:p w14:paraId="02AE5356" w14:textId="77777777" w:rsidR="006035ED" w:rsidRPr="00E3342F" w:rsidRDefault="006035ED" w:rsidP="00B55D3A">
      <w:pPr>
        <w:spacing w:after="0" w:line="240" w:lineRule="auto"/>
        <w:ind w:left="-274"/>
        <w:rPr>
          <w:rFonts w:ascii="Arial" w:hAnsi="Arial" w:cs="Arial"/>
          <w:b/>
        </w:rPr>
      </w:pPr>
    </w:p>
    <w:p w14:paraId="74BFCCB3" w14:textId="77777777" w:rsidR="006035ED" w:rsidRPr="00AA53FD" w:rsidRDefault="006035ED" w:rsidP="006035ED">
      <w:pPr>
        <w:spacing w:after="0" w:line="240" w:lineRule="auto"/>
        <w:ind w:left="-270"/>
        <w:rPr>
          <w:rFonts w:ascii="Arial" w:hAnsi="Arial" w:cs="Arial"/>
          <w:b/>
          <w:sz w:val="24"/>
          <w:szCs w:val="24"/>
        </w:rPr>
      </w:pPr>
      <w:r w:rsidRPr="00AA53FD">
        <w:rPr>
          <w:rFonts w:ascii="Arial" w:hAnsi="Arial" w:cs="Arial"/>
          <w:b/>
          <w:sz w:val="24"/>
          <w:szCs w:val="24"/>
        </w:rPr>
        <w:t>Executive Summary:</w:t>
      </w:r>
    </w:p>
    <w:p w14:paraId="7D1CF3A6" w14:textId="77777777" w:rsidR="006035ED" w:rsidRDefault="006035ED" w:rsidP="0049477D">
      <w:pPr>
        <w:spacing w:after="0" w:line="240" w:lineRule="auto"/>
        <w:ind w:left="-274"/>
        <w:rPr>
          <w:rFonts w:ascii="Arial" w:hAnsi="Arial" w:cs="Arial"/>
        </w:rPr>
      </w:pPr>
    </w:p>
    <w:p w14:paraId="4E69A41E" w14:textId="061C05E9" w:rsidR="00264B9D" w:rsidRDefault="00264B9D" w:rsidP="0049477D">
      <w:pPr>
        <w:spacing w:after="0" w:line="240" w:lineRule="auto"/>
        <w:ind w:left="-274"/>
        <w:rPr>
          <w:rFonts w:ascii="Arial" w:hAnsi="Arial" w:cs="Arial"/>
        </w:rPr>
      </w:pPr>
      <w:r w:rsidRPr="00264B9D">
        <w:rPr>
          <w:rFonts w:ascii="Arial" w:hAnsi="Arial" w:cs="Arial"/>
        </w:rPr>
        <w:t xml:space="preserve">Our Solid Waste Management Strategy prioritizes the need to increase our diversion rate, reduce garbage, and securely manage our own </w:t>
      </w:r>
      <w:r w:rsidR="000D4D95">
        <w:rPr>
          <w:rFonts w:ascii="Arial" w:hAnsi="Arial" w:cs="Arial"/>
        </w:rPr>
        <w:t xml:space="preserve">transfer and </w:t>
      </w:r>
      <w:r w:rsidR="00A970D6">
        <w:rPr>
          <w:rFonts w:ascii="Arial" w:hAnsi="Arial" w:cs="Arial"/>
        </w:rPr>
        <w:t xml:space="preserve">processing capacity.  </w:t>
      </w:r>
      <w:r w:rsidRPr="00264B9D">
        <w:rPr>
          <w:rFonts w:ascii="Arial" w:hAnsi="Arial" w:cs="Arial"/>
        </w:rPr>
        <w:t>The County will benefit from ownership and operation of its ow</w:t>
      </w:r>
      <w:r w:rsidR="00A970D6">
        <w:rPr>
          <w:rFonts w:ascii="Arial" w:hAnsi="Arial" w:cs="Arial"/>
        </w:rPr>
        <w:t xml:space="preserve">n </w:t>
      </w:r>
      <w:r w:rsidR="00BF2D2B">
        <w:rPr>
          <w:rFonts w:ascii="Arial" w:hAnsi="Arial" w:cs="Arial"/>
        </w:rPr>
        <w:t xml:space="preserve">facilities within its borders.  </w:t>
      </w:r>
      <w:r w:rsidR="00A970D6">
        <w:rPr>
          <w:rFonts w:ascii="Arial" w:hAnsi="Arial" w:cs="Arial"/>
        </w:rPr>
        <w:t xml:space="preserve">Accordingly, </w:t>
      </w:r>
      <w:r w:rsidR="00BF2D2B">
        <w:rPr>
          <w:rFonts w:ascii="Arial" w:hAnsi="Arial" w:cs="Arial"/>
        </w:rPr>
        <w:t>development</w:t>
      </w:r>
      <w:r w:rsidR="00A970D6">
        <w:rPr>
          <w:rFonts w:ascii="Arial" w:hAnsi="Arial" w:cs="Arial"/>
        </w:rPr>
        <w:t xml:space="preserve"> continues on two </w:t>
      </w:r>
      <w:r w:rsidR="00BF2D2B">
        <w:rPr>
          <w:rFonts w:ascii="Arial" w:hAnsi="Arial" w:cs="Arial"/>
        </w:rPr>
        <w:t>key</w:t>
      </w:r>
      <w:r w:rsidR="00A970D6">
        <w:rPr>
          <w:rFonts w:ascii="Arial" w:hAnsi="Arial" w:cs="Arial"/>
        </w:rPr>
        <w:t xml:space="preserve"> infrastructure projects – the </w:t>
      </w:r>
      <w:r w:rsidR="00A970D6" w:rsidRPr="009E0F67">
        <w:rPr>
          <w:rFonts w:ascii="Arial" w:hAnsi="Arial" w:cs="Arial"/>
        </w:rPr>
        <w:t>Organics Processing Facility (OPF) an</w:t>
      </w:r>
      <w:r w:rsidR="00BF2D2B">
        <w:rPr>
          <w:rFonts w:ascii="Arial" w:hAnsi="Arial" w:cs="Arial"/>
        </w:rPr>
        <w:t>d Materials Management Facility </w:t>
      </w:r>
      <w:r w:rsidR="00A970D6" w:rsidRPr="009E0F67">
        <w:rPr>
          <w:rFonts w:ascii="Arial" w:hAnsi="Arial" w:cs="Arial"/>
        </w:rPr>
        <w:t>(MMF)</w:t>
      </w:r>
      <w:r w:rsidR="00A970D6">
        <w:rPr>
          <w:rFonts w:ascii="Arial" w:hAnsi="Arial" w:cs="Arial"/>
        </w:rPr>
        <w:t>.</w:t>
      </w:r>
    </w:p>
    <w:p w14:paraId="2352C4EB" w14:textId="77777777" w:rsidR="00A970D6" w:rsidRDefault="00A970D6" w:rsidP="0049477D">
      <w:pPr>
        <w:spacing w:after="0" w:line="240" w:lineRule="auto"/>
        <w:ind w:left="-274"/>
        <w:rPr>
          <w:rFonts w:ascii="Arial" w:hAnsi="Arial" w:cs="Arial"/>
        </w:rPr>
      </w:pPr>
    </w:p>
    <w:p w14:paraId="5ABC2B8D" w14:textId="04B777BB" w:rsidR="00D50363" w:rsidRDefault="00A73FF9" w:rsidP="0049477D">
      <w:pPr>
        <w:spacing w:after="0" w:line="240" w:lineRule="auto"/>
        <w:ind w:left="-270"/>
        <w:rPr>
          <w:rFonts w:ascii="Arial" w:hAnsi="Arial" w:cs="Arial"/>
        </w:rPr>
      </w:pPr>
      <w:r>
        <w:rPr>
          <w:rFonts w:ascii="Arial" w:hAnsi="Arial" w:cs="Arial"/>
        </w:rPr>
        <w:t>S</w:t>
      </w:r>
      <w:r w:rsidR="00D80F79" w:rsidRPr="009E0F67">
        <w:rPr>
          <w:rFonts w:ascii="Arial" w:hAnsi="Arial" w:cs="Arial"/>
        </w:rPr>
        <w:t>iting</w:t>
      </w:r>
      <w:r w:rsidR="00DB01C6" w:rsidRPr="009E0F67">
        <w:rPr>
          <w:rFonts w:ascii="Arial" w:hAnsi="Arial" w:cs="Arial"/>
        </w:rPr>
        <w:t xml:space="preserve"> </w:t>
      </w:r>
      <w:r>
        <w:rPr>
          <w:rFonts w:ascii="Arial" w:hAnsi="Arial" w:cs="Arial"/>
        </w:rPr>
        <w:t xml:space="preserve">work for </w:t>
      </w:r>
      <w:r w:rsidR="00A970D6">
        <w:rPr>
          <w:rFonts w:ascii="Arial" w:hAnsi="Arial" w:cs="Arial"/>
        </w:rPr>
        <w:t>these facilities</w:t>
      </w:r>
      <w:r w:rsidR="00AB1D88" w:rsidRPr="009E0F67">
        <w:rPr>
          <w:rFonts w:ascii="Arial" w:hAnsi="Arial" w:cs="Arial"/>
        </w:rPr>
        <w:t xml:space="preserve"> </w:t>
      </w:r>
      <w:r w:rsidR="00DB01C6" w:rsidRPr="009E0F67">
        <w:rPr>
          <w:rFonts w:ascii="Arial" w:hAnsi="Arial" w:cs="Arial"/>
        </w:rPr>
        <w:t>has been a comprehensive process</w:t>
      </w:r>
      <w:r w:rsidR="00AB1D88" w:rsidRPr="009E0F67">
        <w:rPr>
          <w:rFonts w:ascii="Arial" w:hAnsi="Arial" w:cs="Arial"/>
        </w:rPr>
        <w:t xml:space="preserve"> that began in 2013</w:t>
      </w:r>
      <w:r w:rsidR="00DB01C6" w:rsidRPr="009E0F67">
        <w:rPr>
          <w:rFonts w:ascii="Arial" w:hAnsi="Arial" w:cs="Arial"/>
        </w:rPr>
        <w:t xml:space="preserve"> – </w:t>
      </w:r>
      <w:r w:rsidR="00AB1D88" w:rsidRPr="009E0F67">
        <w:rPr>
          <w:rFonts w:ascii="Arial" w:hAnsi="Arial" w:cs="Arial"/>
        </w:rPr>
        <w:t xml:space="preserve">first </w:t>
      </w:r>
      <w:r w:rsidR="00DB01C6" w:rsidRPr="009E0F67">
        <w:rPr>
          <w:rFonts w:ascii="Arial" w:hAnsi="Arial" w:cs="Arial"/>
        </w:rPr>
        <w:t xml:space="preserve">determining the framework for how potential sites </w:t>
      </w:r>
      <w:r w:rsidR="00AB1D88" w:rsidRPr="009E0F67">
        <w:rPr>
          <w:rFonts w:ascii="Arial" w:hAnsi="Arial" w:cs="Arial"/>
        </w:rPr>
        <w:t xml:space="preserve">would </w:t>
      </w:r>
      <w:r w:rsidR="00DB01C6" w:rsidRPr="009E0F67">
        <w:rPr>
          <w:rFonts w:ascii="Arial" w:hAnsi="Arial" w:cs="Arial"/>
        </w:rPr>
        <w:t xml:space="preserve">be identified and evaluated, </w:t>
      </w:r>
      <w:r w:rsidR="004534DC" w:rsidRPr="009E0F67">
        <w:rPr>
          <w:rFonts w:ascii="Arial" w:hAnsi="Arial" w:cs="Arial"/>
        </w:rPr>
        <w:t xml:space="preserve">compiling a detailed list of candidate sites, and </w:t>
      </w:r>
      <w:r>
        <w:rPr>
          <w:rFonts w:ascii="Arial" w:hAnsi="Arial" w:cs="Arial"/>
        </w:rPr>
        <w:t xml:space="preserve">beginning a </w:t>
      </w:r>
      <w:r w:rsidR="004534DC" w:rsidRPr="009E0F67">
        <w:rPr>
          <w:rFonts w:ascii="Arial" w:hAnsi="Arial" w:cs="Arial"/>
        </w:rPr>
        <w:t>rigorous evaluation</w:t>
      </w:r>
      <w:r w:rsidR="00F771C8">
        <w:rPr>
          <w:rFonts w:ascii="Arial" w:hAnsi="Arial" w:cs="Arial"/>
        </w:rPr>
        <w:t xml:space="preserve">.  </w:t>
      </w:r>
      <w:r w:rsidR="0012074C">
        <w:rPr>
          <w:rFonts w:ascii="Arial" w:hAnsi="Arial" w:cs="Arial"/>
        </w:rPr>
        <w:t>This i</w:t>
      </w:r>
      <w:r w:rsidR="00D50363">
        <w:rPr>
          <w:rFonts w:ascii="Arial" w:hAnsi="Arial" w:cs="Arial"/>
        </w:rPr>
        <w:t>tem</w:t>
      </w:r>
      <w:r w:rsidR="00D50363" w:rsidRPr="00AA53FD">
        <w:rPr>
          <w:rFonts w:ascii="Arial" w:hAnsi="Arial" w:cs="Arial"/>
        </w:rPr>
        <w:t xml:space="preserve"> </w:t>
      </w:r>
      <w:r w:rsidR="00D50363">
        <w:rPr>
          <w:rFonts w:ascii="Arial" w:hAnsi="Arial" w:cs="Arial"/>
        </w:rPr>
        <w:t>presents the short-listed sites for both the OPF and MMF and further outlines a modified project plan and recommended next steps, including seeking public and stakeholder feedback through a forthcoming period of consultation.</w:t>
      </w:r>
    </w:p>
    <w:p w14:paraId="7FDFB0FC" w14:textId="77777777" w:rsidR="009E0F67" w:rsidRPr="009E0F67" w:rsidRDefault="009E0F67" w:rsidP="0049477D">
      <w:pPr>
        <w:pStyle w:val="Paragraph"/>
        <w:spacing w:line="240" w:lineRule="auto"/>
        <w:ind w:left="-274"/>
        <w:rPr>
          <w:rFonts w:ascii="Arial" w:hAnsi="Arial" w:cs="Arial"/>
          <w:sz w:val="22"/>
          <w:szCs w:val="22"/>
        </w:rPr>
      </w:pPr>
    </w:p>
    <w:p w14:paraId="4395C1E9" w14:textId="77777777" w:rsidR="00C34F61" w:rsidRDefault="0001081B" w:rsidP="0049477D">
      <w:pPr>
        <w:autoSpaceDE w:val="0"/>
        <w:autoSpaceDN w:val="0"/>
        <w:adjustRightInd w:val="0"/>
        <w:spacing w:after="0" w:line="240" w:lineRule="auto"/>
        <w:ind w:left="-274"/>
        <w:rPr>
          <w:rFonts w:ascii="Arial" w:hAnsi="Arial" w:cs="Arial"/>
        </w:rPr>
      </w:pPr>
      <w:r w:rsidRPr="006E4885">
        <w:rPr>
          <w:rFonts w:ascii="Arial" w:hAnsi="Arial" w:cs="Arial"/>
        </w:rPr>
        <w:t>The County’s consultant, GHD Limited (GHD) (formerly known as Conestoga-Rovers &amp; Associates</w:t>
      </w:r>
      <w:r w:rsidR="00F771C8">
        <w:rPr>
          <w:rFonts w:ascii="Arial" w:hAnsi="Arial" w:cs="Arial"/>
        </w:rPr>
        <w:t>)</w:t>
      </w:r>
      <w:r>
        <w:rPr>
          <w:rFonts w:ascii="Arial" w:hAnsi="Arial" w:cs="Arial"/>
        </w:rPr>
        <w:t xml:space="preserve"> utilized</w:t>
      </w:r>
      <w:r w:rsidR="006E4885" w:rsidRPr="006E4885">
        <w:rPr>
          <w:rFonts w:ascii="Arial" w:hAnsi="Arial" w:cs="Arial"/>
        </w:rPr>
        <w:t xml:space="preserve"> detailed Geographic Information Systems</w:t>
      </w:r>
      <w:r w:rsidR="00EC583B">
        <w:rPr>
          <w:rFonts w:ascii="Arial" w:hAnsi="Arial" w:cs="Arial"/>
        </w:rPr>
        <w:t xml:space="preserve"> (GIS) data and </w:t>
      </w:r>
      <w:r w:rsidR="004014A0">
        <w:rPr>
          <w:rFonts w:ascii="Arial" w:hAnsi="Arial" w:cs="Arial"/>
        </w:rPr>
        <w:t>o</w:t>
      </w:r>
      <w:r w:rsidR="00222E8D">
        <w:rPr>
          <w:rFonts w:ascii="Arial" w:hAnsi="Arial" w:cs="Arial"/>
        </w:rPr>
        <w:t>rtho</w:t>
      </w:r>
      <w:r w:rsidR="004014A0">
        <w:rPr>
          <w:rFonts w:ascii="Arial" w:hAnsi="Arial" w:cs="Arial"/>
        </w:rPr>
        <w:t xml:space="preserve">-imagery </w:t>
      </w:r>
      <w:r>
        <w:rPr>
          <w:rFonts w:ascii="Arial" w:hAnsi="Arial" w:cs="Arial"/>
        </w:rPr>
        <w:t xml:space="preserve">to evaluate </w:t>
      </w:r>
      <w:r w:rsidR="00F771C8">
        <w:rPr>
          <w:rFonts w:ascii="Arial" w:hAnsi="Arial" w:cs="Arial"/>
        </w:rPr>
        <w:t xml:space="preserve">a comprehensive list of </w:t>
      </w:r>
      <w:r w:rsidR="00E6730E">
        <w:rPr>
          <w:rFonts w:ascii="Arial" w:hAnsi="Arial" w:cs="Arial"/>
        </w:rPr>
        <w:t xml:space="preserve">502 </w:t>
      </w:r>
      <w:r w:rsidR="006E4885" w:rsidRPr="006E4885">
        <w:rPr>
          <w:rFonts w:ascii="Arial" w:hAnsi="Arial" w:cs="Arial"/>
        </w:rPr>
        <w:t>c</w:t>
      </w:r>
      <w:r w:rsidR="00FC6C87" w:rsidRPr="006E4885">
        <w:rPr>
          <w:rFonts w:ascii="Arial" w:hAnsi="Arial" w:cs="Arial"/>
        </w:rPr>
        <w:t xml:space="preserve">andidate sites </w:t>
      </w:r>
      <w:r>
        <w:rPr>
          <w:rFonts w:ascii="Arial" w:hAnsi="Arial" w:cs="Arial"/>
        </w:rPr>
        <w:t>and assess</w:t>
      </w:r>
      <w:r w:rsidR="007B2A35" w:rsidRPr="006E4885">
        <w:rPr>
          <w:rFonts w:ascii="Arial" w:hAnsi="Arial" w:cs="Arial"/>
        </w:rPr>
        <w:t xml:space="preserve"> their viability to host the facilities</w:t>
      </w:r>
      <w:r>
        <w:rPr>
          <w:rFonts w:ascii="Arial" w:hAnsi="Arial" w:cs="Arial"/>
        </w:rPr>
        <w:t>.  The evaluation process</w:t>
      </w:r>
      <w:r w:rsidR="00F27EC5">
        <w:rPr>
          <w:rFonts w:ascii="Arial" w:hAnsi="Arial" w:cs="Arial"/>
        </w:rPr>
        <w:t xml:space="preserve"> applied </w:t>
      </w:r>
      <w:r>
        <w:rPr>
          <w:rFonts w:ascii="Arial" w:hAnsi="Arial" w:cs="Arial"/>
        </w:rPr>
        <w:t xml:space="preserve">approved </w:t>
      </w:r>
      <w:r w:rsidR="00F27EC5">
        <w:rPr>
          <w:rFonts w:ascii="Arial" w:hAnsi="Arial" w:cs="Arial"/>
        </w:rPr>
        <w:t>Screen 1 “must pass”</w:t>
      </w:r>
      <w:r w:rsidR="00516971">
        <w:rPr>
          <w:rFonts w:ascii="Arial" w:hAnsi="Arial" w:cs="Arial"/>
        </w:rPr>
        <w:t xml:space="preserve"> crit</w:t>
      </w:r>
      <w:r w:rsidR="00F27EC5">
        <w:rPr>
          <w:rFonts w:ascii="Arial" w:hAnsi="Arial" w:cs="Arial"/>
        </w:rPr>
        <w:t xml:space="preserve">eria </w:t>
      </w:r>
      <w:r w:rsidR="00C93942">
        <w:rPr>
          <w:rFonts w:ascii="Arial" w:hAnsi="Arial" w:cs="Arial"/>
        </w:rPr>
        <w:t xml:space="preserve">to all candidate sites </w:t>
      </w:r>
      <w:r w:rsidR="00F771C8">
        <w:rPr>
          <w:rFonts w:ascii="Arial" w:hAnsi="Arial" w:cs="Arial"/>
        </w:rPr>
        <w:t>producing</w:t>
      </w:r>
      <w:r w:rsidR="00F27EC5">
        <w:rPr>
          <w:rFonts w:ascii="Arial" w:hAnsi="Arial" w:cs="Arial"/>
        </w:rPr>
        <w:t xml:space="preserve"> a long list of sites for further evaluation.  From this, Screen 2 </w:t>
      </w:r>
      <w:r w:rsidR="00F771C8">
        <w:rPr>
          <w:rFonts w:ascii="Arial" w:hAnsi="Arial" w:cs="Arial"/>
        </w:rPr>
        <w:t xml:space="preserve">evaluated </w:t>
      </w:r>
      <w:r w:rsidR="00F27EC5">
        <w:rPr>
          <w:rFonts w:ascii="Arial" w:hAnsi="Arial" w:cs="Arial"/>
        </w:rPr>
        <w:t>these sites in greater detail</w:t>
      </w:r>
      <w:r w:rsidR="006A07C2">
        <w:rPr>
          <w:rFonts w:ascii="Arial" w:hAnsi="Arial" w:cs="Arial"/>
        </w:rPr>
        <w:t xml:space="preserve"> </w:t>
      </w:r>
      <w:r w:rsidR="00F27EC5">
        <w:rPr>
          <w:rFonts w:ascii="Arial" w:hAnsi="Arial" w:cs="Arial"/>
        </w:rPr>
        <w:t>with particular consideration for land use and p</w:t>
      </w:r>
      <w:r w:rsidR="006A07C2">
        <w:rPr>
          <w:rFonts w:ascii="Arial" w:hAnsi="Arial" w:cs="Arial"/>
        </w:rPr>
        <w:t xml:space="preserve">roximity of sensitive receptors which included some cursory </w:t>
      </w:r>
      <w:r w:rsidR="00FC7AEB">
        <w:rPr>
          <w:rFonts w:ascii="Arial" w:hAnsi="Arial" w:cs="Arial"/>
        </w:rPr>
        <w:t xml:space="preserve">visual </w:t>
      </w:r>
      <w:r w:rsidR="006A07C2">
        <w:rPr>
          <w:rFonts w:ascii="Arial" w:hAnsi="Arial" w:cs="Arial"/>
        </w:rPr>
        <w:t>inspection</w:t>
      </w:r>
      <w:r w:rsidR="00FC7AEB">
        <w:rPr>
          <w:rFonts w:ascii="Arial" w:hAnsi="Arial" w:cs="Arial"/>
        </w:rPr>
        <w:t xml:space="preserve"> to augment provided data</w:t>
      </w:r>
      <w:r w:rsidR="006A07C2">
        <w:rPr>
          <w:rFonts w:ascii="Arial" w:hAnsi="Arial" w:cs="Arial"/>
        </w:rPr>
        <w:t>.</w:t>
      </w:r>
    </w:p>
    <w:p w14:paraId="324F9BF6" w14:textId="77777777" w:rsidR="00F01C30" w:rsidRDefault="00B14070" w:rsidP="007976CF">
      <w:pPr>
        <w:autoSpaceDE w:val="0"/>
        <w:autoSpaceDN w:val="0"/>
        <w:adjustRightInd w:val="0"/>
        <w:spacing w:after="0" w:line="240" w:lineRule="auto"/>
        <w:ind w:left="-274"/>
        <w:rPr>
          <w:rFonts w:ascii="Arial" w:hAnsi="Arial" w:cs="Arial"/>
        </w:rPr>
      </w:pPr>
      <w:r>
        <w:rPr>
          <w:rFonts w:ascii="Arial" w:hAnsi="Arial" w:cs="Arial"/>
        </w:rPr>
        <w:lastRenderedPageBreak/>
        <w:t xml:space="preserve">The result of the two-stage evaluation process was a </w:t>
      </w:r>
      <w:r w:rsidR="00984C16" w:rsidRPr="00DB01C6">
        <w:rPr>
          <w:rFonts w:ascii="Arial" w:hAnsi="Arial" w:cs="Arial"/>
        </w:rPr>
        <w:t>short list</w:t>
      </w:r>
      <w:r w:rsidR="00E94FD2">
        <w:rPr>
          <w:rFonts w:ascii="Arial" w:hAnsi="Arial" w:cs="Arial"/>
        </w:rPr>
        <w:t xml:space="preserve"> </w:t>
      </w:r>
      <w:r>
        <w:rPr>
          <w:rFonts w:ascii="Arial" w:hAnsi="Arial" w:cs="Arial"/>
        </w:rPr>
        <w:t xml:space="preserve">of sites </w:t>
      </w:r>
      <w:r w:rsidR="00C34F61">
        <w:rPr>
          <w:rFonts w:ascii="Arial" w:hAnsi="Arial" w:cs="Arial"/>
        </w:rPr>
        <w:t>– seven sites identified for the OPF and five for the MMF</w:t>
      </w:r>
      <w:r w:rsidR="00386B7E">
        <w:rPr>
          <w:rFonts w:ascii="Arial" w:hAnsi="Arial" w:cs="Arial"/>
        </w:rPr>
        <w:t xml:space="preserve">.  Of note, five sites for the OPF were within the search area for the MMF and consequently short-listed for this facility also.  </w:t>
      </w:r>
      <w:r w:rsidR="00243D3D">
        <w:rPr>
          <w:rFonts w:ascii="Arial" w:hAnsi="Arial" w:cs="Arial"/>
        </w:rPr>
        <w:t xml:space="preserve">In this regard, </w:t>
      </w:r>
      <w:r w:rsidR="008F4B01">
        <w:rPr>
          <w:rFonts w:ascii="Arial" w:hAnsi="Arial" w:cs="Arial"/>
        </w:rPr>
        <w:t>GHD</w:t>
      </w:r>
      <w:r w:rsidR="00C15A2A" w:rsidRPr="00827DB1">
        <w:rPr>
          <w:rFonts w:ascii="Arial" w:hAnsi="Arial" w:cs="Arial"/>
        </w:rPr>
        <w:t xml:space="preserve"> presented an additional technical </w:t>
      </w:r>
      <w:r w:rsidR="00D91929">
        <w:rPr>
          <w:rFonts w:ascii="Arial" w:hAnsi="Arial" w:cs="Arial"/>
        </w:rPr>
        <w:t>memorandum</w:t>
      </w:r>
      <w:r w:rsidR="00C15A2A" w:rsidRPr="00827DB1">
        <w:rPr>
          <w:rFonts w:ascii="Arial" w:hAnsi="Arial" w:cs="Arial"/>
        </w:rPr>
        <w:t xml:space="preserve"> to the County</w:t>
      </w:r>
      <w:r w:rsidR="00877A2B">
        <w:rPr>
          <w:rFonts w:ascii="Arial" w:hAnsi="Arial" w:cs="Arial"/>
        </w:rPr>
        <w:t xml:space="preserve"> </w:t>
      </w:r>
      <w:r w:rsidR="00C15A2A" w:rsidRPr="00827DB1">
        <w:rPr>
          <w:rFonts w:ascii="Arial" w:hAnsi="Arial" w:cs="Arial"/>
        </w:rPr>
        <w:t>in regards to the potential to co-locate bot</w:t>
      </w:r>
      <w:r w:rsidR="00243D3D">
        <w:rPr>
          <w:rFonts w:ascii="Arial" w:hAnsi="Arial" w:cs="Arial"/>
        </w:rPr>
        <w:t xml:space="preserve">h facilities on a single site </w:t>
      </w:r>
      <w:r w:rsidR="007976CF">
        <w:rPr>
          <w:rFonts w:ascii="Arial" w:hAnsi="Arial" w:cs="Arial"/>
        </w:rPr>
        <w:t xml:space="preserve">– </w:t>
      </w:r>
      <w:r w:rsidR="00243D3D">
        <w:rPr>
          <w:rFonts w:ascii="Arial" w:hAnsi="Arial" w:cs="Arial"/>
        </w:rPr>
        <w:t>noting that five potential</w:t>
      </w:r>
      <w:r w:rsidR="00C15A2A" w:rsidRPr="00827DB1">
        <w:rPr>
          <w:rFonts w:ascii="Arial" w:hAnsi="Arial" w:cs="Arial"/>
        </w:rPr>
        <w:t xml:space="preserve"> sites </w:t>
      </w:r>
      <w:r w:rsidR="00330AEF">
        <w:rPr>
          <w:rFonts w:ascii="Arial" w:hAnsi="Arial" w:cs="Arial"/>
        </w:rPr>
        <w:t xml:space="preserve">could </w:t>
      </w:r>
      <w:r w:rsidR="00C15A2A" w:rsidRPr="00827DB1">
        <w:rPr>
          <w:rFonts w:ascii="Arial" w:hAnsi="Arial" w:cs="Arial"/>
        </w:rPr>
        <w:t xml:space="preserve">host a centrally-located </w:t>
      </w:r>
      <w:r w:rsidR="007069A8">
        <w:rPr>
          <w:rFonts w:ascii="Arial" w:hAnsi="Arial" w:cs="Arial"/>
        </w:rPr>
        <w:t>w</w:t>
      </w:r>
      <w:r w:rsidR="005D288D">
        <w:rPr>
          <w:rFonts w:ascii="Arial" w:hAnsi="Arial" w:cs="Arial"/>
        </w:rPr>
        <w:t>aste management cent</w:t>
      </w:r>
      <w:r w:rsidR="007069A8">
        <w:rPr>
          <w:rFonts w:ascii="Arial" w:hAnsi="Arial" w:cs="Arial"/>
        </w:rPr>
        <w:t>r</w:t>
      </w:r>
      <w:r w:rsidR="005D288D">
        <w:rPr>
          <w:rFonts w:ascii="Arial" w:hAnsi="Arial" w:cs="Arial"/>
        </w:rPr>
        <w:t>e</w:t>
      </w:r>
      <w:r w:rsidR="00C15A2A" w:rsidRPr="00827DB1">
        <w:rPr>
          <w:rFonts w:ascii="Arial" w:hAnsi="Arial" w:cs="Arial"/>
        </w:rPr>
        <w:t xml:space="preserve"> with </w:t>
      </w:r>
      <w:r w:rsidR="00C15A2A">
        <w:rPr>
          <w:rFonts w:ascii="Arial" w:hAnsi="Arial" w:cs="Arial"/>
        </w:rPr>
        <w:t>adequate space</w:t>
      </w:r>
      <w:r w:rsidR="00C15A2A" w:rsidRPr="00827DB1">
        <w:rPr>
          <w:rFonts w:ascii="Arial" w:hAnsi="Arial" w:cs="Arial"/>
        </w:rPr>
        <w:t xml:space="preserve"> </w:t>
      </w:r>
      <w:r w:rsidR="00C15A2A">
        <w:rPr>
          <w:rFonts w:ascii="Arial" w:hAnsi="Arial" w:cs="Arial"/>
        </w:rPr>
        <w:t>for</w:t>
      </w:r>
      <w:r w:rsidR="00C15A2A" w:rsidRPr="00827DB1">
        <w:rPr>
          <w:rFonts w:ascii="Arial" w:hAnsi="Arial" w:cs="Arial"/>
        </w:rPr>
        <w:t xml:space="preserve"> County transfer operatio</w:t>
      </w:r>
      <w:r w:rsidR="00C15A2A">
        <w:rPr>
          <w:rFonts w:ascii="Arial" w:hAnsi="Arial" w:cs="Arial"/>
        </w:rPr>
        <w:t xml:space="preserve">ns for garbage and recycling in addition to </w:t>
      </w:r>
      <w:r w:rsidR="00C15A2A" w:rsidRPr="00827DB1">
        <w:rPr>
          <w:rFonts w:ascii="Arial" w:hAnsi="Arial" w:cs="Arial"/>
        </w:rPr>
        <w:t>on-site</w:t>
      </w:r>
      <w:r w:rsidR="00C15A2A">
        <w:rPr>
          <w:rFonts w:ascii="Arial" w:hAnsi="Arial" w:cs="Arial"/>
        </w:rPr>
        <w:t xml:space="preserve"> organics processing</w:t>
      </w:r>
      <w:r w:rsidR="00540250">
        <w:rPr>
          <w:rFonts w:ascii="Arial" w:hAnsi="Arial" w:cs="Arial"/>
        </w:rPr>
        <w:t xml:space="preserve"> and truck servicing facilities</w:t>
      </w:r>
      <w:r w:rsidR="00F01C30">
        <w:rPr>
          <w:rFonts w:ascii="Arial" w:hAnsi="Arial" w:cs="Arial"/>
        </w:rPr>
        <w:t>.</w:t>
      </w:r>
      <w:r w:rsidR="00CF405F">
        <w:rPr>
          <w:rFonts w:ascii="Arial" w:hAnsi="Arial" w:cs="Arial"/>
        </w:rPr>
        <w:t xml:space="preserve">  </w:t>
      </w:r>
      <w:r w:rsidR="00D91929">
        <w:rPr>
          <w:rFonts w:ascii="Arial" w:hAnsi="Arial" w:cs="Arial"/>
        </w:rPr>
        <w:t>The short-list of sites is summarized below.</w:t>
      </w:r>
    </w:p>
    <w:p w14:paraId="331EF4AD" w14:textId="77777777" w:rsidR="00CE06C6" w:rsidRDefault="00CE06C6" w:rsidP="00BF3E1D">
      <w:pPr>
        <w:spacing w:after="0" w:line="240" w:lineRule="auto"/>
        <w:ind w:left="-270"/>
        <w:rPr>
          <w:rFonts w:ascii="Arial" w:hAnsi="Arial" w:cs="Arial"/>
        </w:rPr>
      </w:pPr>
    </w:p>
    <w:p w14:paraId="459D4F30" w14:textId="77777777" w:rsidR="00CE06C6" w:rsidRPr="00CF5079" w:rsidRDefault="00CF405F" w:rsidP="00CE06C6">
      <w:pPr>
        <w:spacing w:after="120" w:line="240" w:lineRule="auto"/>
        <w:ind w:left="-274"/>
        <w:jc w:val="center"/>
        <w:rPr>
          <w:rFonts w:ascii="Arial" w:hAnsi="Arial" w:cs="Arial"/>
          <w:b/>
        </w:rPr>
      </w:pPr>
      <w:r>
        <w:rPr>
          <w:rFonts w:ascii="Arial" w:hAnsi="Arial" w:cs="Arial"/>
          <w:b/>
        </w:rPr>
        <w:t>Table 1</w:t>
      </w:r>
      <w:r w:rsidR="00CE06C6" w:rsidRPr="00CF5079">
        <w:rPr>
          <w:rFonts w:ascii="Arial" w:hAnsi="Arial" w:cs="Arial"/>
          <w:b/>
        </w:rPr>
        <w:t xml:space="preserve">:  Summary of </w:t>
      </w:r>
      <w:r w:rsidR="005F3DB6">
        <w:rPr>
          <w:rFonts w:ascii="Arial" w:hAnsi="Arial" w:cs="Arial"/>
          <w:b/>
        </w:rPr>
        <w:t>Short-listed Sites</w:t>
      </w:r>
    </w:p>
    <w:tbl>
      <w:tblPr>
        <w:tblStyle w:val="TableGrid"/>
        <w:tblW w:w="1006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35"/>
        <w:gridCol w:w="4050"/>
        <w:gridCol w:w="3510"/>
        <w:gridCol w:w="1170"/>
      </w:tblGrid>
      <w:tr w:rsidR="008B1387" w14:paraId="53770F47" w14:textId="77777777" w:rsidTr="00A05CE7">
        <w:trPr>
          <w:trHeight w:hRule="exact" w:val="720"/>
        </w:trPr>
        <w:tc>
          <w:tcPr>
            <w:tcW w:w="1335" w:type="dxa"/>
            <w:tcBorders>
              <w:top w:val="double" w:sz="4" w:space="0" w:color="auto"/>
              <w:bottom w:val="single" w:sz="12" w:space="0" w:color="auto"/>
            </w:tcBorders>
            <w:shd w:val="clear" w:color="auto" w:fill="F2F2F2" w:themeFill="background1" w:themeFillShade="F2"/>
            <w:vAlign w:val="center"/>
          </w:tcPr>
          <w:p w14:paraId="3EF3C313" w14:textId="77777777" w:rsidR="00B110D3" w:rsidRDefault="00B110D3" w:rsidP="00F01C30">
            <w:pPr>
              <w:jc w:val="center"/>
              <w:rPr>
                <w:rFonts w:ascii="Arial" w:hAnsi="Arial" w:cs="Arial"/>
              </w:rPr>
            </w:pPr>
            <w:r>
              <w:rPr>
                <w:rFonts w:ascii="Arial" w:hAnsi="Arial" w:cs="Arial"/>
              </w:rPr>
              <w:t>Reference No.</w:t>
            </w:r>
          </w:p>
        </w:tc>
        <w:tc>
          <w:tcPr>
            <w:tcW w:w="4050" w:type="dxa"/>
            <w:tcBorders>
              <w:top w:val="double" w:sz="4" w:space="0" w:color="auto"/>
              <w:bottom w:val="single" w:sz="12" w:space="0" w:color="auto"/>
            </w:tcBorders>
            <w:shd w:val="clear" w:color="auto" w:fill="F2F2F2" w:themeFill="background1" w:themeFillShade="F2"/>
            <w:vAlign w:val="center"/>
          </w:tcPr>
          <w:p w14:paraId="288F7331" w14:textId="77777777" w:rsidR="00B110D3" w:rsidRDefault="00B110D3" w:rsidP="00F01C30">
            <w:pPr>
              <w:jc w:val="center"/>
              <w:rPr>
                <w:rFonts w:ascii="Arial" w:hAnsi="Arial" w:cs="Arial"/>
              </w:rPr>
            </w:pPr>
            <w:r>
              <w:rPr>
                <w:rFonts w:ascii="Arial" w:hAnsi="Arial" w:cs="Arial"/>
              </w:rPr>
              <w:t>Description</w:t>
            </w:r>
          </w:p>
        </w:tc>
        <w:tc>
          <w:tcPr>
            <w:tcW w:w="3510" w:type="dxa"/>
            <w:tcBorders>
              <w:top w:val="double" w:sz="4" w:space="0" w:color="auto"/>
              <w:bottom w:val="single" w:sz="12" w:space="0" w:color="auto"/>
            </w:tcBorders>
            <w:shd w:val="clear" w:color="auto" w:fill="F2F2F2" w:themeFill="background1" w:themeFillShade="F2"/>
            <w:vAlign w:val="center"/>
          </w:tcPr>
          <w:p w14:paraId="2242D6A0" w14:textId="77777777" w:rsidR="00B110D3" w:rsidRDefault="00995C9A" w:rsidP="00F01C30">
            <w:pPr>
              <w:jc w:val="center"/>
              <w:rPr>
                <w:rFonts w:ascii="Arial" w:hAnsi="Arial" w:cs="Arial"/>
              </w:rPr>
            </w:pPr>
            <w:r>
              <w:rPr>
                <w:rFonts w:ascii="Arial" w:hAnsi="Arial" w:cs="Arial"/>
              </w:rPr>
              <w:t>Location</w:t>
            </w:r>
          </w:p>
        </w:tc>
        <w:tc>
          <w:tcPr>
            <w:tcW w:w="1170" w:type="dxa"/>
            <w:tcBorders>
              <w:top w:val="double" w:sz="4" w:space="0" w:color="auto"/>
              <w:bottom w:val="single" w:sz="12" w:space="0" w:color="auto"/>
            </w:tcBorders>
            <w:shd w:val="clear" w:color="auto" w:fill="F2F2F2" w:themeFill="background1" w:themeFillShade="F2"/>
            <w:vAlign w:val="center"/>
          </w:tcPr>
          <w:p w14:paraId="793077F6" w14:textId="77777777" w:rsidR="00B110D3" w:rsidRDefault="007F6C07" w:rsidP="007F6C07">
            <w:pPr>
              <w:jc w:val="center"/>
              <w:rPr>
                <w:rFonts w:ascii="Arial" w:hAnsi="Arial" w:cs="Arial"/>
              </w:rPr>
            </w:pPr>
            <w:r>
              <w:rPr>
                <w:rFonts w:ascii="Arial" w:hAnsi="Arial" w:cs="Arial"/>
              </w:rPr>
              <w:t>Size</w:t>
            </w:r>
          </w:p>
        </w:tc>
      </w:tr>
      <w:tr w:rsidR="005F3DB6" w14:paraId="105036F0" w14:textId="77777777" w:rsidTr="0016126F">
        <w:trPr>
          <w:trHeight w:hRule="exact" w:val="432"/>
        </w:trPr>
        <w:tc>
          <w:tcPr>
            <w:tcW w:w="10065" w:type="dxa"/>
            <w:gridSpan w:val="4"/>
            <w:tcBorders>
              <w:top w:val="single" w:sz="12" w:space="0" w:color="auto"/>
              <w:bottom w:val="single" w:sz="8" w:space="0" w:color="auto"/>
            </w:tcBorders>
            <w:vAlign w:val="center"/>
          </w:tcPr>
          <w:p w14:paraId="1991FAD3" w14:textId="77777777" w:rsidR="005F3DB6" w:rsidRPr="00A05CE7" w:rsidRDefault="005F3DB6" w:rsidP="007F6C07">
            <w:pPr>
              <w:ind w:left="72"/>
              <w:rPr>
                <w:rFonts w:ascii="Arial" w:hAnsi="Arial" w:cs="Arial"/>
                <w:b/>
              </w:rPr>
            </w:pPr>
            <w:r w:rsidRPr="00A05CE7">
              <w:rPr>
                <w:rFonts w:ascii="Arial" w:hAnsi="Arial" w:cs="Arial"/>
                <w:b/>
              </w:rPr>
              <w:t>Sites for OPF Only</w:t>
            </w:r>
          </w:p>
        </w:tc>
      </w:tr>
      <w:tr w:rsidR="005F3DB6" w14:paraId="1F7EC63D" w14:textId="77777777" w:rsidTr="00243D3D">
        <w:trPr>
          <w:trHeight w:hRule="exact" w:val="576"/>
        </w:trPr>
        <w:tc>
          <w:tcPr>
            <w:tcW w:w="1335" w:type="dxa"/>
            <w:tcBorders>
              <w:top w:val="single" w:sz="8" w:space="0" w:color="auto"/>
              <w:bottom w:val="single" w:sz="8" w:space="0" w:color="auto"/>
            </w:tcBorders>
            <w:vAlign w:val="center"/>
          </w:tcPr>
          <w:p w14:paraId="70585732" w14:textId="77777777" w:rsidR="005F3DB6" w:rsidRDefault="0016126F" w:rsidP="008B1387">
            <w:pPr>
              <w:jc w:val="center"/>
              <w:rPr>
                <w:rFonts w:ascii="Arial" w:hAnsi="Arial" w:cs="Arial"/>
              </w:rPr>
            </w:pPr>
            <w:r>
              <w:rPr>
                <w:rFonts w:ascii="Arial" w:hAnsi="Arial" w:cs="Arial"/>
              </w:rPr>
              <w:t>C052</w:t>
            </w:r>
          </w:p>
        </w:tc>
        <w:tc>
          <w:tcPr>
            <w:tcW w:w="4050" w:type="dxa"/>
            <w:tcBorders>
              <w:top w:val="single" w:sz="8" w:space="0" w:color="auto"/>
              <w:bottom w:val="single" w:sz="8" w:space="0" w:color="auto"/>
            </w:tcBorders>
            <w:vAlign w:val="center"/>
          </w:tcPr>
          <w:p w14:paraId="02EAE06B" w14:textId="77777777" w:rsidR="00A109BD" w:rsidRDefault="0016126F" w:rsidP="0016126F">
            <w:pPr>
              <w:rPr>
                <w:rFonts w:ascii="Arial" w:hAnsi="Arial" w:cs="Arial"/>
              </w:rPr>
            </w:pPr>
            <w:r>
              <w:rPr>
                <w:rFonts w:ascii="Arial" w:hAnsi="Arial" w:cs="Arial"/>
              </w:rPr>
              <w:t xml:space="preserve">County-owned </w:t>
            </w:r>
            <w:r w:rsidR="009031B7">
              <w:rPr>
                <w:rFonts w:ascii="Arial" w:hAnsi="Arial" w:cs="Arial"/>
              </w:rPr>
              <w:t>property</w:t>
            </w:r>
            <w:r w:rsidR="00940266">
              <w:rPr>
                <w:rFonts w:ascii="Arial" w:hAnsi="Arial" w:cs="Arial"/>
              </w:rPr>
              <w:t xml:space="preserve"> –</w:t>
            </w:r>
          </w:p>
          <w:p w14:paraId="52FD5B23" w14:textId="07B027F7" w:rsidR="005F3DB6" w:rsidRDefault="0016126F" w:rsidP="0016126F">
            <w:pPr>
              <w:rPr>
                <w:rFonts w:ascii="Arial" w:hAnsi="Arial" w:cs="Arial"/>
              </w:rPr>
            </w:pPr>
            <w:r>
              <w:rPr>
                <w:rFonts w:ascii="Arial" w:hAnsi="Arial" w:cs="Arial"/>
              </w:rPr>
              <w:t>Site 42</w:t>
            </w:r>
          </w:p>
        </w:tc>
        <w:tc>
          <w:tcPr>
            <w:tcW w:w="3510" w:type="dxa"/>
            <w:tcBorders>
              <w:top w:val="single" w:sz="8" w:space="0" w:color="auto"/>
              <w:bottom w:val="single" w:sz="8" w:space="0" w:color="auto"/>
            </w:tcBorders>
            <w:vAlign w:val="center"/>
          </w:tcPr>
          <w:p w14:paraId="5C9E3E41" w14:textId="77777777" w:rsidR="005F3DB6" w:rsidRPr="00D10E97" w:rsidRDefault="0016126F" w:rsidP="00995C9A">
            <w:pPr>
              <w:rPr>
                <w:rFonts w:ascii="Arial" w:hAnsi="Arial" w:cs="Arial"/>
                <w:sz w:val="21"/>
                <w:szCs w:val="21"/>
              </w:rPr>
            </w:pPr>
            <w:r w:rsidRPr="00DE1426">
              <w:rPr>
                <w:rFonts w:ascii="Arial" w:hAnsi="Arial" w:cs="Arial"/>
                <w:sz w:val="21"/>
                <w:szCs w:val="21"/>
              </w:rPr>
              <w:t>1637 Fairgrounds Road North, Clearview</w:t>
            </w:r>
          </w:p>
        </w:tc>
        <w:tc>
          <w:tcPr>
            <w:tcW w:w="1170" w:type="dxa"/>
            <w:tcBorders>
              <w:top w:val="single" w:sz="8" w:space="0" w:color="auto"/>
              <w:bottom w:val="single" w:sz="8" w:space="0" w:color="auto"/>
            </w:tcBorders>
            <w:vAlign w:val="center"/>
          </w:tcPr>
          <w:p w14:paraId="3DC73D13" w14:textId="77777777" w:rsidR="005F3DB6" w:rsidRPr="00D10E97" w:rsidRDefault="00B16934" w:rsidP="00B16934">
            <w:pPr>
              <w:ind w:left="72"/>
              <w:rPr>
                <w:rFonts w:ascii="Arial" w:hAnsi="Arial" w:cs="Arial"/>
              </w:rPr>
            </w:pPr>
            <w:r>
              <w:rPr>
                <w:rFonts w:ascii="Arial" w:hAnsi="Arial" w:cs="Arial"/>
              </w:rPr>
              <w:t>23 ha</w:t>
            </w:r>
          </w:p>
        </w:tc>
      </w:tr>
      <w:tr w:rsidR="005F3DB6" w14:paraId="67337178" w14:textId="77777777" w:rsidTr="00243D3D">
        <w:trPr>
          <w:trHeight w:hRule="exact" w:val="576"/>
        </w:trPr>
        <w:tc>
          <w:tcPr>
            <w:tcW w:w="1335" w:type="dxa"/>
            <w:tcBorders>
              <w:top w:val="single" w:sz="8" w:space="0" w:color="auto"/>
              <w:bottom w:val="single" w:sz="8" w:space="0" w:color="auto"/>
            </w:tcBorders>
            <w:vAlign w:val="center"/>
          </w:tcPr>
          <w:p w14:paraId="5D87DECF" w14:textId="196723C2" w:rsidR="005F3DB6" w:rsidRDefault="0016126F" w:rsidP="008B1387">
            <w:pPr>
              <w:jc w:val="center"/>
              <w:rPr>
                <w:rFonts w:ascii="Arial" w:hAnsi="Arial" w:cs="Arial"/>
              </w:rPr>
            </w:pPr>
            <w:r w:rsidRPr="00795548">
              <w:rPr>
                <w:rFonts w:ascii="Arial" w:hAnsi="Arial" w:cs="Arial"/>
              </w:rPr>
              <w:t>C189</w:t>
            </w:r>
          </w:p>
        </w:tc>
        <w:tc>
          <w:tcPr>
            <w:tcW w:w="4050" w:type="dxa"/>
            <w:tcBorders>
              <w:top w:val="single" w:sz="8" w:space="0" w:color="auto"/>
              <w:bottom w:val="single" w:sz="8" w:space="0" w:color="auto"/>
            </w:tcBorders>
            <w:vAlign w:val="center"/>
          </w:tcPr>
          <w:p w14:paraId="0C11B7CD" w14:textId="77777777" w:rsidR="00A109BD" w:rsidRDefault="0016126F" w:rsidP="00102DED">
            <w:pPr>
              <w:rPr>
                <w:rFonts w:ascii="Arial" w:hAnsi="Arial" w:cs="Arial"/>
              </w:rPr>
            </w:pPr>
            <w:r w:rsidRPr="00795548">
              <w:rPr>
                <w:rFonts w:ascii="Arial" w:hAnsi="Arial" w:cs="Arial"/>
              </w:rPr>
              <w:t xml:space="preserve">County-owned </w:t>
            </w:r>
            <w:r w:rsidR="009031B7">
              <w:rPr>
                <w:rFonts w:ascii="Arial" w:hAnsi="Arial" w:cs="Arial"/>
              </w:rPr>
              <w:t>property</w:t>
            </w:r>
            <w:r w:rsidRPr="00795548">
              <w:rPr>
                <w:rFonts w:ascii="Arial" w:hAnsi="Arial" w:cs="Arial"/>
              </w:rPr>
              <w:t xml:space="preserve"> –</w:t>
            </w:r>
          </w:p>
          <w:p w14:paraId="62600C1E" w14:textId="1EC4FD15" w:rsidR="005F3DB6" w:rsidRDefault="0016126F" w:rsidP="00102DED">
            <w:pPr>
              <w:rPr>
                <w:rFonts w:ascii="Arial" w:hAnsi="Arial" w:cs="Arial"/>
              </w:rPr>
            </w:pPr>
            <w:r w:rsidRPr="00795548">
              <w:rPr>
                <w:rFonts w:ascii="Arial" w:hAnsi="Arial" w:cs="Arial"/>
              </w:rPr>
              <w:t>Orr Lake Main Tract</w:t>
            </w:r>
          </w:p>
        </w:tc>
        <w:tc>
          <w:tcPr>
            <w:tcW w:w="3510" w:type="dxa"/>
            <w:tcBorders>
              <w:top w:val="single" w:sz="8" w:space="0" w:color="auto"/>
              <w:bottom w:val="single" w:sz="8" w:space="0" w:color="auto"/>
            </w:tcBorders>
            <w:vAlign w:val="center"/>
          </w:tcPr>
          <w:p w14:paraId="19BDB3EA" w14:textId="77777777" w:rsidR="005F3DB6" w:rsidRPr="00D10E97" w:rsidRDefault="0016126F" w:rsidP="00995C9A">
            <w:pPr>
              <w:rPr>
                <w:rFonts w:ascii="Arial" w:hAnsi="Arial" w:cs="Arial"/>
                <w:sz w:val="21"/>
                <w:szCs w:val="21"/>
              </w:rPr>
            </w:pPr>
            <w:r w:rsidRPr="003E38B9">
              <w:rPr>
                <w:rFonts w:ascii="Arial" w:hAnsi="Arial" w:cs="Arial"/>
                <w:sz w:val="21"/>
                <w:szCs w:val="21"/>
              </w:rPr>
              <w:t>2249 Flos Road Seven East, Springwater</w:t>
            </w:r>
          </w:p>
        </w:tc>
        <w:tc>
          <w:tcPr>
            <w:tcW w:w="1170" w:type="dxa"/>
            <w:tcBorders>
              <w:top w:val="single" w:sz="8" w:space="0" w:color="auto"/>
              <w:bottom w:val="single" w:sz="8" w:space="0" w:color="auto"/>
            </w:tcBorders>
            <w:vAlign w:val="center"/>
          </w:tcPr>
          <w:p w14:paraId="1DABE9C2" w14:textId="77777777" w:rsidR="005F3DB6" w:rsidRPr="00D10E97" w:rsidRDefault="00B16934" w:rsidP="00B16934">
            <w:pPr>
              <w:ind w:left="72"/>
              <w:rPr>
                <w:rFonts w:ascii="Arial" w:hAnsi="Arial" w:cs="Arial"/>
              </w:rPr>
            </w:pPr>
            <w:r>
              <w:rPr>
                <w:rFonts w:ascii="Arial" w:hAnsi="Arial" w:cs="Arial"/>
              </w:rPr>
              <w:t>39 ha</w:t>
            </w:r>
          </w:p>
        </w:tc>
      </w:tr>
      <w:tr w:rsidR="005F3DB6" w14:paraId="5D23A6F0" w14:textId="77777777" w:rsidTr="0016126F">
        <w:trPr>
          <w:trHeight w:hRule="exact" w:val="432"/>
        </w:trPr>
        <w:tc>
          <w:tcPr>
            <w:tcW w:w="10065" w:type="dxa"/>
            <w:gridSpan w:val="4"/>
            <w:tcBorders>
              <w:top w:val="single" w:sz="8" w:space="0" w:color="auto"/>
              <w:bottom w:val="single" w:sz="8" w:space="0" w:color="auto"/>
            </w:tcBorders>
            <w:vAlign w:val="center"/>
          </w:tcPr>
          <w:p w14:paraId="3B94F910" w14:textId="59A0D6AA" w:rsidR="005F3DB6" w:rsidRPr="00A05CE7" w:rsidRDefault="005F3DB6" w:rsidP="00B44D7D">
            <w:pPr>
              <w:ind w:left="72"/>
              <w:rPr>
                <w:rFonts w:ascii="Arial" w:hAnsi="Arial" w:cs="Arial"/>
                <w:b/>
              </w:rPr>
            </w:pPr>
            <w:r w:rsidRPr="00A05CE7">
              <w:rPr>
                <w:rFonts w:ascii="Arial" w:hAnsi="Arial" w:cs="Arial"/>
                <w:b/>
              </w:rPr>
              <w:t xml:space="preserve">Common Sites </w:t>
            </w:r>
            <w:r w:rsidR="00A05CE7">
              <w:rPr>
                <w:rFonts w:ascii="Arial" w:hAnsi="Arial" w:cs="Arial"/>
                <w:b/>
              </w:rPr>
              <w:t>for OPF and</w:t>
            </w:r>
            <w:r w:rsidR="00834BA1">
              <w:rPr>
                <w:rFonts w:ascii="Arial" w:hAnsi="Arial" w:cs="Arial"/>
                <w:b/>
              </w:rPr>
              <w:t>/or</w:t>
            </w:r>
            <w:r w:rsidR="00A05CE7">
              <w:rPr>
                <w:rFonts w:ascii="Arial" w:hAnsi="Arial" w:cs="Arial"/>
                <w:b/>
              </w:rPr>
              <w:t xml:space="preserve"> MMF</w:t>
            </w:r>
          </w:p>
        </w:tc>
      </w:tr>
      <w:tr w:rsidR="008B1387" w14:paraId="3A05004A" w14:textId="77777777" w:rsidTr="00AD703E">
        <w:trPr>
          <w:trHeight w:hRule="exact" w:val="576"/>
        </w:trPr>
        <w:tc>
          <w:tcPr>
            <w:tcW w:w="1335" w:type="dxa"/>
            <w:tcBorders>
              <w:top w:val="single" w:sz="8" w:space="0" w:color="auto"/>
              <w:bottom w:val="single" w:sz="8" w:space="0" w:color="auto"/>
            </w:tcBorders>
            <w:vAlign w:val="center"/>
          </w:tcPr>
          <w:p w14:paraId="3BC83402" w14:textId="77777777" w:rsidR="00B110D3" w:rsidRPr="00D10E97" w:rsidRDefault="00D21135" w:rsidP="00B16934">
            <w:pPr>
              <w:jc w:val="center"/>
              <w:rPr>
                <w:rFonts w:ascii="Arial" w:hAnsi="Arial" w:cs="Arial"/>
              </w:rPr>
            </w:pPr>
            <w:r>
              <w:rPr>
                <w:rFonts w:ascii="Arial" w:hAnsi="Arial" w:cs="Arial"/>
              </w:rPr>
              <w:t>C164</w:t>
            </w:r>
            <w:r w:rsidR="00102DED">
              <w:rPr>
                <w:rFonts w:ascii="Arial" w:hAnsi="Arial" w:cs="Arial"/>
              </w:rPr>
              <w:t>/</w:t>
            </w:r>
            <w:r w:rsidR="00B110D3" w:rsidRPr="00D10E97">
              <w:rPr>
                <w:rFonts w:ascii="Arial" w:hAnsi="Arial" w:cs="Arial"/>
              </w:rPr>
              <w:t>C107</w:t>
            </w:r>
          </w:p>
        </w:tc>
        <w:tc>
          <w:tcPr>
            <w:tcW w:w="4050" w:type="dxa"/>
            <w:tcBorders>
              <w:top w:val="single" w:sz="8" w:space="0" w:color="auto"/>
              <w:bottom w:val="single" w:sz="8" w:space="0" w:color="auto"/>
            </w:tcBorders>
            <w:vAlign w:val="center"/>
          </w:tcPr>
          <w:p w14:paraId="0A7FFD02" w14:textId="71F86845" w:rsidR="00F41DB1" w:rsidRDefault="004812A6" w:rsidP="00F41DB1">
            <w:pPr>
              <w:rPr>
                <w:rFonts w:ascii="Arial" w:hAnsi="Arial" w:cs="Arial"/>
              </w:rPr>
            </w:pPr>
            <w:r>
              <w:rPr>
                <w:rFonts w:ascii="Arial" w:hAnsi="Arial" w:cs="Arial"/>
              </w:rPr>
              <w:t xml:space="preserve">County-owned </w:t>
            </w:r>
            <w:r w:rsidR="009031B7">
              <w:rPr>
                <w:rFonts w:ascii="Arial" w:hAnsi="Arial" w:cs="Arial"/>
              </w:rPr>
              <w:t>property</w:t>
            </w:r>
            <w:r>
              <w:rPr>
                <w:rFonts w:ascii="Arial" w:hAnsi="Arial" w:cs="Arial"/>
              </w:rPr>
              <w:t xml:space="preserve"> –</w:t>
            </w:r>
          </w:p>
          <w:p w14:paraId="6B19E5C1" w14:textId="77777777" w:rsidR="008B1387" w:rsidRPr="00D10E97" w:rsidRDefault="004812A6" w:rsidP="00F41DB1">
            <w:pPr>
              <w:rPr>
                <w:rFonts w:ascii="Arial" w:hAnsi="Arial" w:cs="Arial"/>
              </w:rPr>
            </w:pPr>
            <w:r>
              <w:rPr>
                <w:rFonts w:ascii="Arial" w:hAnsi="Arial" w:cs="Arial"/>
              </w:rPr>
              <w:t>Millennium</w:t>
            </w:r>
            <w:r w:rsidR="00F41DB1">
              <w:rPr>
                <w:rFonts w:ascii="Arial" w:hAnsi="Arial" w:cs="Arial"/>
              </w:rPr>
              <w:t>/Craighurst</w:t>
            </w:r>
            <w:r>
              <w:rPr>
                <w:rFonts w:ascii="Arial" w:hAnsi="Arial" w:cs="Arial"/>
              </w:rPr>
              <w:t xml:space="preserve"> Tracts</w:t>
            </w:r>
          </w:p>
        </w:tc>
        <w:tc>
          <w:tcPr>
            <w:tcW w:w="3510" w:type="dxa"/>
            <w:tcBorders>
              <w:top w:val="single" w:sz="8" w:space="0" w:color="auto"/>
              <w:bottom w:val="single" w:sz="8" w:space="0" w:color="auto"/>
            </w:tcBorders>
            <w:vAlign w:val="center"/>
          </w:tcPr>
          <w:p w14:paraId="5B900783" w14:textId="77777777" w:rsidR="00B110D3" w:rsidRPr="00D10E97" w:rsidRDefault="00995C9A" w:rsidP="00995C9A">
            <w:pPr>
              <w:rPr>
                <w:rFonts w:ascii="Arial" w:hAnsi="Arial" w:cs="Arial"/>
                <w:sz w:val="21"/>
                <w:szCs w:val="21"/>
              </w:rPr>
            </w:pPr>
            <w:r w:rsidRPr="00D10E97">
              <w:rPr>
                <w:rFonts w:ascii="Arial" w:hAnsi="Arial" w:cs="Arial"/>
                <w:sz w:val="21"/>
                <w:szCs w:val="21"/>
              </w:rPr>
              <w:t>1473</w:t>
            </w:r>
            <w:r w:rsidR="00102DED">
              <w:rPr>
                <w:rFonts w:ascii="Arial" w:hAnsi="Arial" w:cs="Arial"/>
                <w:sz w:val="21"/>
                <w:szCs w:val="21"/>
              </w:rPr>
              <w:t>/</w:t>
            </w:r>
            <w:r w:rsidR="00102DED" w:rsidRPr="00D10E97">
              <w:rPr>
                <w:rFonts w:ascii="Arial" w:hAnsi="Arial" w:cs="Arial"/>
                <w:sz w:val="21"/>
                <w:szCs w:val="21"/>
              </w:rPr>
              <w:t>1273</w:t>
            </w:r>
            <w:r w:rsidRPr="00D10E97">
              <w:rPr>
                <w:rFonts w:ascii="Arial" w:hAnsi="Arial" w:cs="Arial"/>
                <w:sz w:val="21"/>
                <w:szCs w:val="21"/>
              </w:rPr>
              <w:t xml:space="preserve"> Old Second South, Springwater</w:t>
            </w:r>
          </w:p>
        </w:tc>
        <w:tc>
          <w:tcPr>
            <w:tcW w:w="1170" w:type="dxa"/>
            <w:tcBorders>
              <w:top w:val="single" w:sz="8" w:space="0" w:color="auto"/>
              <w:bottom w:val="single" w:sz="8" w:space="0" w:color="auto"/>
            </w:tcBorders>
            <w:vAlign w:val="center"/>
          </w:tcPr>
          <w:p w14:paraId="3F7D03BB" w14:textId="77777777" w:rsidR="00B110D3" w:rsidRPr="00D10E97" w:rsidRDefault="00B16934" w:rsidP="00B16934">
            <w:pPr>
              <w:ind w:left="72"/>
              <w:rPr>
                <w:rFonts w:ascii="Arial" w:hAnsi="Arial" w:cs="Arial"/>
              </w:rPr>
            </w:pPr>
            <w:r>
              <w:rPr>
                <w:rFonts w:ascii="Arial" w:hAnsi="Arial" w:cs="Arial"/>
              </w:rPr>
              <w:t>91 ha</w:t>
            </w:r>
          </w:p>
        </w:tc>
      </w:tr>
      <w:tr w:rsidR="008B1387" w14:paraId="247D036E" w14:textId="77777777" w:rsidTr="00AD703E">
        <w:trPr>
          <w:trHeight w:hRule="exact" w:val="576"/>
        </w:trPr>
        <w:tc>
          <w:tcPr>
            <w:tcW w:w="1335" w:type="dxa"/>
            <w:tcBorders>
              <w:top w:val="single" w:sz="8" w:space="0" w:color="auto"/>
              <w:bottom w:val="single" w:sz="6" w:space="0" w:color="auto"/>
            </w:tcBorders>
            <w:vAlign w:val="center"/>
          </w:tcPr>
          <w:p w14:paraId="6CE8EB2D" w14:textId="6B7DEBF0" w:rsidR="00B110D3" w:rsidRPr="00D10E97" w:rsidRDefault="00B110D3" w:rsidP="008B1387">
            <w:pPr>
              <w:jc w:val="center"/>
              <w:rPr>
                <w:rFonts w:ascii="Arial" w:hAnsi="Arial" w:cs="Arial"/>
              </w:rPr>
            </w:pPr>
            <w:r w:rsidRPr="00D10E97">
              <w:rPr>
                <w:rFonts w:ascii="Arial" w:hAnsi="Arial" w:cs="Arial"/>
              </w:rPr>
              <w:t>C136</w:t>
            </w:r>
          </w:p>
        </w:tc>
        <w:tc>
          <w:tcPr>
            <w:tcW w:w="4050" w:type="dxa"/>
            <w:tcBorders>
              <w:top w:val="single" w:sz="8" w:space="0" w:color="auto"/>
              <w:bottom w:val="single" w:sz="6" w:space="0" w:color="auto"/>
            </w:tcBorders>
            <w:vAlign w:val="center"/>
          </w:tcPr>
          <w:p w14:paraId="3E930473" w14:textId="452F022C" w:rsidR="00B110D3" w:rsidRPr="00D10E97" w:rsidRDefault="008B1387" w:rsidP="009031B7">
            <w:pPr>
              <w:rPr>
                <w:rFonts w:ascii="Arial" w:hAnsi="Arial" w:cs="Arial"/>
              </w:rPr>
            </w:pPr>
            <w:r w:rsidRPr="00D10E97">
              <w:rPr>
                <w:rFonts w:ascii="Arial" w:hAnsi="Arial" w:cs="Arial"/>
              </w:rPr>
              <w:t xml:space="preserve">County-owned </w:t>
            </w:r>
            <w:r w:rsidR="009031B7">
              <w:rPr>
                <w:rFonts w:ascii="Arial" w:hAnsi="Arial" w:cs="Arial"/>
              </w:rPr>
              <w:t>property</w:t>
            </w:r>
            <w:r w:rsidRPr="00D10E97">
              <w:rPr>
                <w:rFonts w:ascii="Arial" w:hAnsi="Arial" w:cs="Arial"/>
              </w:rPr>
              <w:t xml:space="preserve"> – Freele Tract</w:t>
            </w:r>
          </w:p>
        </w:tc>
        <w:tc>
          <w:tcPr>
            <w:tcW w:w="3510" w:type="dxa"/>
            <w:tcBorders>
              <w:top w:val="single" w:sz="8" w:space="0" w:color="auto"/>
              <w:bottom w:val="single" w:sz="6" w:space="0" w:color="auto"/>
            </w:tcBorders>
            <w:vAlign w:val="center"/>
          </w:tcPr>
          <w:p w14:paraId="291E8738" w14:textId="77777777" w:rsidR="00B110D3" w:rsidRPr="00D10E97" w:rsidRDefault="009357DC" w:rsidP="009357DC">
            <w:pPr>
              <w:rPr>
                <w:rFonts w:ascii="Arial" w:hAnsi="Arial" w:cs="Arial"/>
                <w:sz w:val="21"/>
                <w:szCs w:val="21"/>
              </w:rPr>
            </w:pPr>
            <w:r w:rsidRPr="00D10E97">
              <w:rPr>
                <w:rFonts w:ascii="Arial" w:hAnsi="Arial" w:cs="Arial"/>
                <w:sz w:val="21"/>
                <w:szCs w:val="21"/>
              </w:rPr>
              <w:t>2976 Horseshoe Valley Road West, Springwater</w:t>
            </w:r>
          </w:p>
        </w:tc>
        <w:tc>
          <w:tcPr>
            <w:tcW w:w="1170" w:type="dxa"/>
            <w:tcBorders>
              <w:top w:val="single" w:sz="8" w:space="0" w:color="auto"/>
              <w:bottom w:val="single" w:sz="6" w:space="0" w:color="auto"/>
            </w:tcBorders>
            <w:vAlign w:val="center"/>
          </w:tcPr>
          <w:p w14:paraId="13364836" w14:textId="77777777" w:rsidR="00B110D3" w:rsidRPr="00D10E97" w:rsidRDefault="009357DC" w:rsidP="007F6C07">
            <w:pPr>
              <w:ind w:left="72"/>
              <w:rPr>
                <w:rFonts w:ascii="Arial" w:hAnsi="Arial" w:cs="Arial"/>
              </w:rPr>
            </w:pPr>
            <w:r w:rsidRPr="00D10E97">
              <w:rPr>
                <w:rFonts w:ascii="Arial" w:hAnsi="Arial" w:cs="Arial"/>
              </w:rPr>
              <w:t>84 ha</w:t>
            </w:r>
          </w:p>
        </w:tc>
      </w:tr>
      <w:tr w:rsidR="008B1387" w14:paraId="4F3CE5AA" w14:textId="77777777" w:rsidTr="00AD703E">
        <w:trPr>
          <w:trHeight w:hRule="exact" w:val="576"/>
        </w:trPr>
        <w:tc>
          <w:tcPr>
            <w:tcW w:w="1335" w:type="dxa"/>
            <w:tcBorders>
              <w:top w:val="single" w:sz="6" w:space="0" w:color="auto"/>
            </w:tcBorders>
            <w:vAlign w:val="center"/>
          </w:tcPr>
          <w:p w14:paraId="6AF95532" w14:textId="77777777" w:rsidR="00B110D3" w:rsidRPr="00D10E97" w:rsidRDefault="00D10E97" w:rsidP="008B1387">
            <w:pPr>
              <w:jc w:val="center"/>
              <w:rPr>
                <w:rFonts w:ascii="Arial" w:hAnsi="Arial" w:cs="Arial"/>
              </w:rPr>
            </w:pPr>
            <w:r w:rsidRPr="00D10E97">
              <w:rPr>
                <w:rFonts w:ascii="Arial" w:hAnsi="Arial" w:cs="Arial"/>
              </w:rPr>
              <w:t>C223</w:t>
            </w:r>
          </w:p>
        </w:tc>
        <w:tc>
          <w:tcPr>
            <w:tcW w:w="4050" w:type="dxa"/>
            <w:tcBorders>
              <w:top w:val="single" w:sz="6" w:space="0" w:color="auto"/>
            </w:tcBorders>
            <w:vAlign w:val="center"/>
          </w:tcPr>
          <w:p w14:paraId="419323B7" w14:textId="77777777" w:rsidR="009031B7" w:rsidRDefault="008B1387" w:rsidP="009031B7">
            <w:pPr>
              <w:rPr>
                <w:rFonts w:ascii="Arial" w:hAnsi="Arial" w:cs="Arial"/>
              </w:rPr>
            </w:pPr>
            <w:r w:rsidRPr="00D10E97">
              <w:rPr>
                <w:rFonts w:ascii="Arial" w:hAnsi="Arial" w:cs="Arial"/>
              </w:rPr>
              <w:t xml:space="preserve">County-owned </w:t>
            </w:r>
            <w:r w:rsidR="009031B7">
              <w:rPr>
                <w:rFonts w:ascii="Arial" w:hAnsi="Arial" w:cs="Arial"/>
              </w:rPr>
              <w:t>property –</w:t>
            </w:r>
          </w:p>
          <w:p w14:paraId="7A464EE1" w14:textId="44CE03C3" w:rsidR="00B110D3" w:rsidRPr="00D10E97" w:rsidRDefault="008B1387" w:rsidP="009031B7">
            <w:pPr>
              <w:rPr>
                <w:rFonts w:ascii="Arial" w:hAnsi="Arial" w:cs="Arial"/>
              </w:rPr>
            </w:pPr>
            <w:r w:rsidRPr="00D10E97">
              <w:rPr>
                <w:rFonts w:ascii="Arial" w:hAnsi="Arial" w:cs="Arial"/>
              </w:rPr>
              <w:t>Sandford Tract</w:t>
            </w:r>
          </w:p>
        </w:tc>
        <w:tc>
          <w:tcPr>
            <w:tcW w:w="3510" w:type="dxa"/>
            <w:tcBorders>
              <w:top w:val="single" w:sz="6" w:space="0" w:color="auto"/>
            </w:tcBorders>
            <w:vAlign w:val="center"/>
          </w:tcPr>
          <w:p w14:paraId="764D0758" w14:textId="77777777" w:rsidR="00B110D3" w:rsidRPr="00D10E97" w:rsidRDefault="00200FC5" w:rsidP="00200FC5">
            <w:pPr>
              <w:rPr>
                <w:rFonts w:ascii="Arial" w:hAnsi="Arial" w:cs="Arial"/>
                <w:sz w:val="21"/>
                <w:szCs w:val="21"/>
              </w:rPr>
            </w:pPr>
            <w:r w:rsidRPr="00D10E97">
              <w:rPr>
                <w:rFonts w:ascii="Arial" w:hAnsi="Arial" w:cs="Arial"/>
                <w:sz w:val="21"/>
                <w:szCs w:val="21"/>
              </w:rPr>
              <w:t>Line 5 North, Oro-Medonte</w:t>
            </w:r>
          </w:p>
        </w:tc>
        <w:tc>
          <w:tcPr>
            <w:tcW w:w="1170" w:type="dxa"/>
            <w:tcBorders>
              <w:top w:val="single" w:sz="6" w:space="0" w:color="auto"/>
            </w:tcBorders>
            <w:vAlign w:val="center"/>
          </w:tcPr>
          <w:p w14:paraId="041FB3AF" w14:textId="77777777" w:rsidR="00B110D3" w:rsidRPr="00D10E97" w:rsidRDefault="00EF3068" w:rsidP="007F6C07">
            <w:pPr>
              <w:ind w:left="72"/>
              <w:rPr>
                <w:rFonts w:ascii="Arial" w:hAnsi="Arial" w:cs="Arial"/>
              </w:rPr>
            </w:pPr>
            <w:r w:rsidRPr="00D10E97">
              <w:rPr>
                <w:rFonts w:ascii="Arial" w:hAnsi="Arial" w:cs="Arial"/>
              </w:rPr>
              <w:t>33 ha</w:t>
            </w:r>
          </w:p>
        </w:tc>
      </w:tr>
      <w:tr w:rsidR="008B1387" w14:paraId="4B6DACE5" w14:textId="77777777" w:rsidTr="00AD703E">
        <w:trPr>
          <w:trHeight w:hRule="exact" w:val="576"/>
        </w:trPr>
        <w:tc>
          <w:tcPr>
            <w:tcW w:w="1335" w:type="dxa"/>
            <w:vAlign w:val="center"/>
          </w:tcPr>
          <w:p w14:paraId="6E438139" w14:textId="08B1ABEF" w:rsidR="00B110D3" w:rsidRPr="00D10E97" w:rsidRDefault="008B1387" w:rsidP="008B1387">
            <w:pPr>
              <w:jc w:val="center"/>
              <w:rPr>
                <w:rFonts w:ascii="Arial" w:hAnsi="Arial" w:cs="Arial"/>
              </w:rPr>
            </w:pPr>
            <w:r w:rsidRPr="00D10E97">
              <w:rPr>
                <w:rFonts w:ascii="Arial" w:hAnsi="Arial" w:cs="Arial"/>
              </w:rPr>
              <w:t>C270</w:t>
            </w:r>
          </w:p>
        </w:tc>
        <w:tc>
          <w:tcPr>
            <w:tcW w:w="4050" w:type="dxa"/>
            <w:vAlign w:val="center"/>
          </w:tcPr>
          <w:p w14:paraId="282E2BE0" w14:textId="77777777" w:rsidR="009031B7" w:rsidRDefault="008B1387" w:rsidP="009031B7">
            <w:pPr>
              <w:rPr>
                <w:rFonts w:ascii="Arial" w:hAnsi="Arial" w:cs="Arial"/>
              </w:rPr>
            </w:pPr>
            <w:r w:rsidRPr="00D10E97">
              <w:rPr>
                <w:rFonts w:ascii="Arial" w:hAnsi="Arial" w:cs="Arial"/>
              </w:rPr>
              <w:t xml:space="preserve">County-owned </w:t>
            </w:r>
            <w:r w:rsidR="009031B7">
              <w:rPr>
                <w:rFonts w:ascii="Arial" w:hAnsi="Arial" w:cs="Arial"/>
              </w:rPr>
              <w:t>property –</w:t>
            </w:r>
          </w:p>
          <w:p w14:paraId="2EC15913" w14:textId="6AB47660" w:rsidR="00B110D3" w:rsidRPr="00D10E97" w:rsidRDefault="008B1387" w:rsidP="009031B7">
            <w:pPr>
              <w:rPr>
                <w:rFonts w:ascii="Arial" w:hAnsi="Arial" w:cs="Arial"/>
              </w:rPr>
            </w:pPr>
            <w:r w:rsidRPr="00D10E97">
              <w:rPr>
                <w:rFonts w:ascii="Arial" w:hAnsi="Arial" w:cs="Arial"/>
              </w:rPr>
              <w:t>Unnamed Tract</w:t>
            </w:r>
          </w:p>
        </w:tc>
        <w:tc>
          <w:tcPr>
            <w:tcW w:w="3510" w:type="dxa"/>
            <w:vAlign w:val="center"/>
          </w:tcPr>
          <w:p w14:paraId="4A8300FF" w14:textId="77777777" w:rsidR="00B110D3" w:rsidRPr="00D10E97" w:rsidRDefault="00EF5E7F" w:rsidP="008B1387">
            <w:pPr>
              <w:rPr>
                <w:rFonts w:ascii="Arial" w:hAnsi="Arial" w:cs="Arial"/>
                <w:sz w:val="21"/>
                <w:szCs w:val="21"/>
              </w:rPr>
            </w:pPr>
            <w:r w:rsidRPr="00D10E97">
              <w:rPr>
                <w:rFonts w:ascii="Arial" w:hAnsi="Arial" w:cs="Arial"/>
                <w:sz w:val="21"/>
                <w:szCs w:val="21"/>
              </w:rPr>
              <w:t>1453 Flos Road Three East, Springwater</w:t>
            </w:r>
          </w:p>
        </w:tc>
        <w:tc>
          <w:tcPr>
            <w:tcW w:w="1170" w:type="dxa"/>
            <w:vAlign w:val="center"/>
          </w:tcPr>
          <w:p w14:paraId="1ECA2156" w14:textId="77777777" w:rsidR="00B110D3" w:rsidRPr="00D10E97" w:rsidRDefault="00EF5E7F" w:rsidP="007F6C07">
            <w:pPr>
              <w:ind w:left="72"/>
              <w:rPr>
                <w:rFonts w:ascii="Arial" w:hAnsi="Arial" w:cs="Arial"/>
              </w:rPr>
            </w:pPr>
            <w:r w:rsidRPr="00D10E97">
              <w:rPr>
                <w:rFonts w:ascii="Arial" w:hAnsi="Arial" w:cs="Arial"/>
              </w:rPr>
              <w:t>44 ha</w:t>
            </w:r>
          </w:p>
        </w:tc>
      </w:tr>
      <w:tr w:rsidR="008B1387" w14:paraId="4F90A6E9" w14:textId="77777777" w:rsidTr="00243D3D">
        <w:trPr>
          <w:trHeight w:hRule="exact" w:val="576"/>
        </w:trPr>
        <w:tc>
          <w:tcPr>
            <w:tcW w:w="1335" w:type="dxa"/>
            <w:vAlign w:val="center"/>
          </w:tcPr>
          <w:p w14:paraId="498EA010" w14:textId="0E55F28A" w:rsidR="00B110D3" w:rsidRPr="00D10E97" w:rsidRDefault="008B1387" w:rsidP="008B1387">
            <w:pPr>
              <w:jc w:val="center"/>
              <w:rPr>
                <w:rFonts w:ascii="Arial" w:hAnsi="Arial" w:cs="Arial"/>
              </w:rPr>
            </w:pPr>
            <w:r w:rsidRPr="00D10E97">
              <w:rPr>
                <w:rFonts w:ascii="Arial" w:hAnsi="Arial" w:cs="Arial"/>
              </w:rPr>
              <w:t>P083</w:t>
            </w:r>
            <w:r w:rsidR="00B16934">
              <w:rPr>
                <w:rFonts w:ascii="Arial" w:hAnsi="Arial" w:cs="Arial"/>
              </w:rPr>
              <w:t>/P084</w:t>
            </w:r>
          </w:p>
        </w:tc>
        <w:tc>
          <w:tcPr>
            <w:tcW w:w="4050" w:type="dxa"/>
            <w:vAlign w:val="center"/>
          </w:tcPr>
          <w:p w14:paraId="7F9F5B9A" w14:textId="77777777" w:rsidR="00B110D3" w:rsidRPr="00D10E97" w:rsidRDefault="008B1387" w:rsidP="00CD1227">
            <w:pPr>
              <w:rPr>
                <w:rFonts w:ascii="Arial" w:hAnsi="Arial" w:cs="Arial"/>
              </w:rPr>
            </w:pPr>
            <w:r w:rsidRPr="00D10E97">
              <w:rPr>
                <w:rFonts w:ascii="Arial" w:hAnsi="Arial" w:cs="Arial"/>
              </w:rPr>
              <w:t xml:space="preserve">Privately-owned </w:t>
            </w:r>
            <w:r w:rsidR="00CD1227">
              <w:rPr>
                <w:rFonts w:ascii="Arial" w:hAnsi="Arial" w:cs="Arial"/>
              </w:rPr>
              <w:t>undeveloped property</w:t>
            </w:r>
          </w:p>
        </w:tc>
        <w:tc>
          <w:tcPr>
            <w:tcW w:w="3510" w:type="dxa"/>
            <w:vAlign w:val="center"/>
          </w:tcPr>
          <w:p w14:paraId="1F8A2253" w14:textId="77777777" w:rsidR="00B110D3" w:rsidRPr="00D10E97" w:rsidRDefault="00EF5E7F" w:rsidP="008B1387">
            <w:pPr>
              <w:rPr>
                <w:rFonts w:ascii="Arial" w:hAnsi="Arial" w:cs="Arial"/>
                <w:sz w:val="21"/>
                <w:szCs w:val="21"/>
              </w:rPr>
            </w:pPr>
            <w:r w:rsidRPr="00D10E97">
              <w:rPr>
                <w:rFonts w:ascii="Arial" w:hAnsi="Arial" w:cs="Arial"/>
                <w:sz w:val="21"/>
                <w:szCs w:val="21"/>
              </w:rPr>
              <w:t>540</w:t>
            </w:r>
            <w:r w:rsidR="001F5DAA">
              <w:rPr>
                <w:rFonts w:ascii="Arial" w:hAnsi="Arial" w:cs="Arial"/>
                <w:sz w:val="21"/>
                <w:szCs w:val="21"/>
              </w:rPr>
              <w:t>/528</w:t>
            </w:r>
            <w:r w:rsidRPr="00D10E97">
              <w:rPr>
                <w:rFonts w:ascii="Arial" w:hAnsi="Arial" w:cs="Arial"/>
                <w:sz w:val="21"/>
                <w:szCs w:val="21"/>
              </w:rPr>
              <w:t xml:space="preserve"> Penetanguishene Road</w:t>
            </w:r>
            <w:r w:rsidR="0039776E">
              <w:rPr>
                <w:rFonts w:ascii="Arial" w:hAnsi="Arial" w:cs="Arial"/>
                <w:sz w:val="21"/>
                <w:szCs w:val="21"/>
              </w:rPr>
              <w:t>, Springwater</w:t>
            </w:r>
          </w:p>
        </w:tc>
        <w:tc>
          <w:tcPr>
            <w:tcW w:w="1170" w:type="dxa"/>
            <w:vAlign w:val="center"/>
          </w:tcPr>
          <w:p w14:paraId="11539BE7" w14:textId="77777777" w:rsidR="00B110D3" w:rsidRPr="00D10E97" w:rsidRDefault="00D3563F" w:rsidP="007F6C07">
            <w:pPr>
              <w:ind w:left="72"/>
              <w:rPr>
                <w:rFonts w:ascii="Arial" w:hAnsi="Arial" w:cs="Arial"/>
              </w:rPr>
            </w:pPr>
            <w:r>
              <w:rPr>
                <w:rFonts w:ascii="Arial" w:hAnsi="Arial" w:cs="Arial"/>
              </w:rPr>
              <w:t>17 ha</w:t>
            </w:r>
          </w:p>
        </w:tc>
      </w:tr>
    </w:tbl>
    <w:p w14:paraId="7B60291C" w14:textId="77777777" w:rsidR="00F01C30" w:rsidRDefault="00F01C30" w:rsidP="00BF3E1D">
      <w:pPr>
        <w:spacing w:after="0" w:line="240" w:lineRule="auto"/>
        <w:ind w:left="-270"/>
        <w:rPr>
          <w:rFonts w:ascii="Arial" w:hAnsi="Arial" w:cs="Arial"/>
        </w:rPr>
      </w:pPr>
    </w:p>
    <w:p w14:paraId="331609AA" w14:textId="77777777" w:rsidR="00243D3D" w:rsidRDefault="00390A64" w:rsidP="007976CF">
      <w:pPr>
        <w:spacing w:after="0" w:line="240" w:lineRule="auto"/>
        <w:ind w:left="-270"/>
        <w:rPr>
          <w:rFonts w:ascii="Arial" w:hAnsi="Arial" w:cs="Arial"/>
        </w:rPr>
      </w:pPr>
      <w:r>
        <w:rPr>
          <w:rFonts w:ascii="Arial" w:hAnsi="Arial" w:cs="Arial"/>
        </w:rPr>
        <w:t>Direction</w:t>
      </w:r>
      <w:r w:rsidR="00C15A2A">
        <w:rPr>
          <w:rFonts w:ascii="Arial" w:hAnsi="Arial" w:cs="Arial"/>
        </w:rPr>
        <w:t xml:space="preserve"> from County Council </w:t>
      </w:r>
      <w:r>
        <w:rPr>
          <w:rFonts w:ascii="Arial" w:hAnsi="Arial" w:cs="Arial"/>
        </w:rPr>
        <w:t xml:space="preserve">is now sought in regards </w:t>
      </w:r>
      <w:r w:rsidR="00C15A2A">
        <w:rPr>
          <w:rFonts w:ascii="Arial" w:hAnsi="Arial" w:cs="Arial"/>
        </w:rPr>
        <w:t>to</w:t>
      </w:r>
      <w:r w:rsidR="00F9726F">
        <w:rPr>
          <w:rFonts w:ascii="Arial" w:hAnsi="Arial" w:cs="Arial"/>
        </w:rPr>
        <w:t xml:space="preserve"> proceed</w:t>
      </w:r>
      <w:r>
        <w:rPr>
          <w:rFonts w:ascii="Arial" w:hAnsi="Arial" w:cs="Arial"/>
        </w:rPr>
        <w:t>ing</w:t>
      </w:r>
      <w:r w:rsidR="00F9726F">
        <w:rPr>
          <w:rFonts w:ascii="Arial" w:hAnsi="Arial" w:cs="Arial"/>
        </w:rPr>
        <w:t xml:space="preserve"> with a </w:t>
      </w:r>
      <w:r w:rsidR="00145BF5">
        <w:rPr>
          <w:rFonts w:ascii="Arial" w:hAnsi="Arial" w:cs="Arial"/>
        </w:rPr>
        <w:t>recommended</w:t>
      </w:r>
      <w:r w:rsidR="007976CF">
        <w:rPr>
          <w:rFonts w:ascii="Arial" w:hAnsi="Arial" w:cs="Arial"/>
        </w:rPr>
        <w:t>,</w:t>
      </w:r>
      <w:r w:rsidR="00145BF5">
        <w:rPr>
          <w:rFonts w:ascii="Arial" w:hAnsi="Arial" w:cs="Arial"/>
        </w:rPr>
        <w:t xml:space="preserve"> </w:t>
      </w:r>
      <w:r w:rsidR="00243D3D">
        <w:rPr>
          <w:rFonts w:ascii="Arial" w:hAnsi="Arial" w:cs="Arial"/>
        </w:rPr>
        <w:t>revised evaluation that would</w:t>
      </w:r>
      <w:r w:rsidR="007976CF">
        <w:rPr>
          <w:rFonts w:ascii="Arial" w:hAnsi="Arial" w:cs="Arial"/>
        </w:rPr>
        <w:t xml:space="preserve"> </w:t>
      </w:r>
      <w:r w:rsidR="00243D3D">
        <w:rPr>
          <w:rFonts w:ascii="Arial" w:hAnsi="Arial" w:cs="Arial"/>
        </w:rPr>
        <w:t xml:space="preserve">consider </w:t>
      </w:r>
      <w:r w:rsidR="00A2661F">
        <w:rPr>
          <w:rFonts w:ascii="Arial" w:hAnsi="Arial" w:cs="Arial"/>
        </w:rPr>
        <w:t xml:space="preserve">potential </w:t>
      </w:r>
      <w:r w:rsidR="00F9726F">
        <w:rPr>
          <w:rFonts w:ascii="Arial" w:hAnsi="Arial" w:cs="Arial"/>
        </w:rPr>
        <w:t>development of a single site</w:t>
      </w:r>
      <w:r w:rsidR="00037EEB">
        <w:rPr>
          <w:rFonts w:ascii="Arial" w:hAnsi="Arial" w:cs="Arial"/>
        </w:rPr>
        <w:t xml:space="preserve"> </w:t>
      </w:r>
      <w:r w:rsidR="00C93735">
        <w:rPr>
          <w:rFonts w:ascii="Arial" w:hAnsi="Arial" w:cs="Arial"/>
        </w:rPr>
        <w:t xml:space="preserve">which would </w:t>
      </w:r>
      <w:r w:rsidR="00C0230B">
        <w:rPr>
          <w:rFonts w:ascii="Arial" w:hAnsi="Arial" w:cs="Arial"/>
        </w:rPr>
        <w:t>host both facilities</w:t>
      </w:r>
      <w:r w:rsidR="00B37654">
        <w:rPr>
          <w:rFonts w:ascii="Arial" w:hAnsi="Arial" w:cs="Arial"/>
        </w:rPr>
        <w:t>.</w:t>
      </w:r>
      <w:r w:rsidR="007976CF">
        <w:rPr>
          <w:rFonts w:ascii="Arial" w:hAnsi="Arial" w:cs="Arial"/>
        </w:rPr>
        <w:t xml:space="preserve">  S</w:t>
      </w:r>
      <w:r w:rsidR="00C93735">
        <w:rPr>
          <w:rFonts w:ascii="Arial" w:hAnsi="Arial" w:cs="Arial"/>
        </w:rPr>
        <w:t>hort-listed s</w:t>
      </w:r>
      <w:r w:rsidR="00243D3D">
        <w:rPr>
          <w:rFonts w:ascii="Arial" w:hAnsi="Arial" w:cs="Arial"/>
        </w:rPr>
        <w:t>ites would be evaluated on their abil</w:t>
      </w:r>
      <w:r w:rsidR="00C93735">
        <w:rPr>
          <w:rFonts w:ascii="Arial" w:hAnsi="Arial" w:cs="Arial"/>
        </w:rPr>
        <w:t xml:space="preserve">ity to host the OPF </w:t>
      </w:r>
      <w:r w:rsidR="00A2661F">
        <w:rPr>
          <w:rFonts w:ascii="Arial" w:hAnsi="Arial" w:cs="Arial"/>
        </w:rPr>
        <w:t>and/</w:t>
      </w:r>
      <w:r w:rsidR="00C93735">
        <w:rPr>
          <w:rFonts w:ascii="Arial" w:hAnsi="Arial" w:cs="Arial"/>
        </w:rPr>
        <w:t>or</w:t>
      </w:r>
      <w:r w:rsidR="00A2661F">
        <w:rPr>
          <w:rFonts w:ascii="Arial" w:hAnsi="Arial" w:cs="Arial"/>
        </w:rPr>
        <w:t xml:space="preserve"> the</w:t>
      </w:r>
      <w:r w:rsidR="00C93735">
        <w:rPr>
          <w:rFonts w:ascii="Arial" w:hAnsi="Arial" w:cs="Arial"/>
        </w:rPr>
        <w:t xml:space="preserve"> MMF</w:t>
      </w:r>
      <w:r w:rsidR="007976CF">
        <w:rPr>
          <w:rFonts w:ascii="Arial" w:hAnsi="Arial" w:cs="Arial"/>
        </w:rPr>
        <w:t xml:space="preserve"> alone</w:t>
      </w:r>
      <w:r w:rsidR="00C93735">
        <w:rPr>
          <w:rFonts w:ascii="Arial" w:hAnsi="Arial" w:cs="Arial"/>
        </w:rPr>
        <w:t xml:space="preserve">, </w:t>
      </w:r>
      <w:r w:rsidR="00243D3D">
        <w:rPr>
          <w:rFonts w:ascii="Arial" w:hAnsi="Arial" w:cs="Arial"/>
        </w:rPr>
        <w:t xml:space="preserve">as well as </w:t>
      </w:r>
      <w:r w:rsidR="007976CF">
        <w:rPr>
          <w:rFonts w:ascii="Arial" w:hAnsi="Arial" w:cs="Arial"/>
        </w:rPr>
        <w:t>a combined facility.  W</w:t>
      </w:r>
      <w:r w:rsidR="00D91929">
        <w:rPr>
          <w:rFonts w:ascii="Arial" w:hAnsi="Arial" w:cs="Arial"/>
        </w:rPr>
        <w:t>eigh</w:t>
      </w:r>
      <w:r w:rsidR="007976CF">
        <w:rPr>
          <w:rFonts w:ascii="Arial" w:hAnsi="Arial" w:cs="Arial"/>
        </w:rPr>
        <w:t xml:space="preserve">ing the </w:t>
      </w:r>
      <w:r w:rsidR="00C93735">
        <w:rPr>
          <w:rFonts w:ascii="Arial" w:hAnsi="Arial" w:cs="Arial"/>
        </w:rPr>
        <w:t>significant b</w:t>
      </w:r>
      <w:r w:rsidR="007976CF">
        <w:rPr>
          <w:rFonts w:ascii="Arial" w:hAnsi="Arial" w:cs="Arial"/>
        </w:rPr>
        <w:t>enefit</w:t>
      </w:r>
      <w:r w:rsidR="00900663">
        <w:rPr>
          <w:rFonts w:ascii="Arial" w:hAnsi="Arial" w:cs="Arial"/>
        </w:rPr>
        <w:t xml:space="preserve"> </w:t>
      </w:r>
      <w:r w:rsidR="007976CF">
        <w:rPr>
          <w:rFonts w:ascii="Arial" w:hAnsi="Arial" w:cs="Arial"/>
        </w:rPr>
        <w:t xml:space="preserve">of </w:t>
      </w:r>
      <w:r w:rsidR="00A2661F">
        <w:rPr>
          <w:rFonts w:ascii="Arial" w:hAnsi="Arial" w:cs="Arial"/>
        </w:rPr>
        <w:t>co-location</w:t>
      </w:r>
      <w:r w:rsidR="00C93735">
        <w:rPr>
          <w:rFonts w:ascii="Arial" w:hAnsi="Arial" w:cs="Arial"/>
        </w:rPr>
        <w:t xml:space="preserve"> </w:t>
      </w:r>
      <w:r w:rsidR="007976CF">
        <w:rPr>
          <w:rFonts w:ascii="Arial" w:hAnsi="Arial" w:cs="Arial"/>
        </w:rPr>
        <w:t xml:space="preserve">– </w:t>
      </w:r>
      <w:r w:rsidR="00C93735">
        <w:rPr>
          <w:rFonts w:ascii="Arial" w:hAnsi="Arial" w:cs="Arial"/>
        </w:rPr>
        <w:t>including</w:t>
      </w:r>
      <w:r w:rsidR="00900663">
        <w:rPr>
          <w:rFonts w:ascii="Arial" w:hAnsi="Arial" w:cs="Arial"/>
        </w:rPr>
        <w:t xml:space="preserve"> reduced capital </w:t>
      </w:r>
      <w:r w:rsidR="00C93735">
        <w:rPr>
          <w:rFonts w:ascii="Arial" w:hAnsi="Arial" w:cs="Arial"/>
        </w:rPr>
        <w:t>and operating costs, eliminating</w:t>
      </w:r>
      <w:r w:rsidR="00540545">
        <w:rPr>
          <w:rFonts w:ascii="Arial" w:hAnsi="Arial" w:cs="Arial"/>
        </w:rPr>
        <w:t xml:space="preserve"> </w:t>
      </w:r>
      <w:r w:rsidR="00900663">
        <w:rPr>
          <w:rFonts w:ascii="Arial" w:hAnsi="Arial" w:cs="Arial"/>
        </w:rPr>
        <w:t>haulage of source-separ</w:t>
      </w:r>
      <w:r w:rsidR="00540545">
        <w:rPr>
          <w:rFonts w:ascii="Arial" w:hAnsi="Arial" w:cs="Arial"/>
        </w:rPr>
        <w:t>a</w:t>
      </w:r>
      <w:r w:rsidR="00900663">
        <w:rPr>
          <w:rFonts w:ascii="Arial" w:hAnsi="Arial" w:cs="Arial"/>
        </w:rPr>
        <w:t>ted organics to a separate facility, and reducing the number of neig</w:t>
      </w:r>
      <w:r w:rsidR="00540545">
        <w:rPr>
          <w:rFonts w:ascii="Arial" w:hAnsi="Arial" w:cs="Arial"/>
        </w:rPr>
        <w:t>h</w:t>
      </w:r>
      <w:r w:rsidR="00900663">
        <w:rPr>
          <w:rFonts w:ascii="Arial" w:hAnsi="Arial" w:cs="Arial"/>
        </w:rPr>
        <w:t>bours</w:t>
      </w:r>
      <w:r w:rsidR="00601925">
        <w:rPr>
          <w:rFonts w:ascii="Arial" w:hAnsi="Arial" w:cs="Arial"/>
        </w:rPr>
        <w:t xml:space="preserve"> </w:t>
      </w:r>
      <w:r w:rsidR="007976CF">
        <w:rPr>
          <w:rFonts w:ascii="Arial" w:hAnsi="Arial" w:cs="Arial"/>
        </w:rPr>
        <w:t>– against all other siting criteria would be the most conservative</w:t>
      </w:r>
      <w:r w:rsidR="00A2661F">
        <w:rPr>
          <w:rFonts w:ascii="Arial" w:hAnsi="Arial" w:cs="Arial"/>
        </w:rPr>
        <w:t xml:space="preserve">, </w:t>
      </w:r>
      <w:r w:rsidR="0007067F">
        <w:rPr>
          <w:rFonts w:ascii="Arial" w:hAnsi="Arial" w:cs="Arial"/>
        </w:rPr>
        <w:t>defendable</w:t>
      </w:r>
      <w:r w:rsidR="007976CF">
        <w:rPr>
          <w:rFonts w:ascii="Arial" w:hAnsi="Arial" w:cs="Arial"/>
        </w:rPr>
        <w:t xml:space="preserve"> approach to </w:t>
      </w:r>
      <w:r w:rsidR="00D91929">
        <w:rPr>
          <w:rFonts w:ascii="Arial" w:hAnsi="Arial" w:cs="Arial"/>
        </w:rPr>
        <w:t>determining the preferred site(s).</w:t>
      </w:r>
    </w:p>
    <w:p w14:paraId="6F7D8736" w14:textId="77777777" w:rsidR="00243D3D" w:rsidRDefault="00243D3D" w:rsidP="00F23A1A">
      <w:pPr>
        <w:spacing w:after="0" w:line="240" w:lineRule="auto"/>
        <w:ind w:left="-270"/>
        <w:rPr>
          <w:rFonts w:ascii="Arial" w:hAnsi="Arial" w:cs="Arial"/>
        </w:rPr>
      </w:pPr>
    </w:p>
    <w:p w14:paraId="3DB91542" w14:textId="179B7122" w:rsidR="00706323" w:rsidRDefault="00D60825" w:rsidP="00F23A1A">
      <w:pPr>
        <w:spacing w:after="0" w:line="240" w:lineRule="auto"/>
        <w:ind w:left="-270"/>
        <w:rPr>
          <w:rFonts w:ascii="Arial" w:hAnsi="Arial" w:cs="Arial"/>
        </w:rPr>
      </w:pPr>
      <w:r>
        <w:rPr>
          <w:rFonts w:ascii="Arial" w:hAnsi="Arial" w:cs="Arial"/>
        </w:rPr>
        <w:t>In consideration of the one privately-owned site</w:t>
      </w:r>
      <w:r w:rsidR="008874A8">
        <w:rPr>
          <w:rFonts w:ascii="Arial" w:hAnsi="Arial" w:cs="Arial"/>
        </w:rPr>
        <w:t xml:space="preserve"> on the short list</w:t>
      </w:r>
      <w:r>
        <w:rPr>
          <w:rFonts w:ascii="Arial" w:hAnsi="Arial" w:cs="Arial"/>
        </w:rPr>
        <w:t>, d</w:t>
      </w:r>
      <w:r w:rsidR="00F9726F">
        <w:rPr>
          <w:rFonts w:ascii="Arial" w:hAnsi="Arial" w:cs="Arial"/>
        </w:rPr>
        <w:t xml:space="preserve">etails are provided in this item </w:t>
      </w:r>
      <w:r w:rsidR="00927B01">
        <w:rPr>
          <w:rFonts w:ascii="Arial" w:hAnsi="Arial" w:cs="Arial"/>
        </w:rPr>
        <w:t>on</w:t>
      </w:r>
      <w:r w:rsidR="00F9726F">
        <w:rPr>
          <w:rFonts w:ascii="Arial" w:hAnsi="Arial" w:cs="Arial"/>
        </w:rPr>
        <w:t xml:space="preserve"> </w:t>
      </w:r>
      <w:r w:rsidR="00CC11E9">
        <w:rPr>
          <w:rFonts w:ascii="Arial" w:hAnsi="Arial" w:cs="Arial"/>
        </w:rPr>
        <w:t>executing a</w:t>
      </w:r>
      <w:r w:rsidR="000875EC">
        <w:rPr>
          <w:rFonts w:ascii="Arial" w:hAnsi="Arial" w:cs="Arial"/>
        </w:rPr>
        <w:t xml:space="preserve"> Right of First Refusal</w:t>
      </w:r>
      <w:r w:rsidR="00F9726F">
        <w:rPr>
          <w:rFonts w:ascii="Arial" w:hAnsi="Arial" w:cs="Arial"/>
        </w:rPr>
        <w:t xml:space="preserve"> Agreement.  </w:t>
      </w:r>
      <w:r w:rsidR="00C6570E">
        <w:rPr>
          <w:rFonts w:ascii="Arial" w:hAnsi="Arial" w:cs="Arial"/>
        </w:rPr>
        <w:t xml:space="preserve">Consideration of this site will only proceed if this agreement is executed.  </w:t>
      </w:r>
      <w:r w:rsidR="00F9726F">
        <w:rPr>
          <w:rFonts w:ascii="Arial" w:hAnsi="Arial" w:cs="Arial"/>
        </w:rPr>
        <w:t xml:space="preserve">This will </w:t>
      </w:r>
      <w:r w:rsidR="00ED0C0E">
        <w:rPr>
          <w:rFonts w:ascii="Arial" w:hAnsi="Arial" w:cs="Arial"/>
        </w:rPr>
        <w:t>provide some security</w:t>
      </w:r>
      <w:r w:rsidR="00F9726F">
        <w:rPr>
          <w:rFonts w:ascii="Arial" w:hAnsi="Arial" w:cs="Arial"/>
        </w:rPr>
        <w:t xml:space="preserve"> prior to furthering consulting work and </w:t>
      </w:r>
      <w:r w:rsidR="00D81DF6">
        <w:rPr>
          <w:rFonts w:ascii="Arial" w:hAnsi="Arial" w:cs="Arial"/>
        </w:rPr>
        <w:t>public consultation.</w:t>
      </w:r>
    </w:p>
    <w:p w14:paraId="00715B86" w14:textId="77777777" w:rsidR="00F23A1A" w:rsidRPr="00F23A1A" w:rsidRDefault="00F23A1A" w:rsidP="00F23A1A">
      <w:pPr>
        <w:spacing w:after="0" w:line="240" w:lineRule="auto"/>
        <w:ind w:left="-270"/>
        <w:rPr>
          <w:rFonts w:ascii="Arial" w:hAnsi="Arial" w:cs="Arial"/>
        </w:rPr>
      </w:pPr>
    </w:p>
    <w:p w14:paraId="17D0CF4A" w14:textId="77777777" w:rsidR="00706323" w:rsidRDefault="003909FC" w:rsidP="00706323">
      <w:pPr>
        <w:pStyle w:val="ListParagraph"/>
        <w:spacing w:after="0" w:line="240" w:lineRule="auto"/>
        <w:ind w:left="-270"/>
        <w:rPr>
          <w:rFonts w:ascii="Arial" w:hAnsi="Arial" w:cs="Arial"/>
        </w:rPr>
      </w:pPr>
      <w:r>
        <w:rPr>
          <w:rFonts w:ascii="Arial" w:hAnsi="Arial" w:cs="Arial"/>
        </w:rPr>
        <w:t xml:space="preserve">Moving forward, the siting process will </w:t>
      </w:r>
      <w:r w:rsidR="00BD5985">
        <w:rPr>
          <w:rFonts w:ascii="Arial" w:hAnsi="Arial" w:cs="Arial"/>
        </w:rPr>
        <w:t>proceed</w:t>
      </w:r>
      <w:r>
        <w:rPr>
          <w:rFonts w:ascii="Arial" w:hAnsi="Arial" w:cs="Arial"/>
        </w:rPr>
        <w:t xml:space="preserve"> to a period of public and stakeholder consultation.  </w:t>
      </w:r>
      <w:r w:rsidR="00615339">
        <w:rPr>
          <w:rFonts w:ascii="Arial" w:hAnsi="Arial" w:cs="Arial"/>
        </w:rPr>
        <w:t>The</w:t>
      </w:r>
      <w:r>
        <w:rPr>
          <w:rFonts w:ascii="Arial" w:hAnsi="Arial" w:cs="Arial"/>
        </w:rPr>
        <w:t xml:space="preserve"> short-listed sites </w:t>
      </w:r>
      <w:r w:rsidR="00D91929">
        <w:rPr>
          <w:rFonts w:ascii="Arial" w:hAnsi="Arial" w:cs="Arial"/>
        </w:rPr>
        <w:t xml:space="preserve">and the potential to co-locate the facilities </w:t>
      </w:r>
      <w:r>
        <w:rPr>
          <w:rFonts w:ascii="Arial" w:hAnsi="Arial" w:cs="Arial"/>
        </w:rPr>
        <w:t>will be prese</w:t>
      </w:r>
      <w:r w:rsidR="00D91929">
        <w:rPr>
          <w:rFonts w:ascii="Arial" w:hAnsi="Arial" w:cs="Arial"/>
        </w:rPr>
        <w:t xml:space="preserve">nted to the public for feedback.  </w:t>
      </w:r>
      <w:r>
        <w:rPr>
          <w:rFonts w:ascii="Arial" w:hAnsi="Arial" w:cs="Arial"/>
        </w:rPr>
        <w:t>Following this consultation period and further comparative evaluation</w:t>
      </w:r>
      <w:r w:rsidR="00927B01">
        <w:rPr>
          <w:rFonts w:ascii="Arial" w:hAnsi="Arial" w:cs="Arial"/>
        </w:rPr>
        <w:t xml:space="preserve"> </w:t>
      </w:r>
      <w:r w:rsidR="00615339">
        <w:rPr>
          <w:rFonts w:ascii="Arial" w:hAnsi="Arial" w:cs="Arial"/>
        </w:rPr>
        <w:t>by the County’s consultant</w:t>
      </w:r>
      <w:r>
        <w:rPr>
          <w:rFonts w:ascii="Arial" w:hAnsi="Arial" w:cs="Arial"/>
        </w:rPr>
        <w:t>, t</w:t>
      </w:r>
      <w:r w:rsidR="00706323" w:rsidRPr="00706323">
        <w:rPr>
          <w:rFonts w:ascii="Arial" w:hAnsi="Arial" w:cs="Arial"/>
        </w:rPr>
        <w:t>he preferred site</w:t>
      </w:r>
      <w:r w:rsidR="00D91929">
        <w:rPr>
          <w:rFonts w:ascii="Arial" w:hAnsi="Arial" w:cs="Arial"/>
        </w:rPr>
        <w:t>(s)</w:t>
      </w:r>
      <w:r w:rsidR="00706323" w:rsidRPr="00706323">
        <w:rPr>
          <w:rFonts w:ascii="Arial" w:hAnsi="Arial" w:cs="Arial"/>
        </w:rPr>
        <w:t xml:space="preserve"> is expected to be presented to County Council in early 2016.</w:t>
      </w:r>
    </w:p>
    <w:p w14:paraId="40AD18C9" w14:textId="77777777" w:rsidR="003909FC" w:rsidRDefault="003909FC" w:rsidP="00706323">
      <w:pPr>
        <w:pStyle w:val="ListParagraph"/>
        <w:spacing w:after="0" w:line="240" w:lineRule="auto"/>
        <w:ind w:left="-270"/>
        <w:rPr>
          <w:rFonts w:ascii="Arial" w:hAnsi="Arial" w:cs="Arial"/>
        </w:rPr>
      </w:pPr>
    </w:p>
    <w:p w14:paraId="4B9CA043" w14:textId="77777777" w:rsidR="00432CE6" w:rsidRPr="00E3342F" w:rsidRDefault="006035ED" w:rsidP="00432CE6">
      <w:pPr>
        <w:spacing w:after="0" w:line="240" w:lineRule="auto"/>
        <w:ind w:hanging="270"/>
        <w:rPr>
          <w:rFonts w:ascii="Arial" w:hAnsi="Arial" w:cs="Arial"/>
          <w:b/>
        </w:rPr>
      </w:pPr>
      <w:r w:rsidRPr="00E3342F">
        <w:rPr>
          <w:rFonts w:ascii="Arial" w:hAnsi="Arial" w:cs="Arial"/>
          <w:b/>
        </w:rPr>
        <w:lastRenderedPageBreak/>
        <w:t>Background/Analysis/Options:</w:t>
      </w:r>
    </w:p>
    <w:p w14:paraId="52BD0633" w14:textId="77777777" w:rsidR="00432CE6" w:rsidRPr="00E3342F" w:rsidRDefault="00432CE6" w:rsidP="00536361">
      <w:pPr>
        <w:spacing w:after="0" w:line="240" w:lineRule="auto"/>
        <w:ind w:hanging="270"/>
        <w:rPr>
          <w:rFonts w:ascii="Arial" w:hAnsi="Arial" w:cs="Arial"/>
        </w:rPr>
      </w:pPr>
    </w:p>
    <w:p w14:paraId="38A3C6E4" w14:textId="77777777" w:rsidR="00BF3E1D" w:rsidRDefault="0012074C" w:rsidP="00BC7F1C">
      <w:pPr>
        <w:spacing w:after="0" w:line="240" w:lineRule="auto"/>
        <w:ind w:left="-270"/>
        <w:rPr>
          <w:rFonts w:ascii="Arial" w:hAnsi="Arial" w:cs="Arial"/>
        </w:rPr>
      </w:pPr>
      <w:bookmarkStart w:id="1" w:name="OLE_LINK3"/>
      <w:bookmarkStart w:id="2" w:name="OLE_LINK4"/>
      <w:r>
        <w:rPr>
          <w:rFonts w:ascii="Arial" w:hAnsi="Arial" w:cs="Arial"/>
        </w:rPr>
        <w:t>The purpose of this i</w:t>
      </w:r>
      <w:r w:rsidR="00BF3E1D" w:rsidRPr="00AA53FD">
        <w:rPr>
          <w:rFonts w:ascii="Arial" w:hAnsi="Arial" w:cs="Arial"/>
        </w:rPr>
        <w:t xml:space="preserve">tem is to </w:t>
      </w:r>
      <w:r w:rsidR="003703B2">
        <w:rPr>
          <w:rFonts w:ascii="Arial" w:hAnsi="Arial" w:cs="Arial"/>
        </w:rPr>
        <w:t>provide an overview of the siting evaluatio</w:t>
      </w:r>
      <w:r w:rsidR="00F23A1A">
        <w:rPr>
          <w:rFonts w:ascii="Arial" w:hAnsi="Arial" w:cs="Arial"/>
        </w:rPr>
        <w:t xml:space="preserve">n and </w:t>
      </w:r>
      <w:r w:rsidR="00BC1B51">
        <w:rPr>
          <w:rFonts w:ascii="Arial" w:hAnsi="Arial" w:cs="Arial"/>
        </w:rPr>
        <w:t xml:space="preserve">to </w:t>
      </w:r>
      <w:r w:rsidR="00927B01">
        <w:rPr>
          <w:rFonts w:ascii="Arial" w:hAnsi="Arial" w:cs="Arial"/>
        </w:rPr>
        <w:t>present the short-</w:t>
      </w:r>
      <w:r w:rsidR="00F23A1A">
        <w:rPr>
          <w:rFonts w:ascii="Arial" w:hAnsi="Arial" w:cs="Arial"/>
        </w:rPr>
        <w:t>listed sites for both the Organics Processing Facility (OPF) and Materials Management Facility (MMF)</w:t>
      </w:r>
      <w:r w:rsidR="00BF3E1D" w:rsidRPr="00AA53FD">
        <w:rPr>
          <w:rFonts w:ascii="Arial" w:hAnsi="Arial" w:cs="Arial"/>
        </w:rPr>
        <w:t>.</w:t>
      </w:r>
      <w:r w:rsidR="00F23A1A">
        <w:rPr>
          <w:rFonts w:ascii="Arial" w:hAnsi="Arial" w:cs="Arial"/>
        </w:rPr>
        <w:t xml:space="preserve">  This item also outlines a modified project plan and recommended next steps, including </w:t>
      </w:r>
      <w:r w:rsidR="002106C4">
        <w:rPr>
          <w:rFonts w:ascii="Arial" w:hAnsi="Arial" w:cs="Arial"/>
        </w:rPr>
        <w:t xml:space="preserve">seeking </w:t>
      </w:r>
      <w:r w:rsidR="00BC1B51">
        <w:rPr>
          <w:rFonts w:ascii="Arial" w:hAnsi="Arial" w:cs="Arial"/>
        </w:rPr>
        <w:t>public</w:t>
      </w:r>
      <w:r w:rsidR="002106C4">
        <w:rPr>
          <w:rFonts w:ascii="Arial" w:hAnsi="Arial" w:cs="Arial"/>
        </w:rPr>
        <w:t xml:space="preserve"> and stakeholder feedback through a forthcoming period of</w:t>
      </w:r>
      <w:r w:rsidR="00BC1B51">
        <w:rPr>
          <w:rFonts w:ascii="Arial" w:hAnsi="Arial" w:cs="Arial"/>
        </w:rPr>
        <w:t xml:space="preserve"> consultation.</w:t>
      </w:r>
    </w:p>
    <w:p w14:paraId="7E11F609" w14:textId="77777777" w:rsidR="00BC1B51" w:rsidRDefault="00BC1B51" w:rsidP="00BC7F1C">
      <w:pPr>
        <w:spacing w:after="0" w:line="240" w:lineRule="auto"/>
        <w:ind w:left="-270"/>
        <w:rPr>
          <w:rFonts w:ascii="Arial" w:hAnsi="Arial" w:cs="Arial"/>
        </w:rPr>
      </w:pPr>
    </w:p>
    <w:p w14:paraId="5F4C818C" w14:textId="06D3945E" w:rsidR="00436CAD" w:rsidRPr="006927BD" w:rsidRDefault="00436CAD" w:rsidP="00436CAD">
      <w:pPr>
        <w:pStyle w:val="NormalWeb"/>
        <w:ind w:left="-270"/>
        <w:rPr>
          <w:rFonts w:ascii="Arial" w:hAnsi="Arial" w:cs="Arial"/>
          <w:sz w:val="22"/>
          <w:szCs w:val="22"/>
        </w:rPr>
      </w:pPr>
      <w:r w:rsidRPr="006927BD">
        <w:rPr>
          <w:rFonts w:ascii="Arial" w:hAnsi="Arial" w:cs="Arial"/>
          <w:sz w:val="22"/>
          <w:szCs w:val="22"/>
        </w:rPr>
        <w:t xml:space="preserve">Development of </w:t>
      </w:r>
      <w:r>
        <w:rPr>
          <w:rFonts w:ascii="Arial" w:hAnsi="Arial" w:cs="Arial"/>
          <w:sz w:val="22"/>
          <w:szCs w:val="22"/>
        </w:rPr>
        <w:t xml:space="preserve">these two projects – the </w:t>
      </w:r>
      <w:r w:rsidRPr="006927BD">
        <w:rPr>
          <w:rFonts w:ascii="Arial" w:hAnsi="Arial" w:cs="Arial"/>
          <w:sz w:val="22"/>
          <w:szCs w:val="22"/>
        </w:rPr>
        <w:t xml:space="preserve">Organics Processing Facility (OPF) and Materials Management Facility (MMF) </w:t>
      </w:r>
      <w:r>
        <w:rPr>
          <w:rFonts w:ascii="Arial" w:hAnsi="Arial" w:cs="Arial"/>
          <w:sz w:val="22"/>
          <w:szCs w:val="22"/>
        </w:rPr>
        <w:t xml:space="preserve">– </w:t>
      </w:r>
      <w:r w:rsidRPr="006927BD">
        <w:rPr>
          <w:rFonts w:ascii="Arial" w:hAnsi="Arial" w:cs="Arial"/>
          <w:sz w:val="22"/>
          <w:szCs w:val="22"/>
        </w:rPr>
        <w:t xml:space="preserve">was recommended in the Solid Waste Management Strategy, approved by County Council in 2010.  </w:t>
      </w:r>
      <w:r w:rsidRPr="006927BD">
        <w:rPr>
          <w:rFonts w:ascii="Arial" w:eastAsiaTheme="minorEastAsia" w:hAnsi="Arial" w:cs="Arial"/>
          <w:kern w:val="24"/>
          <w:sz w:val="22"/>
          <w:szCs w:val="22"/>
        </w:rPr>
        <w:t xml:space="preserve">Based on responses received during the public consultation process, there was support for developing organics processing capacity within the County – </w:t>
      </w:r>
      <w:r>
        <w:rPr>
          <w:rFonts w:ascii="Arial" w:eastAsiaTheme="minorEastAsia" w:hAnsi="Arial" w:cs="Arial"/>
          <w:kern w:val="24"/>
          <w:sz w:val="22"/>
          <w:szCs w:val="22"/>
        </w:rPr>
        <w:t>given</w:t>
      </w:r>
      <w:r w:rsidRPr="006927BD">
        <w:rPr>
          <w:rFonts w:ascii="Arial" w:eastAsiaTheme="minorEastAsia" w:hAnsi="Arial" w:cs="Arial"/>
          <w:kern w:val="24"/>
          <w:sz w:val="22"/>
          <w:szCs w:val="22"/>
        </w:rPr>
        <w:t xml:space="preserve"> consideration to cost, contractual arrangements, and the potential addition of pet waste and diapers</w:t>
      </w:r>
      <w:r w:rsidR="00394968">
        <w:rPr>
          <w:rFonts w:ascii="Arial" w:eastAsiaTheme="minorEastAsia" w:hAnsi="Arial" w:cs="Arial"/>
          <w:kern w:val="24"/>
          <w:sz w:val="22"/>
          <w:szCs w:val="22"/>
        </w:rPr>
        <w:t xml:space="preserve"> to the green bin program.  B</w:t>
      </w:r>
      <w:r w:rsidRPr="006927BD">
        <w:rPr>
          <w:rFonts w:ascii="Arial" w:eastAsiaTheme="minorEastAsia" w:hAnsi="Arial" w:cs="Arial"/>
          <w:kern w:val="24"/>
          <w:sz w:val="22"/>
          <w:szCs w:val="22"/>
        </w:rPr>
        <w:t xml:space="preserve">enefits </w:t>
      </w:r>
      <w:r>
        <w:rPr>
          <w:rFonts w:ascii="Arial" w:eastAsiaTheme="minorEastAsia" w:hAnsi="Arial" w:cs="Arial"/>
          <w:kern w:val="24"/>
          <w:sz w:val="22"/>
          <w:szCs w:val="22"/>
        </w:rPr>
        <w:t>of these facilities</w:t>
      </w:r>
      <w:r w:rsidR="0089245C">
        <w:rPr>
          <w:rFonts w:ascii="Arial" w:eastAsiaTheme="minorEastAsia" w:hAnsi="Arial" w:cs="Arial"/>
          <w:kern w:val="24"/>
          <w:sz w:val="22"/>
          <w:szCs w:val="22"/>
        </w:rPr>
        <w:t xml:space="preserve"> include:</w:t>
      </w:r>
    </w:p>
    <w:p w14:paraId="1512B200" w14:textId="77777777" w:rsidR="00436CAD" w:rsidRDefault="00436CAD" w:rsidP="00436CAD">
      <w:pPr>
        <w:spacing w:after="0" w:line="240" w:lineRule="auto"/>
        <w:ind w:left="-270"/>
        <w:rPr>
          <w:rFonts w:ascii="Arial" w:hAnsi="Arial" w:cs="Arial"/>
        </w:rPr>
      </w:pPr>
    </w:p>
    <w:p w14:paraId="0943712F" w14:textId="720B1EBE" w:rsidR="00436CAD" w:rsidRPr="00974FB0" w:rsidRDefault="00436CAD" w:rsidP="00436CAD">
      <w:pPr>
        <w:spacing w:after="120" w:line="240" w:lineRule="auto"/>
        <w:ind w:left="-274"/>
        <w:rPr>
          <w:rFonts w:ascii="Arial" w:hAnsi="Arial" w:cs="Arial"/>
          <w:i/>
        </w:rPr>
      </w:pPr>
      <w:r w:rsidRPr="00974FB0">
        <w:rPr>
          <w:rFonts w:ascii="Arial" w:hAnsi="Arial" w:cs="Arial"/>
          <w:i/>
        </w:rPr>
        <w:t>Organics Processing Facil</w:t>
      </w:r>
      <w:r>
        <w:rPr>
          <w:rFonts w:ascii="Arial" w:hAnsi="Arial" w:cs="Arial"/>
          <w:i/>
        </w:rPr>
        <w:t>i</w:t>
      </w:r>
      <w:r w:rsidRPr="00974FB0">
        <w:rPr>
          <w:rFonts w:ascii="Arial" w:hAnsi="Arial" w:cs="Arial"/>
          <w:i/>
        </w:rPr>
        <w:t>ty</w:t>
      </w:r>
      <w:r w:rsidR="00E14EE9">
        <w:rPr>
          <w:rFonts w:ascii="Arial" w:hAnsi="Arial" w:cs="Arial"/>
          <w:i/>
        </w:rPr>
        <w:t xml:space="preserve"> (OPF)</w:t>
      </w:r>
    </w:p>
    <w:p w14:paraId="793E96AD" w14:textId="070B467A" w:rsidR="00BF2D2B" w:rsidRDefault="00BF2D2B" w:rsidP="00436CAD">
      <w:pPr>
        <w:pStyle w:val="ListParagraph"/>
        <w:numPr>
          <w:ilvl w:val="0"/>
          <w:numId w:val="10"/>
        </w:numPr>
        <w:spacing w:after="0" w:line="240" w:lineRule="auto"/>
        <w:ind w:left="270"/>
        <w:rPr>
          <w:rFonts w:ascii="Arial" w:hAnsi="Arial" w:cs="Arial"/>
        </w:rPr>
      </w:pPr>
      <w:r>
        <w:rPr>
          <w:rFonts w:ascii="Arial" w:hAnsi="Arial" w:cs="Arial"/>
        </w:rPr>
        <w:t>strong environmental leadership</w:t>
      </w:r>
      <w:r w:rsidR="00E45047">
        <w:rPr>
          <w:rFonts w:ascii="Arial" w:hAnsi="Arial" w:cs="Arial"/>
        </w:rPr>
        <w:t>;</w:t>
      </w:r>
    </w:p>
    <w:p w14:paraId="7B59E0FA" w14:textId="77777777" w:rsidR="00436CAD" w:rsidRPr="0068215D" w:rsidRDefault="00436CAD" w:rsidP="00436CAD">
      <w:pPr>
        <w:pStyle w:val="ListParagraph"/>
        <w:numPr>
          <w:ilvl w:val="0"/>
          <w:numId w:val="10"/>
        </w:numPr>
        <w:spacing w:after="0" w:line="240" w:lineRule="auto"/>
        <w:ind w:left="270"/>
        <w:rPr>
          <w:rFonts w:ascii="Arial" w:hAnsi="Arial" w:cs="Arial"/>
        </w:rPr>
      </w:pPr>
      <w:r>
        <w:rPr>
          <w:rFonts w:ascii="Arial" w:hAnsi="Arial" w:cs="Arial"/>
        </w:rPr>
        <w:t xml:space="preserve">a </w:t>
      </w:r>
      <w:r w:rsidRPr="0068215D">
        <w:rPr>
          <w:rFonts w:ascii="Arial" w:hAnsi="Arial" w:cs="Arial"/>
        </w:rPr>
        <w:t>local, long-term solution to managing the County’</w:t>
      </w:r>
      <w:r>
        <w:rPr>
          <w:rFonts w:ascii="Arial" w:hAnsi="Arial" w:cs="Arial"/>
        </w:rPr>
        <w:t>s organic</w:t>
      </w:r>
      <w:r w:rsidRPr="0068215D">
        <w:rPr>
          <w:rFonts w:ascii="Arial" w:hAnsi="Arial" w:cs="Arial"/>
        </w:rPr>
        <w:t xml:space="preserve"> waste</w:t>
      </w:r>
      <w:r>
        <w:rPr>
          <w:rFonts w:ascii="Arial" w:hAnsi="Arial" w:cs="Arial"/>
        </w:rPr>
        <w:t xml:space="preserve"> (both source-separated organics and leaf and yard waste) at one common facility;</w:t>
      </w:r>
    </w:p>
    <w:p w14:paraId="4218CCE8" w14:textId="388D25A3" w:rsidR="00436CAD" w:rsidRPr="0068215D" w:rsidRDefault="00436CAD" w:rsidP="00436CAD">
      <w:pPr>
        <w:pStyle w:val="ListParagraph"/>
        <w:numPr>
          <w:ilvl w:val="0"/>
          <w:numId w:val="10"/>
        </w:numPr>
        <w:spacing w:after="0" w:line="240" w:lineRule="auto"/>
        <w:ind w:left="270"/>
        <w:rPr>
          <w:rFonts w:ascii="Arial" w:hAnsi="Arial" w:cs="Arial"/>
        </w:rPr>
      </w:pPr>
      <w:r>
        <w:rPr>
          <w:rFonts w:ascii="Arial" w:hAnsi="Arial" w:cs="Arial"/>
        </w:rPr>
        <w:t>greater</w:t>
      </w:r>
      <w:r w:rsidRPr="0068215D">
        <w:rPr>
          <w:rFonts w:ascii="Arial" w:hAnsi="Arial" w:cs="Arial"/>
        </w:rPr>
        <w:t xml:space="preserve"> </w:t>
      </w:r>
      <w:r w:rsidR="00E14EE9">
        <w:rPr>
          <w:rFonts w:ascii="Arial" w:hAnsi="Arial" w:cs="Arial"/>
        </w:rPr>
        <w:t>security in regards to</w:t>
      </w:r>
      <w:r w:rsidRPr="0068215D">
        <w:rPr>
          <w:rFonts w:ascii="Arial" w:hAnsi="Arial" w:cs="Arial"/>
        </w:rPr>
        <w:t xml:space="preserve"> future processing costs and environmental impacts</w:t>
      </w:r>
      <w:r>
        <w:rPr>
          <w:rFonts w:ascii="Arial" w:hAnsi="Arial" w:cs="Arial"/>
        </w:rPr>
        <w:t>;</w:t>
      </w:r>
    </w:p>
    <w:p w14:paraId="4C79C44F" w14:textId="77777777" w:rsidR="00436CAD" w:rsidRDefault="00436CAD" w:rsidP="00436CAD">
      <w:pPr>
        <w:pStyle w:val="ListParagraph"/>
        <w:numPr>
          <w:ilvl w:val="0"/>
          <w:numId w:val="10"/>
        </w:numPr>
        <w:spacing w:after="0" w:line="240" w:lineRule="auto"/>
        <w:ind w:left="270"/>
        <w:rPr>
          <w:rFonts w:ascii="Arial" w:hAnsi="Arial" w:cs="Arial"/>
        </w:rPr>
      </w:pPr>
      <w:r w:rsidRPr="000D316A">
        <w:rPr>
          <w:rFonts w:ascii="Arial" w:hAnsi="Arial" w:cs="Arial"/>
        </w:rPr>
        <w:t>r</w:t>
      </w:r>
      <w:r>
        <w:rPr>
          <w:rFonts w:ascii="Arial" w:hAnsi="Arial" w:cs="Arial"/>
        </w:rPr>
        <w:t>eduction in</w:t>
      </w:r>
      <w:r w:rsidRPr="000D316A">
        <w:rPr>
          <w:rFonts w:ascii="Arial" w:hAnsi="Arial" w:cs="Arial"/>
        </w:rPr>
        <w:t xml:space="preserve"> greenhouse gas emissions by shorten</w:t>
      </w:r>
      <w:r>
        <w:rPr>
          <w:rFonts w:ascii="Arial" w:hAnsi="Arial" w:cs="Arial"/>
        </w:rPr>
        <w:t>ing</w:t>
      </w:r>
      <w:r w:rsidRPr="000D316A">
        <w:rPr>
          <w:rFonts w:ascii="Arial" w:hAnsi="Arial" w:cs="Arial"/>
        </w:rPr>
        <w:t xml:space="preserve"> </w:t>
      </w:r>
      <w:r>
        <w:rPr>
          <w:rFonts w:ascii="Arial" w:hAnsi="Arial" w:cs="Arial"/>
        </w:rPr>
        <w:t>haulage dis</w:t>
      </w:r>
      <w:r w:rsidRPr="000D316A">
        <w:rPr>
          <w:rFonts w:ascii="Arial" w:hAnsi="Arial" w:cs="Arial"/>
        </w:rPr>
        <w:t>tance</w:t>
      </w:r>
      <w:r>
        <w:rPr>
          <w:rFonts w:ascii="Arial" w:hAnsi="Arial" w:cs="Arial"/>
        </w:rPr>
        <w:t>s</w:t>
      </w:r>
      <w:r w:rsidRPr="000D316A">
        <w:rPr>
          <w:rFonts w:ascii="Arial" w:hAnsi="Arial" w:cs="Arial"/>
        </w:rPr>
        <w:t xml:space="preserve"> </w:t>
      </w:r>
      <w:r>
        <w:rPr>
          <w:rFonts w:ascii="Arial" w:hAnsi="Arial" w:cs="Arial"/>
        </w:rPr>
        <w:t>to processing;</w:t>
      </w:r>
    </w:p>
    <w:p w14:paraId="766CF758" w14:textId="77777777" w:rsidR="00436CAD" w:rsidRDefault="00436CAD" w:rsidP="00436CAD">
      <w:pPr>
        <w:pStyle w:val="ListParagraph"/>
        <w:numPr>
          <w:ilvl w:val="0"/>
          <w:numId w:val="10"/>
        </w:numPr>
        <w:spacing w:after="0" w:line="240" w:lineRule="auto"/>
        <w:ind w:left="270"/>
        <w:rPr>
          <w:rFonts w:ascii="Arial" w:hAnsi="Arial" w:cs="Arial"/>
        </w:rPr>
      </w:pPr>
      <w:r>
        <w:rPr>
          <w:rFonts w:ascii="Arial" w:hAnsi="Arial" w:cs="Arial"/>
        </w:rPr>
        <w:t>ensuring</w:t>
      </w:r>
      <w:r w:rsidRPr="000D316A">
        <w:rPr>
          <w:rFonts w:ascii="Arial" w:hAnsi="Arial" w:cs="Arial"/>
        </w:rPr>
        <w:t xml:space="preserve"> capacity for future growth </w:t>
      </w:r>
      <w:r>
        <w:rPr>
          <w:rFonts w:ascii="Arial" w:hAnsi="Arial" w:cs="Arial"/>
        </w:rPr>
        <w:t>and protecting against provincial processing capacity shortages;</w:t>
      </w:r>
    </w:p>
    <w:p w14:paraId="4D59D358" w14:textId="77777777" w:rsidR="00436CAD" w:rsidRPr="000D316A" w:rsidRDefault="00436CAD" w:rsidP="00436CAD">
      <w:pPr>
        <w:pStyle w:val="ListParagraph"/>
        <w:numPr>
          <w:ilvl w:val="0"/>
          <w:numId w:val="10"/>
        </w:numPr>
        <w:spacing w:after="0" w:line="240" w:lineRule="auto"/>
        <w:ind w:left="270"/>
        <w:rPr>
          <w:rFonts w:ascii="Arial" w:hAnsi="Arial" w:cs="Arial"/>
        </w:rPr>
      </w:pPr>
      <w:r>
        <w:rPr>
          <w:rFonts w:ascii="Arial" w:hAnsi="Arial" w:cs="Arial"/>
        </w:rPr>
        <w:t>flexibility to add materials such as pet waste and/or potentially diapers in the long term</w:t>
      </w:r>
      <w:r w:rsidRPr="000D316A">
        <w:rPr>
          <w:rFonts w:ascii="Arial" w:hAnsi="Arial" w:cs="Arial"/>
        </w:rPr>
        <w:t>; and</w:t>
      </w:r>
    </w:p>
    <w:p w14:paraId="0A0DB1DC" w14:textId="14F2B5D9" w:rsidR="00436CAD" w:rsidRPr="0068215D" w:rsidRDefault="00436CAD" w:rsidP="00436CAD">
      <w:pPr>
        <w:pStyle w:val="ListParagraph"/>
        <w:numPr>
          <w:ilvl w:val="0"/>
          <w:numId w:val="10"/>
        </w:numPr>
        <w:spacing w:after="0" w:line="240" w:lineRule="auto"/>
        <w:ind w:left="270"/>
        <w:rPr>
          <w:rFonts w:ascii="Arial" w:hAnsi="Arial" w:cs="Arial"/>
        </w:rPr>
      </w:pPr>
      <w:r>
        <w:rPr>
          <w:rFonts w:ascii="Arial" w:hAnsi="Arial" w:cs="Arial"/>
        </w:rPr>
        <w:t xml:space="preserve">valuable </w:t>
      </w:r>
      <w:r w:rsidRPr="0068215D">
        <w:rPr>
          <w:rFonts w:ascii="Arial" w:hAnsi="Arial" w:cs="Arial"/>
        </w:rPr>
        <w:t xml:space="preserve">end products such as compost or fertilizer to support local </w:t>
      </w:r>
      <w:r>
        <w:rPr>
          <w:rFonts w:ascii="Arial" w:hAnsi="Arial" w:cs="Arial"/>
        </w:rPr>
        <w:t>mar</w:t>
      </w:r>
      <w:r w:rsidR="00BF2D2B">
        <w:rPr>
          <w:rFonts w:ascii="Arial" w:hAnsi="Arial" w:cs="Arial"/>
        </w:rPr>
        <w:t>kets (inclusive of agriculture) whic</w:t>
      </w:r>
      <w:r w:rsidR="00E45047">
        <w:rPr>
          <w:rFonts w:ascii="Arial" w:hAnsi="Arial" w:cs="Arial"/>
        </w:rPr>
        <w:t>h, as an allied strategy, comple</w:t>
      </w:r>
      <w:r w:rsidR="00A650D3">
        <w:rPr>
          <w:rFonts w:ascii="Arial" w:hAnsi="Arial" w:cs="Arial"/>
        </w:rPr>
        <w:t xml:space="preserve">ments </w:t>
      </w:r>
      <w:r w:rsidR="00BF2D2B">
        <w:rPr>
          <w:rFonts w:ascii="Arial" w:hAnsi="Arial" w:cs="Arial"/>
        </w:rPr>
        <w:t>agricultural goals of locally</w:t>
      </w:r>
      <w:r w:rsidR="00A650D3">
        <w:rPr>
          <w:rFonts w:ascii="Arial" w:hAnsi="Arial" w:cs="Arial"/>
        </w:rPr>
        <w:t xml:space="preserve"> </w:t>
      </w:r>
      <w:r w:rsidR="00E45047">
        <w:rPr>
          <w:rFonts w:ascii="Arial" w:hAnsi="Arial" w:cs="Arial"/>
        </w:rPr>
        <w:t>grown, fi</w:t>
      </w:r>
      <w:r w:rsidR="00BF2D2B">
        <w:rPr>
          <w:rFonts w:ascii="Arial" w:hAnsi="Arial" w:cs="Arial"/>
        </w:rPr>
        <w:t>e</w:t>
      </w:r>
      <w:r w:rsidR="00E45047">
        <w:rPr>
          <w:rFonts w:ascii="Arial" w:hAnsi="Arial" w:cs="Arial"/>
        </w:rPr>
        <w:t xml:space="preserve">ld to </w:t>
      </w:r>
      <w:r w:rsidR="00BF2D2B">
        <w:rPr>
          <w:rFonts w:ascii="Arial" w:hAnsi="Arial" w:cs="Arial"/>
        </w:rPr>
        <w:t>table experience</w:t>
      </w:r>
      <w:r w:rsidR="00E45047">
        <w:rPr>
          <w:rFonts w:ascii="Arial" w:hAnsi="Arial" w:cs="Arial"/>
        </w:rPr>
        <w:t>s</w:t>
      </w:r>
      <w:r w:rsidR="00BF2D2B">
        <w:rPr>
          <w:rFonts w:ascii="Arial" w:hAnsi="Arial" w:cs="Arial"/>
        </w:rPr>
        <w:t xml:space="preserve"> that make for healthier communities and stronger local economics</w:t>
      </w:r>
      <w:r w:rsidR="00A650D3">
        <w:rPr>
          <w:rFonts w:ascii="Arial" w:hAnsi="Arial" w:cs="Arial"/>
        </w:rPr>
        <w:t>.</w:t>
      </w:r>
    </w:p>
    <w:p w14:paraId="4A6D050F" w14:textId="77777777" w:rsidR="00436CAD" w:rsidRDefault="00436CAD" w:rsidP="00436CAD">
      <w:pPr>
        <w:spacing w:after="0" w:line="240" w:lineRule="auto"/>
        <w:ind w:left="-270"/>
        <w:rPr>
          <w:rFonts w:ascii="Arial" w:hAnsi="Arial" w:cs="Arial"/>
        </w:rPr>
      </w:pPr>
    </w:p>
    <w:p w14:paraId="5367FCDF" w14:textId="77777777" w:rsidR="00436CAD" w:rsidRPr="00974FB0" w:rsidRDefault="00436CAD" w:rsidP="00436CAD">
      <w:pPr>
        <w:spacing w:after="120" w:line="240" w:lineRule="auto"/>
        <w:ind w:left="-274"/>
        <w:rPr>
          <w:rFonts w:ascii="Arial" w:hAnsi="Arial" w:cs="Arial"/>
          <w:i/>
          <w:sz w:val="16"/>
          <w:szCs w:val="16"/>
        </w:rPr>
      </w:pPr>
      <w:r w:rsidRPr="00974FB0">
        <w:rPr>
          <w:rFonts w:ascii="Arial" w:hAnsi="Arial" w:cs="Arial"/>
          <w:i/>
        </w:rPr>
        <w:t>Materials Management Facility</w:t>
      </w:r>
      <w:r>
        <w:rPr>
          <w:rFonts w:ascii="Arial" w:hAnsi="Arial" w:cs="Arial"/>
          <w:i/>
        </w:rPr>
        <w:t xml:space="preserve"> (MMF)</w:t>
      </w:r>
    </w:p>
    <w:p w14:paraId="575CCA7B" w14:textId="77777777" w:rsidR="00436CAD" w:rsidRDefault="00436CAD" w:rsidP="00436CAD">
      <w:pPr>
        <w:pStyle w:val="ListParagraph"/>
        <w:numPr>
          <w:ilvl w:val="0"/>
          <w:numId w:val="11"/>
        </w:numPr>
        <w:autoSpaceDE w:val="0"/>
        <w:autoSpaceDN w:val="0"/>
        <w:adjustRightInd w:val="0"/>
        <w:spacing w:after="0" w:line="240" w:lineRule="auto"/>
        <w:ind w:left="270"/>
        <w:rPr>
          <w:rFonts w:ascii="Arial" w:hAnsi="Arial" w:cs="Arial"/>
        </w:rPr>
      </w:pPr>
      <w:r w:rsidRPr="0068215D">
        <w:rPr>
          <w:rFonts w:ascii="Arial" w:hAnsi="Arial" w:cs="Arial"/>
        </w:rPr>
        <w:t xml:space="preserve">an estimated $13 M </w:t>
      </w:r>
      <w:r>
        <w:rPr>
          <w:rFonts w:ascii="Arial" w:hAnsi="Arial" w:cs="Arial"/>
        </w:rPr>
        <w:t xml:space="preserve">savings </w:t>
      </w:r>
      <w:r w:rsidRPr="0068215D">
        <w:rPr>
          <w:rFonts w:ascii="Arial" w:hAnsi="Arial" w:cs="Arial"/>
        </w:rPr>
        <w:t xml:space="preserve">in </w:t>
      </w:r>
      <w:r>
        <w:rPr>
          <w:rFonts w:ascii="Arial" w:hAnsi="Arial" w:cs="Arial"/>
        </w:rPr>
        <w:t xml:space="preserve">contracted </w:t>
      </w:r>
      <w:r w:rsidRPr="0068215D">
        <w:rPr>
          <w:rFonts w:ascii="Arial" w:hAnsi="Arial" w:cs="Arial"/>
        </w:rPr>
        <w:t>transfer costs over the next 20 years</w:t>
      </w:r>
      <w:r>
        <w:rPr>
          <w:rFonts w:ascii="Arial" w:hAnsi="Arial" w:cs="Arial"/>
        </w:rPr>
        <w:t>, translating to a</w:t>
      </w:r>
    </w:p>
    <w:p w14:paraId="1DD0B7DD" w14:textId="77777777" w:rsidR="00436CAD" w:rsidRDefault="00436CAD" w:rsidP="00436CAD">
      <w:pPr>
        <w:pStyle w:val="ListParagraph"/>
        <w:autoSpaceDE w:val="0"/>
        <w:autoSpaceDN w:val="0"/>
        <w:adjustRightInd w:val="0"/>
        <w:spacing w:after="0" w:line="240" w:lineRule="auto"/>
        <w:ind w:left="270"/>
        <w:rPr>
          <w:rFonts w:ascii="Arial" w:hAnsi="Arial" w:cs="Arial"/>
        </w:rPr>
      </w:pPr>
      <w:r>
        <w:rPr>
          <w:rFonts w:ascii="Arial" w:hAnsi="Arial" w:cs="Arial"/>
        </w:rPr>
        <w:t>6-year payback period;</w:t>
      </w:r>
    </w:p>
    <w:p w14:paraId="6B2A5154" w14:textId="77777777" w:rsidR="00436CAD" w:rsidRDefault="00436CAD" w:rsidP="00436CAD">
      <w:pPr>
        <w:pStyle w:val="ListParagraph"/>
        <w:numPr>
          <w:ilvl w:val="0"/>
          <w:numId w:val="11"/>
        </w:numPr>
        <w:autoSpaceDE w:val="0"/>
        <w:autoSpaceDN w:val="0"/>
        <w:adjustRightInd w:val="0"/>
        <w:spacing w:after="0" w:line="240" w:lineRule="auto"/>
        <w:ind w:left="270"/>
        <w:rPr>
          <w:rFonts w:ascii="Arial" w:hAnsi="Arial" w:cs="Arial"/>
        </w:rPr>
      </w:pPr>
      <w:r>
        <w:rPr>
          <w:rFonts w:ascii="Arial" w:hAnsi="Arial" w:cs="Arial"/>
        </w:rPr>
        <w:t>protection from</w:t>
      </w:r>
      <w:r w:rsidRPr="0068215D">
        <w:rPr>
          <w:rFonts w:ascii="Arial" w:hAnsi="Arial" w:cs="Arial"/>
        </w:rPr>
        <w:t xml:space="preserve"> future increases to</w:t>
      </w:r>
      <w:r>
        <w:rPr>
          <w:rFonts w:ascii="Arial" w:hAnsi="Arial" w:cs="Arial"/>
        </w:rPr>
        <w:t xml:space="preserve"> contracted transfer </w:t>
      </w:r>
      <w:r w:rsidRPr="0068215D">
        <w:rPr>
          <w:rFonts w:ascii="Arial" w:hAnsi="Arial" w:cs="Arial"/>
        </w:rPr>
        <w:t>costs</w:t>
      </w:r>
      <w:r>
        <w:rPr>
          <w:rFonts w:ascii="Arial" w:hAnsi="Arial" w:cs="Arial"/>
        </w:rPr>
        <w:t>;</w:t>
      </w:r>
    </w:p>
    <w:p w14:paraId="517EFE9F" w14:textId="77777777" w:rsidR="00436CAD" w:rsidRDefault="00436CAD" w:rsidP="00436CAD">
      <w:pPr>
        <w:pStyle w:val="ListParagraph"/>
        <w:numPr>
          <w:ilvl w:val="0"/>
          <w:numId w:val="11"/>
        </w:numPr>
        <w:autoSpaceDE w:val="0"/>
        <w:autoSpaceDN w:val="0"/>
        <w:adjustRightInd w:val="0"/>
        <w:spacing w:after="0" w:line="240" w:lineRule="auto"/>
        <w:ind w:left="270"/>
        <w:rPr>
          <w:rFonts w:ascii="Arial" w:hAnsi="Arial" w:cs="Arial"/>
        </w:rPr>
      </w:pPr>
      <w:r>
        <w:rPr>
          <w:rFonts w:ascii="Arial" w:hAnsi="Arial" w:cs="Arial"/>
        </w:rPr>
        <w:t>utilization of secured funding from the</w:t>
      </w:r>
      <w:r w:rsidRPr="00DA3CE8">
        <w:rPr>
          <w:rFonts w:ascii="Arial" w:hAnsi="Arial" w:cs="Arial"/>
        </w:rPr>
        <w:t xml:space="preserve"> Continuous Improvement Fund </w:t>
      </w:r>
      <w:r>
        <w:rPr>
          <w:rFonts w:ascii="Arial" w:hAnsi="Arial" w:cs="Arial"/>
        </w:rPr>
        <w:t>estimated at $1.15 M (</w:t>
      </w:r>
      <w:r w:rsidRPr="00DA3CE8">
        <w:rPr>
          <w:rFonts w:ascii="Arial" w:hAnsi="Arial" w:cs="Arial"/>
        </w:rPr>
        <w:t>47% of the blue box-related project costs</w:t>
      </w:r>
      <w:r>
        <w:rPr>
          <w:rFonts w:ascii="Arial" w:hAnsi="Arial" w:cs="Arial"/>
        </w:rPr>
        <w:t xml:space="preserve"> </w:t>
      </w:r>
      <w:r w:rsidRPr="00DA3CE8">
        <w:rPr>
          <w:rFonts w:ascii="Arial" w:hAnsi="Arial" w:cs="Arial"/>
        </w:rPr>
        <w:t>to a maximum funding limit of $2,187,840</w:t>
      </w:r>
      <w:r>
        <w:rPr>
          <w:rFonts w:ascii="Arial" w:hAnsi="Arial" w:cs="Arial"/>
        </w:rPr>
        <w:t>);</w:t>
      </w:r>
    </w:p>
    <w:p w14:paraId="0FFB0463" w14:textId="77777777" w:rsidR="00436CAD" w:rsidRDefault="00436CAD" w:rsidP="00436CAD">
      <w:pPr>
        <w:pStyle w:val="ListParagraph"/>
        <w:numPr>
          <w:ilvl w:val="0"/>
          <w:numId w:val="11"/>
        </w:numPr>
        <w:autoSpaceDE w:val="0"/>
        <w:autoSpaceDN w:val="0"/>
        <w:adjustRightInd w:val="0"/>
        <w:spacing w:after="0" w:line="240" w:lineRule="auto"/>
        <w:ind w:left="270"/>
        <w:rPr>
          <w:rFonts w:ascii="Arial" w:hAnsi="Arial" w:cs="Arial"/>
        </w:rPr>
      </w:pPr>
      <w:r w:rsidRPr="00BF3E1D">
        <w:rPr>
          <w:rFonts w:ascii="Arial" w:hAnsi="Arial" w:cs="Arial"/>
        </w:rPr>
        <w:t>secure management of County material and greater control over operations;</w:t>
      </w:r>
    </w:p>
    <w:p w14:paraId="2BE40FA6" w14:textId="77777777" w:rsidR="00436CAD" w:rsidRDefault="00436CAD" w:rsidP="00436CAD">
      <w:pPr>
        <w:pStyle w:val="ListParagraph"/>
        <w:numPr>
          <w:ilvl w:val="0"/>
          <w:numId w:val="11"/>
        </w:numPr>
        <w:autoSpaceDE w:val="0"/>
        <w:autoSpaceDN w:val="0"/>
        <w:adjustRightInd w:val="0"/>
        <w:spacing w:after="0" w:line="240" w:lineRule="auto"/>
        <w:ind w:left="270"/>
        <w:rPr>
          <w:rFonts w:ascii="Arial" w:hAnsi="Arial" w:cs="Arial"/>
        </w:rPr>
      </w:pPr>
      <w:r w:rsidRPr="00BF3E1D">
        <w:rPr>
          <w:rFonts w:ascii="Arial" w:hAnsi="Arial" w:cs="Arial"/>
        </w:rPr>
        <w:t>operational flexibility and the ability to adapt to changes in collections and/or processing arrangements</w:t>
      </w:r>
      <w:r>
        <w:rPr>
          <w:rFonts w:ascii="Arial" w:hAnsi="Arial" w:cs="Arial"/>
        </w:rPr>
        <w:t>; and</w:t>
      </w:r>
    </w:p>
    <w:p w14:paraId="67392A4B" w14:textId="77777777" w:rsidR="00436CAD" w:rsidRPr="00BF3E1D" w:rsidRDefault="00436CAD" w:rsidP="00436CAD">
      <w:pPr>
        <w:pStyle w:val="ListParagraph"/>
        <w:numPr>
          <w:ilvl w:val="0"/>
          <w:numId w:val="11"/>
        </w:numPr>
        <w:autoSpaceDE w:val="0"/>
        <w:autoSpaceDN w:val="0"/>
        <w:adjustRightInd w:val="0"/>
        <w:spacing w:after="0" w:line="240" w:lineRule="auto"/>
        <w:ind w:left="270"/>
        <w:rPr>
          <w:rFonts w:ascii="Arial" w:hAnsi="Arial" w:cs="Arial"/>
        </w:rPr>
      </w:pPr>
      <w:r>
        <w:rPr>
          <w:rFonts w:ascii="Arial" w:hAnsi="Arial" w:cs="Arial"/>
        </w:rPr>
        <w:t>ideal location to co-locate the Solid Waste Management truck servicing facility.</w:t>
      </w:r>
    </w:p>
    <w:p w14:paraId="33FF2C1F" w14:textId="77777777" w:rsidR="00436CAD" w:rsidRDefault="00436CAD" w:rsidP="00BC7F1C">
      <w:pPr>
        <w:spacing w:after="0" w:line="240" w:lineRule="auto"/>
        <w:ind w:left="-270"/>
        <w:rPr>
          <w:rFonts w:ascii="Arial" w:hAnsi="Arial" w:cs="Arial"/>
        </w:rPr>
      </w:pPr>
    </w:p>
    <w:p w14:paraId="1218B5FA" w14:textId="66AF18CF" w:rsidR="00877A2B" w:rsidRPr="00877A2B" w:rsidRDefault="009F2B46" w:rsidP="00BC7F1C">
      <w:pPr>
        <w:spacing w:after="0" w:line="240" w:lineRule="auto"/>
        <w:ind w:left="-270"/>
        <w:rPr>
          <w:rFonts w:ascii="Arial" w:hAnsi="Arial" w:cs="Arial"/>
          <w:u w:val="single"/>
        </w:rPr>
      </w:pPr>
      <w:r>
        <w:rPr>
          <w:rFonts w:ascii="Arial" w:hAnsi="Arial" w:cs="Arial"/>
          <w:u w:val="single"/>
        </w:rPr>
        <w:t xml:space="preserve">Brief History of </w:t>
      </w:r>
      <w:r w:rsidR="00877A2B" w:rsidRPr="00877A2B">
        <w:rPr>
          <w:rFonts w:ascii="Arial" w:hAnsi="Arial" w:cs="Arial"/>
          <w:u w:val="single"/>
        </w:rPr>
        <w:t>Project Development</w:t>
      </w:r>
    </w:p>
    <w:p w14:paraId="5909F14A" w14:textId="77777777" w:rsidR="00877A2B" w:rsidRPr="009F2B46" w:rsidRDefault="00877A2B" w:rsidP="009F2B46">
      <w:pPr>
        <w:spacing w:after="0" w:line="240" w:lineRule="auto"/>
        <w:ind w:left="-274"/>
        <w:rPr>
          <w:rFonts w:ascii="Arial" w:hAnsi="Arial" w:cs="Arial"/>
          <w:lang w:val="en-US"/>
        </w:rPr>
      </w:pPr>
    </w:p>
    <w:p w14:paraId="5AAF4461" w14:textId="2A27438A" w:rsidR="00BC1B51" w:rsidRPr="009F2B46" w:rsidRDefault="009F2B46" w:rsidP="009F2B46">
      <w:pPr>
        <w:pStyle w:val="Subtitle"/>
        <w:numPr>
          <w:ilvl w:val="0"/>
          <w:numId w:val="0"/>
        </w:numPr>
        <w:ind w:left="-270"/>
        <w:rPr>
          <w:rFonts w:eastAsiaTheme="minorHAnsi" w:cs="Arial"/>
          <w:b w:val="0"/>
          <w:iCs w:val="0"/>
          <w:spacing w:val="0"/>
          <w:sz w:val="22"/>
          <w:szCs w:val="22"/>
          <w:lang w:val="en-US"/>
        </w:rPr>
      </w:pPr>
      <w:r w:rsidRPr="00C31F06">
        <w:rPr>
          <w:rFonts w:eastAsiaTheme="minorHAnsi" w:cs="Arial"/>
          <w:b w:val="0"/>
          <w:iCs w:val="0"/>
          <w:spacing w:val="0"/>
          <w:sz w:val="22"/>
          <w:szCs w:val="22"/>
        </w:rPr>
        <w:t xml:space="preserve">A proposed project plan for the </w:t>
      </w:r>
      <w:r w:rsidR="005B6C91" w:rsidRPr="00C31F06">
        <w:rPr>
          <w:rFonts w:eastAsiaTheme="minorHAnsi" w:cs="Arial"/>
          <w:b w:val="0"/>
          <w:iCs w:val="0"/>
          <w:spacing w:val="0"/>
          <w:sz w:val="22"/>
          <w:szCs w:val="22"/>
        </w:rPr>
        <w:t>OPF</w:t>
      </w:r>
      <w:r w:rsidRPr="00C31F06">
        <w:rPr>
          <w:rFonts w:eastAsiaTheme="minorHAnsi" w:cs="Arial"/>
          <w:b w:val="0"/>
          <w:iCs w:val="0"/>
          <w:spacing w:val="0"/>
          <w:sz w:val="22"/>
          <w:szCs w:val="22"/>
        </w:rPr>
        <w:t xml:space="preserve"> and timeline were endorsed by County Council </w:t>
      </w:r>
      <w:r w:rsidR="005B6C91" w:rsidRPr="00C31F06">
        <w:rPr>
          <w:rFonts w:eastAsiaTheme="minorHAnsi" w:cs="Arial"/>
          <w:b w:val="0"/>
          <w:iCs w:val="0"/>
          <w:spacing w:val="0"/>
          <w:sz w:val="22"/>
          <w:szCs w:val="22"/>
        </w:rPr>
        <w:t xml:space="preserve">in </w:t>
      </w:r>
      <w:r w:rsidRPr="00C31F06">
        <w:rPr>
          <w:rFonts w:eastAsiaTheme="minorHAnsi" w:cs="Arial"/>
          <w:b w:val="0"/>
          <w:iCs w:val="0"/>
          <w:spacing w:val="0"/>
          <w:sz w:val="22"/>
          <w:szCs w:val="22"/>
        </w:rPr>
        <w:t xml:space="preserve">January 2014.  </w:t>
      </w:r>
      <w:r w:rsidR="00BC1B51" w:rsidRPr="00C31F06">
        <w:rPr>
          <w:rFonts w:eastAsiaTheme="minorHAnsi" w:cs="Arial"/>
          <w:b w:val="0"/>
          <w:iCs w:val="0"/>
          <w:spacing w:val="0"/>
          <w:sz w:val="22"/>
          <w:szCs w:val="22"/>
        </w:rPr>
        <w:t xml:space="preserve">The current mandate </w:t>
      </w:r>
      <w:r w:rsidRPr="00C31F06">
        <w:rPr>
          <w:rFonts w:eastAsiaTheme="minorHAnsi" w:cs="Arial"/>
          <w:b w:val="0"/>
          <w:iCs w:val="0"/>
          <w:spacing w:val="0"/>
          <w:sz w:val="22"/>
          <w:szCs w:val="22"/>
        </w:rPr>
        <w:t>seeks</w:t>
      </w:r>
      <w:r w:rsidR="00BC1B51" w:rsidRPr="00C31F06">
        <w:rPr>
          <w:rFonts w:eastAsiaTheme="minorHAnsi" w:cs="Arial"/>
          <w:b w:val="0"/>
          <w:iCs w:val="0"/>
          <w:spacing w:val="0"/>
          <w:sz w:val="22"/>
          <w:szCs w:val="22"/>
        </w:rPr>
        <w:t xml:space="preserve"> to provide siting, technology, and costing information for an aerobic composting facility to manage the existing “green bin” material collected, potentially adding pet waste.  The siting process has been initiated first, a fundamental step in procuring technology.  </w:t>
      </w:r>
      <w:r w:rsidR="00045DE7" w:rsidRPr="00C31F06">
        <w:rPr>
          <w:rFonts w:eastAsiaTheme="minorHAnsi" w:cs="Arial"/>
          <w:b w:val="0"/>
          <w:iCs w:val="0"/>
          <w:spacing w:val="0"/>
          <w:sz w:val="22"/>
          <w:szCs w:val="22"/>
        </w:rPr>
        <w:t>The current project timeline</w:t>
      </w:r>
      <w:r w:rsidR="00BC1B51" w:rsidRPr="00C31F06">
        <w:rPr>
          <w:rFonts w:eastAsiaTheme="minorHAnsi" w:cs="Arial"/>
          <w:b w:val="0"/>
          <w:iCs w:val="0"/>
          <w:spacing w:val="0"/>
          <w:sz w:val="22"/>
          <w:szCs w:val="22"/>
        </w:rPr>
        <w:t xml:space="preserve"> </w:t>
      </w:r>
      <w:r w:rsidR="00045DE7" w:rsidRPr="00C31F06">
        <w:rPr>
          <w:rFonts w:eastAsiaTheme="minorHAnsi" w:cs="Arial"/>
          <w:b w:val="0"/>
          <w:iCs w:val="0"/>
          <w:spacing w:val="0"/>
          <w:sz w:val="22"/>
          <w:szCs w:val="22"/>
        </w:rPr>
        <w:t>has</w:t>
      </w:r>
      <w:r w:rsidR="00BC1B51" w:rsidRPr="00C31F06">
        <w:rPr>
          <w:rFonts w:eastAsiaTheme="minorHAnsi" w:cs="Arial"/>
          <w:b w:val="0"/>
          <w:iCs w:val="0"/>
          <w:spacing w:val="0"/>
          <w:sz w:val="22"/>
          <w:szCs w:val="22"/>
        </w:rPr>
        <w:t xml:space="preserve"> a preferred site presented to Council in early 2016, followed by a period for</w:t>
      </w:r>
      <w:r w:rsidR="00BC1B51" w:rsidRPr="009F2B46">
        <w:rPr>
          <w:rFonts w:eastAsiaTheme="minorHAnsi" w:cs="Arial"/>
          <w:b w:val="0"/>
          <w:iCs w:val="0"/>
          <w:spacing w:val="0"/>
          <w:sz w:val="22"/>
          <w:szCs w:val="22"/>
          <w:lang w:val="en-US"/>
        </w:rPr>
        <w:t xml:space="preserve"> engineering studies and procurement of technology.  Note that a final report outlining site selection, the results of the procurement process, status of processing capacity for source-separated organics </w:t>
      </w:r>
      <w:r w:rsidR="00B74453" w:rsidRPr="009F2B46">
        <w:rPr>
          <w:rFonts w:eastAsiaTheme="minorHAnsi" w:cs="Arial"/>
          <w:b w:val="0"/>
          <w:iCs w:val="0"/>
          <w:spacing w:val="0"/>
          <w:sz w:val="22"/>
          <w:szCs w:val="22"/>
          <w:lang w:val="en-US"/>
        </w:rPr>
        <w:t xml:space="preserve">(SSO) </w:t>
      </w:r>
      <w:r w:rsidR="00BC1B51" w:rsidRPr="009F2B46">
        <w:rPr>
          <w:rFonts w:eastAsiaTheme="minorHAnsi" w:cs="Arial"/>
          <w:b w:val="0"/>
          <w:iCs w:val="0"/>
          <w:spacing w:val="0"/>
          <w:sz w:val="22"/>
          <w:szCs w:val="22"/>
          <w:lang w:val="en-US"/>
        </w:rPr>
        <w:t>in Ontario, and a financial analysis will be presented t</w:t>
      </w:r>
      <w:r w:rsidR="001E021C" w:rsidRPr="009F2B46">
        <w:rPr>
          <w:rFonts w:eastAsiaTheme="minorHAnsi" w:cs="Arial"/>
          <w:b w:val="0"/>
          <w:iCs w:val="0"/>
          <w:spacing w:val="0"/>
          <w:sz w:val="22"/>
          <w:szCs w:val="22"/>
          <w:lang w:val="en-US"/>
        </w:rPr>
        <w:t>o County Council for direction.</w:t>
      </w:r>
    </w:p>
    <w:p w14:paraId="10DF2923" w14:textId="77777777" w:rsidR="00BC1B51" w:rsidRPr="009F2B46" w:rsidRDefault="00BC1B51" w:rsidP="00BC7F1C">
      <w:pPr>
        <w:spacing w:after="0" w:line="240" w:lineRule="auto"/>
        <w:ind w:left="-270"/>
        <w:rPr>
          <w:rFonts w:ascii="Arial" w:eastAsiaTheme="minorEastAsia" w:hAnsi="Arial" w:cs="Arial"/>
          <w:kern w:val="24"/>
          <w:lang w:eastAsia="en-CA"/>
        </w:rPr>
      </w:pPr>
    </w:p>
    <w:p w14:paraId="5C39ECC5" w14:textId="77777777" w:rsidR="00BC1B51" w:rsidRPr="0004164B" w:rsidRDefault="00BC1B51" w:rsidP="00BC1B51">
      <w:pPr>
        <w:spacing w:after="0" w:line="240" w:lineRule="auto"/>
        <w:ind w:left="-274"/>
        <w:rPr>
          <w:rFonts w:ascii="Arial" w:hAnsi="Arial" w:cs="Arial"/>
        </w:rPr>
      </w:pPr>
      <w:r w:rsidRPr="0004164B">
        <w:rPr>
          <w:rFonts w:ascii="Arial" w:hAnsi="Arial" w:cs="Arial"/>
          <w:lang w:val="en-US"/>
        </w:rPr>
        <w:t xml:space="preserve">In 2014, County Council also endorsed further work to determine the viability of a County Materials Management Facility (MMF) and extending the scope of work assigned to </w:t>
      </w:r>
      <w:r w:rsidR="001D3C06" w:rsidRPr="0004164B">
        <w:rPr>
          <w:rFonts w:ascii="Arial" w:hAnsi="Arial" w:cs="Arial"/>
          <w:lang w:val="en-US"/>
        </w:rPr>
        <w:t>the OPF consultant</w:t>
      </w:r>
      <w:r w:rsidRPr="0004164B">
        <w:rPr>
          <w:rFonts w:ascii="Arial" w:hAnsi="Arial" w:cs="Arial"/>
          <w:lang w:val="en-US"/>
        </w:rPr>
        <w:t xml:space="preserve"> to provide engineering services for siting.  </w:t>
      </w:r>
      <w:r w:rsidRPr="0004164B">
        <w:rPr>
          <w:rFonts w:ascii="Arial" w:hAnsi="Arial" w:cs="Arial"/>
        </w:rPr>
        <w:t xml:space="preserve">The MMF, a transfer facility, will be an integral part of the County’s waste management system – the link between collection operations and moving material to final waste disposal/processing locations.  It will provide a location for consolidation of garbage, organics, and recycling from multiple collection vehicles into larger, higher-volume transfer vehicles for more economical shipment to disposal/ processing sites.  </w:t>
      </w:r>
      <w:r w:rsidR="00D324DE" w:rsidRPr="0004164B">
        <w:rPr>
          <w:rFonts w:ascii="Arial" w:hAnsi="Arial" w:cs="Arial"/>
        </w:rPr>
        <w:t xml:space="preserve">In </w:t>
      </w:r>
      <w:r w:rsidR="002E5B45" w:rsidRPr="0004164B">
        <w:rPr>
          <w:rFonts w:ascii="Arial" w:hAnsi="Arial" w:cs="Arial"/>
        </w:rPr>
        <w:t>addition, this site c</w:t>
      </w:r>
      <w:r w:rsidR="00D324DE" w:rsidRPr="0004164B">
        <w:rPr>
          <w:rFonts w:ascii="Arial" w:hAnsi="Arial" w:cs="Arial"/>
        </w:rPr>
        <w:t xml:space="preserve">ould provide a location for a truck servicing facility.  </w:t>
      </w:r>
      <w:r w:rsidR="007875F5" w:rsidRPr="0004164B">
        <w:rPr>
          <w:rFonts w:ascii="Arial" w:hAnsi="Arial" w:cs="Arial"/>
        </w:rPr>
        <w:t>Note that t</w:t>
      </w:r>
      <w:r w:rsidRPr="0004164B">
        <w:rPr>
          <w:rFonts w:ascii="Arial" w:hAnsi="Arial" w:cs="Arial"/>
        </w:rPr>
        <w:t>here will be no long-term storage of materials or public drop-off at this facility.</w:t>
      </w:r>
    </w:p>
    <w:p w14:paraId="353D1F3A" w14:textId="77777777" w:rsidR="00BC1B51" w:rsidRPr="0004164B" w:rsidRDefault="00BC1B51" w:rsidP="00BC1B51">
      <w:pPr>
        <w:spacing w:after="0" w:line="240" w:lineRule="auto"/>
        <w:ind w:left="-274"/>
        <w:rPr>
          <w:rFonts w:ascii="Arial" w:hAnsi="Arial" w:cs="Arial"/>
        </w:rPr>
      </w:pPr>
    </w:p>
    <w:p w14:paraId="04E3CFDD" w14:textId="77777777" w:rsidR="00877A2B" w:rsidRPr="0004164B" w:rsidRDefault="00877A2B" w:rsidP="00877A2B">
      <w:pPr>
        <w:spacing w:after="0" w:line="240" w:lineRule="auto"/>
        <w:ind w:left="-270"/>
        <w:rPr>
          <w:rFonts w:ascii="Arial" w:hAnsi="Arial" w:cs="Arial"/>
        </w:rPr>
      </w:pPr>
      <w:r w:rsidRPr="0004164B">
        <w:rPr>
          <w:rFonts w:ascii="Arial" w:hAnsi="Arial" w:cs="Arial"/>
        </w:rPr>
        <w:t xml:space="preserve">For reference, previous </w:t>
      </w:r>
      <w:r w:rsidR="00880E11" w:rsidRPr="0004164B">
        <w:rPr>
          <w:rFonts w:ascii="Arial" w:hAnsi="Arial" w:cs="Arial"/>
        </w:rPr>
        <w:t xml:space="preserve">staff reports, </w:t>
      </w:r>
      <w:r w:rsidRPr="0004164B">
        <w:rPr>
          <w:rFonts w:ascii="Arial" w:hAnsi="Arial" w:cs="Arial"/>
        </w:rPr>
        <w:t xml:space="preserve">communication material from public information sessions held in June and December 2014, and minutes of Community Engagement Committee meetings can be found at </w:t>
      </w:r>
      <w:hyperlink r:id="rId12" w:history="1">
        <w:r w:rsidRPr="0004164B">
          <w:rPr>
            <w:rStyle w:val="Hyperlink"/>
            <w:rFonts w:ascii="Arial" w:hAnsi="Arial" w:cs="Arial"/>
          </w:rPr>
          <w:t>www.simcoe.ca/opf</w:t>
        </w:r>
      </w:hyperlink>
      <w:r w:rsidRPr="0004164B">
        <w:rPr>
          <w:rFonts w:ascii="Arial" w:hAnsi="Arial" w:cs="Arial"/>
        </w:rPr>
        <w:t xml:space="preserve"> and </w:t>
      </w:r>
      <w:hyperlink r:id="rId13" w:history="1">
        <w:r w:rsidRPr="0004164B">
          <w:rPr>
            <w:rStyle w:val="Hyperlink"/>
            <w:rFonts w:ascii="Arial" w:hAnsi="Arial" w:cs="Arial"/>
          </w:rPr>
          <w:t>www.simcoe.ca/mmf</w:t>
        </w:r>
      </w:hyperlink>
      <w:r w:rsidRPr="0004164B">
        <w:rPr>
          <w:rFonts w:ascii="Arial" w:hAnsi="Arial" w:cs="Arial"/>
        </w:rPr>
        <w:t>.</w:t>
      </w:r>
    </w:p>
    <w:p w14:paraId="32A9F1F4" w14:textId="77777777" w:rsidR="00877A2B" w:rsidRPr="0004164B" w:rsidRDefault="00877A2B" w:rsidP="00877A2B">
      <w:pPr>
        <w:spacing w:after="0" w:line="240" w:lineRule="auto"/>
        <w:ind w:left="-270"/>
        <w:rPr>
          <w:rFonts w:ascii="Arial" w:hAnsi="Arial" w:cs="Arial"/>
        </w:rPr>
      </w:pPr>
    </w:p>
    <w:p w14:paraId="3CB3FEF9" w14:textId="77777777" w:rsidR="00877A2B" w:rsidRPr="0004164B" w:rsidRDefault="00877A2B" w:rsidP="00877A2B">
      <w:pPr>
        <w:spacing w:after="0" w:line="240" w:lineRule="auto"/>
        <w:ind w:left="-270"/>
        <w:rPr>
          <w:rFonts w:ascii="Arial" w:hAnsi="Arial" w:cs="Arial"/>
        </w:rPr>
      </w:pPr>
      <w:r w:rsidRPr="0004164B">
        <w:rPr>
          <w:rFonts w:ascii="Arial" w:hAnsi="Arial" w:cs="Arial"/>
        </w:rPr>
        <w:t>No</w:t>
      </w:r>
      <w:r w:rsidR="002B5CFD" w:rsidRPr="0004164B">
        <w:rPr>
          <w:rFonts w:ascii="Arial" w:hAnsi="Arial" w:cs="Arial"/>
        </w:rPr>
        <w:t>te that as of July 1, 2015, Con</w:t>
      </w:r>
      <w:r w:rsidRPr="0004164B">
        <w:rPr>
          <w:rFonts w:ascii="Arial" w:hAnsi="Arial" w:cs="Arial"/>
        </w:rPr>
        <w:t xml:space="preserve">estoga-Rovers &amp; Associates </w:t>
      </w:r>
      <w:r w:rsidR="00E051FF" w:rsidRPr="0004164B">
        <w:rPr>
          <w:rFonts w:ascii="Arial" w:hAnsi="Arial" w:cs="Arial"/>
        </w:rPr>
        <w:t>(CRA)</w:t>
      </w:r>
      <w:r w:rsidR="00580746" w:rsidRPr="0004164B">
        <w:rPr>
          <w:rFonts w:ascii="Arial" w:hAnsi="Arial" w:cs="Arial"/>
        </w:rPr>
        <w:t>, the County’s assigned consultant for both the OPF and MMF projects,</w:t>
      </w:r>
      <w:r w:rsidR="00E051FF" w:rsidRPr="0004164B">
        <w:rPr>
          <w:rFonts w:ascii="Arial" w:hAnsi="Arial" w:cs="Arial"/>
        </w:rPr>
        <w:t xml:space="preserve"> </w:t>
      </w:r>
      <w:r w:rsidRPr="0004164B">
        <w:rPr>
          <w:rFonts w:ascii="Arial" w:hAnsi="Arial" w:cs="Arial"/>
        </w:rPr>
        <w:t>has integrated with GHD Lim</w:t>
      </w:r>
      <w:r w:rsidR="00D14987" w:rsidRPr="0004164B">
        <w:rPr>
          <w:rFonts w:ascii="Arial" w:hAnsi="Arial" w:cs="Arial"/>
        </w:rPr>
        <w:t>i</w:t>
      </w:r>
      <w:r w:rsidRPr="0004164B">
        <w:rPr>
          <w:rFonts w:ascii="Arial" w:hAnsi="Arial" w:cs="Arial"/>
        </w:rPr>
        <w:t>ted and will assume the name GHD Limited (GHD).  The Project Team is unchanged</w:t>
      </w:r>
      <w:r w:rsidR="004C595E" w:rsidRPr="0004164B">
        <w:rPr>
          <w:rFonts w:ascii="Arial" w:hAnsi="Arial" w:cs="Arial"/>
        </w:rPr>
        <w:t xml:space="preserve"> but all reports from </w:t>
      </w:r>
      <w:r w:rsidR="00E051FF" w:rsidRPr="0004164B">
        <w:rPr>
          <w:rFonts w:ascii="Arial" w:hAnsi="Arial" w:cs="Arial"/>
        </w:rPr>
        <w:t>this date</w:t>
      </w:r>
      <w:r w:rsidR="004C595E" w:rsidRPr="0004164B">
        <w:rPr>
          <w:rFonts w:ascii="Arial" w:hAnsi="Arial" w:cs="Arial"/>
        </w:rPr>
        <w:t xml:space="preserve"> </w:t>
      </w:r>
      <w:r w:rsidR="00CA6F31" w:rsidRPr="0004164B">
        <w:rPr>
          <w:rFonts w:ascii="Arial" w:hAnsi="Arial" w:cs="Arial"/>
        </w:rPr>
        <w:t xml:space="preserve">forward </w:t>
      </w:r>
      <w:r w:rsidR="004C595E" w:rsidRPr="0004164B">
        <w:rPr>
          <w:rFonts w:ascii="Arial" w:hAnsi="Arial" w:cs="Arial"/>
        </w:rPr>
        <w:t xml:space="preserve">will </w:t>
      </w:r>
      <w:r w:rsidR="00F574B4" w:rsidRPr="0004164B">
        <w:rPr>
          <w:rFonts w:ascii="Arial" w:hAnsi="Arial" w:cs="Arial"/>
        </w:rPr>
        <w:t>now appear under the</w:t>
      </w:r>
      <w:r w:rsidR="004C595E" w:rsidRPr="0004164B">
        <w:rPr>
          <w:rFonts w:ascii="Arial" w:hAnsi="Arial" w:cs="Arial"/>
        </w:rPr>
        <w:t xml:space="preserve"> name GHD</w:t>
      </w:r>
      <w:r w:rsidRPr="0004164B">
        <w:rPr>
          <w:rFonts w:ascii="Arial" w:hAnsi="Arial" w:cs="Arial"/>
        </w:rPr>
        <w:t>.</w:t>
      </w:r>
    </w:p>
    <w:p w14:paraId="60496E6C" w14:textId="77777777" w:rsidR="00877A2B" w:rsidRPr="0004164B" w:rsidRDefault="00877A2B" w:rsidP="00BC1B51">
      <w:pPr>
        <w:spacing w:after="0" w:line="240" w:lineRule="auto"/>
        <w:ind w:left="-274"/>
        <w:rPr>
          <w:rFonts w:ascii="Arial" w:hAnsi="Arial" w:cs="Arial"/>
        </w:rPr>
      </w:pPr>
    </w:p>
    <w:p w14:paraId="7C1E0883" w14:textId="77777777" w:rsidR="00DB01C6" w:rsidRPr="00DB01C6" w:rsidRDefault="00B27EBB" w:rsidP="00DB01C6">
      <w:pPr>
        <w:spacing w:after="0" w:line="240" w:lineRule="auto"/>
        <w:ind w:left="-270"/>
        <w:rPr>
          <w:rFonts w:ascii="Arial" w:hAnsi="Arial" w:cs="Arial"/>
          <w:u w:val="single"/>
        </w:rPr>
      </w:pPr>
      <w:r>
        <w:rPr>
          <w:rFonts w:ascii="Arial" w:hAnsi="Arial" w:cs="Arial"/>
          <w:u w:val="single"/>
        </w:rPr>
        <w:t>Results of</w:t>
      </w:r>
      <w:r w:rsidR="002106C4">
        <w:rPr>
          <w:rFonts w:ascii="Arial" w:hAnsi="Arial" w:cs="Arial"/>
          <w:u w:val="single"/>
        </w:rPr>
        <w:t xml:space="preserve"> Siting Process</w:t>
      </w:r>
    </w:p>
    <w:p w14:paraId="27397D48" w14:textId="77777777" w:rsidR="002106C4" w:rsidRDefault="002106C4" w:rsidP="004566EB">
      <w:pPr>
        <w:spacing w:after="0" w:line="240" w:lineRule="auto"/>
        <w:ind w:left="-274"/>
        <w:rPr>
          <w:rFonts w:ascii="Arial" w:hAnsi="Arial" w:cs="Arial"/>
        </w:rPr>
      </w:pPr>
    </w:p>
    <w:p w14:paraId="6387F803" w14:textId="77777777" w:rsidR="007A48A0" w:rsidRDefault="0012074C" w:rsidP="004566EB">
      <w:pPr>
        <w:spacing w:after="0" w:line="240" w:lineRule="auto"/>
        <w:ind w:left="-274"/>
        <w:rPr>
          <w:rFonts w:ascii="Arial" w:hAnsi="Arial" w:cs="Arial"/>
        </w:rPr>
      </w:pPr>
      <w:r>
        <w:rPr>
          <w:rFonts w:ascii="Arial" w:hAnsi="Arial" w:cs="Arial"/>
          <w:lang w:val="en-US"/>
        </w:rPr>
        <w:t>This i</w:t>
      </w:r>
      <w:r w:rsidR="00AE5FCA">
        <w:rPr>
          <w:rFonts w:ascii="Arial" w:hAnsi="Arial" w:cs="Arial"/>
          <w:lang w:val="en-US"/>
        </w:rPr>
        <w:t xml:space="preserve">tem serves </w:t>
      </w:r>
      <w:r w:rsidR="00D362C2">
        <w:rPr>
          <w:rFonts w:ascii="Arial" w:hAnsi="Arial" w:cs="Arial"/>
          <w:lang w:val="en-US"/>
        </w:rPr>
        <w:t xml:space="preserve">only </w:t>
      </w:r>
      <w:r w:rsidR="00AE5FCA">
        <w:rPr>
          <w:rFonts w:ascii="Arial" w:hAnsi="Arial" w:cs="Arial"/>
          <w:lang w:val="en-US"/>
        </w:rPr>
        <w:t xml:space="preserve">as a summary of detailed work on siting </w:t>
      </w:r>
      <w:r w:rsidR="003D5127">
        <w:rPr>
          <w:rFonts w:ascii="Arial" w:hAnsi="Arial" w:cs="Arial"/>
          <w:lang w:val="en-US"/>
        </w:rPr>
        <w:t>the OPF and MMF</w:t>
      </w:r>
      <w:r w:rsidR="00D362C2">
        <w:rPr>
          <w:rFonts w:ascii="Arial" w:hAnsi="Arial" w:cs="Arial"/>
          <w:lang w:val="en-US"/>
        </w:rPr>
        <w:t xml:space="preserve"> – noting</w:t>
      </w:r>
      <w:r w:rsidR="00AE5FCA">
        <w:rPr>
          <w:rFonts w:ascii="Arial" w:hAnsi="Arial" w:cs="Arial"/>
          <w:lang w:val="en-US"/>
        </w:rPr>
        <w:t xml:space="preserve"> that more extensive</w:t>
      </w:r>
      <w:r w:rsidR="00493A4E">
        <w:rPr>
          <w:rFonts w:ascii="Arial" w:hAnsi="Arial" w:cs="Arial"/>
          <w:lang w:val="en-US"/>
        </w:rPr>
        <w:t>, thorough</w:t>
      </w:r>
      <w:r w:rsidR="00AE5FCA">
        <w:rPr>
          <w:rFonts w:ascii="Arial" w:hAnsi="Arial" w:cs="Arial"/>
          <w:lang w:val="en-US"/>
        </w:rPr>
        <w:t xml:space="preserve"> </w:t>
      </w:r>
      <w:r w:rsidR="002B5CFD">
        <w:rPr>
          <w:rFonts w:ascii="Arial" w:hAnsi="Arial" w:cs="Arial"/>
          <w:lang w:val="en-US"/>
        </w:rPr>
        <w:t xml:space="preserve">information on the </w:t>
      </w:r>
      <w:r w:rsidR="003D6ACB">
        <w:rPr>
          <w:rFonts w:ascii="Arial" w:hAnsi="Arial" w:cs="Arial"/>
          <w:lang w:val="en-US"/>
        </w:rPr>
        <w:t>siting process,</w:t>
      </w:r>
      <w:r w:rsidR="00655BAF">
        <w:rPr>
          <w:rFonts w:ascii="Arial" w:hAnsi="Arial" w:cs="Arial"/>
          <w:lang w:val="en-US"/>
        </w:rPr>
        <w:t xml:space="preserve"> evaluation</w:t>
      </w:r>
      <w:r w:rsidR="003D6ACB">
        <w:rPr>
          <w:rFonts w:ascii="Arial" w:hAnsi="Arial" w:cs="Arial"/>
          <w:lang w:val="en-US"/>
        </w:rPr>
        <w:t xml:space="preserve"> methodology,</w:t>
      </w:r>
      <w:r w:rsidR="002B5CFD">
        <w:rPr>
          <w:rFonts w:ascii="Arial" w:hAnsi="Arial" w:cs="Arial"/>
          <w:lang w:val="en-US"/>
        </w:rPr>
        <w:t xml:space="preserve"> and resulting</w:t>
      </w:r>
      <w:r w:rsidR="00655BAF">
        <w:rPr>
          <w:rFonts w:ascii="Arial" w:hAnsi="Arial" w:cs="Arial"/>
          <w:lang w:val="en-US"/>
        </w:rPr>
        <w:t xml:space="preserve"> short list of sites </w:t>
      </w:r>
      <w:r w:rsidR="00D362C2">
        <w:rPr>
          <w:rFonts w:ascii="Arial" w:hAnsi="Arial" w:cs="Arial"/>
          <w:lang w:val="en-US"/>
        </w:rPr>
        <w:t>is</w:t>
      </w:r>
      <w:r w:rsidR="00B27EBB">
        <w:rPr>
          <w:rFonts w:ascii="Arial" w:hAnsi="Arial" w:cs="Arial"/>
          <w:lang w:val="en-US"/>
        </w:rPr>
        <w:t xml:space="preserve"> </w:t>
      </w:r>
      <w:r w:rsidR="002B5CFD">
        <w:rPr>
          <w:rFonts w:ascii="Arial" w:hAnsi="Arial" w:cs="Arial"/>
          <w:lang w:val="en-US"/>
        </w:rPr>
        <w:t>presented</w:t>
      </w:r>
      <w:r w:rsidR="00B27EBB">
        <w:rPr>
          <w:rFonts w:ascii="Arial" w:hAnsi="Arial" w:cs="Arial"/>
          <w:lang w:val="en-US"/>
        </w:rPr>
        <w:t xml:space="preserve"> in GHD’s second siting report</w:t>
      </w:r>
      <w:r w:rsidR="007A48A0">
        <w:rPr>
          <w:rFonts w:ascii="Arial" w:hAnsi="Arial" w:cs="Arial"/>
          <w:lang w:val="en-US"/>
        </w:rPr>
        <w:t>s</w:t>
      </w:r>
      <w:r w:rsidR="00D362C2">
        <w:rPr>
          <w:rFonts w:ascii="Arial" w:hAnsi="Arial" w:cs="Arial"/>
          <w:lang w:val="en-US"/>
        </w:rPr>
        <w:t xml:space="preserve">.  These reports </w:t>
      </w:r>
      <w:r w:rsidR="007A48A0">
        <w:rPr>
          <w:rFonts w:ascii="Arial" w:hAnsi="Arial" w:cs="Arial"/>
          <w:lang w:val="en-US"/>
        </w:rPr>
        <w:t xml:space="preserve">entitled </w:t>
      </w:r>
      <w:r w:rsidR="002B5CFD" w:rsidRPr="003339EF">
        <w:rPr>
          <w:rFonts w:ascii="Arial" w:hAnsi="Arial" w:cs="Arial"/>
        </w:rPr>
        <w:t>“</w:t>
      </w:r>
      <w:r w:rsidR="002B5CFD" w:rsidRPr="00EC6500">
        <w:rPr>
          <w:rFonts w:ascii="Arial" w:hAnsi="Arial" w:cs="Arial"/>
          <w:i/>
        </w:rPr>
        <w:t>County of Simcoe – Organics Processing Facility, Part 2 – Long List Evaluation</w:t>
      </w:r>
      <w:r w:rsidR="002B5CFD" w:rsidRPr="003339EF">
        <w:rPr>
          <w:rFonts w:ascii="Arial" w:hAnsi="Arial" w:cs="Arial"/>
        </w:rPr>
        <w:t>” (</w:t>
      </w:r>
      <w:r w:rsidR="00D362C2">
        <w:rPr>
          <w:rFonts w:ascii="Arial" w:hAnsi="Arial" w:cs="Arial"/>
        </w:rPr>
        <w:t xml:space="preserve">GHD, </w:t>
      </w:r>
      <w:r w:rsidR="002B5CFD">
        <w:rPr>
          <w:rFonts w:ascii="Arial" w:hAnsi="Arial" w:cs="Arial"/>
        </w:rPr>
        <w:t>July</w:t>
      </w:r>
      <w:r w:rsidR="002B5CFD" w:rsidRPr="003339EF">
        <w:rPr>
          <w:rFonts w:ascii="Arial" w:hAnsi="Arial" w:cs="Arial"/>
        </w:rPr>
        <w:t> </w:t>
      </w:r>
      <w:r w:rsidR="00EC6500">
        <w:rPr>
          <w:rFonts w:ascii="Arial" w:hAnsi="Arial" w:cs="Arial"/>
        </w:rPr>
        <w:t xml:space="preserve">23, </w:t>
      </w:r>
      <w:r w:rsidR="002B5CFD" w:rsidRPr="003339EF">
        <w:rPr>
          <w:rFonts w:ascii="Arial" w:hAnsi="Arial" w:cs="Arial"/>
        </w:rPr>
        <w:t>2015)</w:t>
      </w:r>
      <w:r w:rsidR="002B5CFD">
        <w:rPr>
          <w:rFonts w:ascii="Arial" w:hAnsi="Arial" w:cs="Arial"/>
        </w:rPr>
        <w:t xml:space="preserve"> and</w:t>
      </w:r>
      <w:r w:rsidR="002B5CFD" w:rsidRPr="002B5CFD">
        <w:rPr>
          <w:rFonts w:ascii="Arial" w:hAnsi="Arial" w:cs="Arial"/>
        </w:rPr>
        <w:t xml:space="preserve"> </w:t>
      </w:r>
      <w:r w:rsidR="002B5CFD" w:rsidRPr="003339EF">
        <w:rPr>
          <w:rFonts w:ascii="Arial" w:hAnsi="Arial" w:cs="Arial"/>
        </w:rPr>
        <w:t>“</w:t>
      </w:r>
      <w:r w:rsidR="002B5CFD" w:rsidRPr="00EC6500">
        <w:rPr>
          <w:rFonts w:ascii="Arial" w:hAnsi="Arial" w:cs="Arial"/>
          <w:i/>
        </w:rPr>
        <w:t>County of Simcoe – Materials Management Facility, Part 2 – Long List Evaluation</w:t>
      </w:r>
      <w:r w:rsidR="002B5CFD" w:rsidRPr="003339EF">
        <w:rPr>
          <w:rFonts w:ascii="Arial" w:hAnsi="Arial" w:cs="Arial"/>
        </w:rPr>
        <w:t>” (</w:t>
      </w:r>
      <w:r w:rsidR="00D362C2">
        <w:rPr>
          <w:rFonts w:ascii="Arial" w:hAnsi="Arial" w:cs="Arial"/>
        </w:rPr>
        <w:t xml:space="preserve">GHD, </w:t>
      </w:r>
      <w:r w:rsidR="002B5CFD">
        <w:rPr>
          <w:rFonts w:ascii="Arial" w:hAnsi="Arial" w:cs="Arial"/>
        </w:rPr>
        <w:t>July</w:t>
      </w:r>
      <w:r w:rsidR="00EC6500">
        <w:rPr>
          <w:rFonts w:ascii="Arial" w:hAnsi="Arial" w:cs="Arial"/>
        </w:rPr>
        <w:t xml:space="preserve"> 23,</w:t>
      </w:r>
      <w:r w:rsidR="002B5CFD" w:rsidRPr="003339EF">
        <w:rPr>
          <w:rFonts w:ascii="Arial" w:hAnsi="Arial" w:cs="Arial"/>
        </w:rPr>
        <w:t> 2015)</w:t>
      </w:r>
      <w:r w:rsidR="00D362C2">
        <w:rPr>
          <w:rFonts w:ascii="Arial" w:hAnsi="Arial" w:cs="Arial"/>
        </w:rPr>
        <w:t xml:space="preserve"> </w:t>
      </w:r>
      <w:r w:rsidR="002B5CFD">
        <w:rPr>
          <w:rFonts w:ascii="Arial" w:hAnsi="Arial" w:cs="Arial"/>
        </w:rPr>
        <w:t xml:space="preserve">are provided as </w:t>
      </w:r>
      <w:r w:rsidR="007A48A0" w:rsidRPr="003339EF">
        <w:rPr>
          <w:rFonts w:ascii="Arial" w:hAnsi="Arial" w:cs="Arial"/>
        </w:rPr>
        <w:t>Schedule</w:t>
      </w:r>
      <w:r w:rsidR="003D5127">
        <w:rPr>
          <w:rFonts w:ascii="Arial" w:hAnsi="Arial" w:cs="Arial"/>
        </w:rPr>
        <w:t>s</w:t>
      </w:r>
      <w:r w:rsidR="007A48A0" w:rsidRPr="003339EF">
        <w:rPr>
          <w:rFonts w:ascii="Arial" w:hAnsi="Arial" w:cs="Arial"/>
        </w:rPr>
        <w:t xml:space="preserve"> 1</w:t>
      </w:r>
      <w:r w:rsidR="002B5CFD">
        <w:rPr>
          <w:rFonts w:ascii="Arial" w:hAnsi="Arial" w:cs="Arial"/>
        </w:rPr>
        <w:t xml:space="preserve"> and 2, respectively</w:t>
      </w:r>
      <w:r w:rsidR="007A48A0" w:rsidRPr="003339EF">
        <w:rPr>
          <w:rFonts w:ascii="Arial" w:hAnsi="Arial" w:cs="Arial"/>
        </w:rPr>
        <w:t>.</w:t>
      </w:r>
    </w:p>
    <w:p w14:paraId="0460C2CF" w14:textId="77777777" w:rsidR="001A3806" w:rsidRPr="00D362C2" w:rsidRDefault="001A3806" w:rsidP="004566EB">
      <w:pPr>
        <w:spacing w:after="0" w:line="240" w:lineRule="auto"/>
        <w:ind w:left="-274"/>
        <w:rPr>
          <w:rFonts w:ascii="Arial" w:hAnsi="Arial" w:cs="Arial"/>
          <w:lang w:val="en-US"/>
        </w:rPr>
      </w:pPr>
    </w:p>
    <w:p w14:paraId="72428884" w14:textId="77777777" w:rsidR="00FA589D" w:rsidRDefault="00FA589D" w:rsidP="005F5508">
      <w:pPr>
        <w:spacing w:after="0" w:line="240" w:lineRule="auto"/>
        <w:ind w:left="-270"/>
        <w:rPr>
          <w:rFonts w:ascii="Arial" w:hAnsi="Arial" w:cs="Arial"/>
        </w:rPr>
      </w:pPr>
      <w:r>
        <w:rPr>
          <w:rFonts w:ascii="Arial" w:hAnsi="Arial" w:cs="Arial"/>
        </w:rPr>
        <w:t>List of Candidate Sites</w:t>
      </w:r>
    </w:p>
    <w:p w14:paraId="7D7C32B3" w14:textId="77777777" w:rsidR="00FA589D" w:rsidRDefault="00FA589D" w:rsidP="00A265DA">
      <w:pPr>
        <w:spacing w:after="0" w:line="240" w:lineRule="auto"/>
        <w:ind w:left="-274"/>
        <w:rPr>
          <w:rFonts w:ascii="Arial" w:hAnsi="Arial" w:cs="Arial"/>
        </w:rPr>
      </w:pPr>
    </w:p>
    <w:p w14:paraId="20B1FBE2" w14:textId="77777777" w:rsidR="00797406" w:rsidRDefault="00DB01C6" w:rsidP="00A265DA">
      <w:pPr>
        <w:pStyle w:val="Default"/>
        <w:ind w:left="-274"/>
        <w:rPr>
          <w:color w:val="auto"/>
          <w:sz w:val="22"/>
          <w:szCs w:val="22"/>
        </w:rPr>
      </w:pPr>
      <w:r w:rsidRPr="00797406">
        <w:rPr>
          <w:color w:val="auto"/>
          <w:sz w:val="22"/>
          <w:szCs w:val="22"/>
        </w:rPr>
        <w:t xml:space="preserve">Following County Council endorsement of the siting methodology and evaluation criteria </w:t>
      </w:r>
      <w:r w:rsidR="00E051FF" w:rsidRPr="00797406">
        <w:rPr>
          <w:color w:val="auto"/>
          <w:sz w:val="22"/>
          <w:szCs w:val="22"/>
        </w:rPr>
        <w:t xml:space="preserve">for both facilities </w:t>
      </w:r>
      <w:r w:rsidRPr="00797406">
        <w:rPr>
          <w:color w:val="auto"/>
          <w:sz w:val="22"/>
          <w:szCs w:val="22"/>
        </w:rPr>
        <w:t>in March</w:t>
      </w:r>
      <w:r w:rsidR="00BC1B51" w:rsidRPr="00797406">
        <w:rPr>
          <w:color w:val="auto"/>
          <w:sz w:val="22"/>
          <w:szCs w:val="22"/>
        </w:rPr>
        <w:t xml:space="preserve"> 2015</w:t>
      </w:r>
      <w:r w:rsidRPr="00797406">
        <w:rPr>
          <w:color w:val="auto"/>
          <w:sz w:val="22"/>
          <w:szCs w:val="22"/>
        </w:rPr>
        <w:t>, work began on compiling the list of candidate sites</w:t>
      </w:r>
      <w:r w:rsidR="005F5508" w:rsidRPr="00797406">
        <w:rPr>
          <w:color w:val="auto"/>
          <w:sz w:val="22"/>
          <w:szCs w:val="22"/>
        </w:rPr>
        <w:t xml:space="preserve">.  </w:t>
      </w:r>
      <w:r w:rsidR="00797406" w:rsidRPr="00797406">
        <w:rPr>
          <w:color w:val="auto"/>
          <w:sz w:val="22"/>
          <w:szCs w:val="22"/>
        </w:rPr>
        <w:t>For reference, details on the list of candidate sites and</w:t>
      </w:r>
      <w:r w:rsidR="00797406">
        <w:rPr>
          <w:color w:val="auto"/>
          <w:sz w:val="22"/>
          <w:szCs w:val="22"/>
        </w:rPr>
        <w:t xml:space="preserve"> </w:t>
      </w:r>
      <w:r w:rsidR="00757D2E">
        <w:rPr>
          <w:color w:val="auto"/>
          <w:sz w:val="22"/>
          <w:szCs w:val="22"/>
        </w:rPr>
        <w:t>the</w:t>
      </w:r>
      <w:r w:rsidR="00797406" w:rsidRPr="00797406">
        <w:rPr>
          <w:color w:val="auto"/>
          <w:sz w:val="22"/>
          <w:szCs w:val="22"/>
        </w:rPr>
        <w:t xml:space="preserve"> formation</w:t>
      </w:r>
      <w:r w:rsidR="00757D2E">
        <w:rPr>
          <w:color w:val="auto"/>
          <w:sz w:val="22"/>
          <w:szCs w:val="22"/>
        </w:rPr>
        <w:t xml:space="preserve"> of this list</w:t>
      </w:r>
      <w:r w:rsidR="00797406" w:rsidRPr="00797406">
        <w:rPr>
          <w:color w:val="auto"/>
          <w:sz w:val="22"/>
          <w:szCs w:val="22"/>
        </w:rPr>
        <w:t xml:space="preserve"> was pro</w:t>
      </w:r>
      <w:r w:rsidR="00B822DD">
        <w:rPr>
          <w:color w:val="auto"/>
          <w:sz w:val="22"/>
          <w:szCs w:val="22"/>
        </w:rPr>
        <w:t xml:space="preserve">vided to </w:t>
      </w:r>
      <w:r w:rsidR="00841A9F">
        <w:rPr>
          <w:color w:val="auto"/>
          <w:sz w:val="22"/>
          <w:szCs w:val="22"/>
        </w:rPr>
        <w:t>Committee of the Whole in Item </w:t>
      </w:r>
      <w:r w:rsidR="00797406" w:rsidRPr="00797406">
        <w:rPr>
          <w:color w:val="auto"/>
          <w:sz w:val="22"/>
          <w:szCs w:val="22"/>
        </w:rPr>
        <w:t>CCW 15-229 – Solid Waste Management Infrastructure Projects – Siting Process Update, June 23, 2015.</w:t>
      </w:r>
    </w:p>
    <w:p w14:paraId="6718D482" w14:textId="77777777" w:rsidR="001023BC" w:rsidRPr="00797406" w:rsidRDefault="001023BC" w:rsidP="00A265DA">
      <w:pPr>
        <w:pStyle w:val="Default"/>
        <w:ind w:left="-274"/>
        <w:rPr>
          <w:color w:val="auto"/>
          <w:sz w:val="22"/>
          <w:szCs w:val="22"/>
        </w:rPr>
      </w:pPr>
    </w:p>
    <w:p w14:paraId="3E9D5D0A" w14:textId="47D0155B" w:rsidR="00E051FF" w:rsidRPr="009E1525" w:rsidRDefault="00BA7F36" w:rsidP="00A265DA">
      <w:pPr>
        <w:spacing w:after="0" w:line="240" w:lineRule="auto"/>
        <w:ind w:left="-274"/>
        <w:rPr>
          <w:rFonts w:ascii="Arial" w:hAnsi="Arial" w:cs="Arial"/>
        </w:rPr>
      </w:pPr>
      <w:r w:rsidRPr="009E1525">
        <w:rPr>
          <w:rFonts w:ascii="Arial" w:hAnsi="Arial" w:cs="Arial"/>
        </w:rPr>
        <w:t>In summary, t</w:t>
      </w:r>
      <w:r w:rsidR="00865721" w:rsidRPr="009E1525">
        <w:rPr>
          <w:rFonts w:ascii="Arial" w:hAnsi="Arial" w:cs="Arial"/>
        </w:rPr>
        <w:t>his</w:t>
      </w:r>
      <w:r w:rsidR="005F5508" w:rsidRPr="009E1525">
        <w:rPr>
          <w:rFonts w:ascii="Arial" w:hAnsi="Arial" w:cs="Arial"/>
        </w:rPr>
        <w:t xml:space="preserve"> </w:t>
      </w:r>
      <w:r w:rsidR="00FA589D" w:rsidRPr="009E1525">
        <w:rPr>
          <w:rFonts w:ascii="Arial" w:hAnsi="Arial" w:cs="Arial"/>
        </w:rPr>
        <w:t xml:space="preserve">comprehensive </w:t>
      </w:r>
      <w:r w:rsidR="005F5508" w:rsidRPr="009E1525">
        <w:rPr>
          <w:rFonts w:ascii="Arial" w:hAnsi="Arial" w:cs="Arial"/>
        </w:rPr>
        <w:t xml:space="preserve">list was </w:t>
      </w:r>
      <w:r w:rsidR="00FF4CFD" w:rsidRPr="009E1525">
        <w:rPr>
          <w:rFonts w:ascii="Arial" w:hAnsi="Arial" w:cs="Arial"/>
        </w:rPr>
        <w:t>amassed</w:t>
      </w:r>
      <w:r w:rsidR="005F5508" w:rsidRPr="009E1525">
        <w:rPr>
          <w:rFonts w:ascii="Arial" w:hAnsi="Arial" w:cs="Arial"/>
        </w:rPr>
        <w:t xml:space="preserve"> from two sources – </w:t>
      </w:r>
      <w:r w:rsidR="00DB01C6" w:rsidRPr="009E1525">
        <w:rPr>
          <w:rFonts w:ascii="Arial" w:hAnsi="Arial" w:cs="Arial"/>
        </w:rPr>
        <w:t xml:space="preserve">County-owned and </w:t>
      </w:r>
      <w:r w:rsidR="00EA30A9" w:rsidRPr="009E1525">
        <w:rPr>
          <w:rFonts w:ascii="Arial" w:hAnsi="Arial" w:cs="Arial"/>
        </w:rPr>
        <w:t xml:space="preserve">privately-owned </w:t>
      </w:r>
      <w:r w:rsidR="00DB01C6" w:rsidRPr="009E1525">
        <w:rPr>
          <w:rFonts w:ascii="Arial" w:hAnsi="Arial" w:cs="Arial"/>
        </w:rPr>
        <w:t>sites</w:t>
      </w:r>
      <w:r w:rsidR="00D14987" w:rsidRPr="009E1525">
        <w:rPr>
          <w:rFonts w:ascii="Arial" w:hAnsi="Arial" w:cs="Arial"/>
        </w:rPr>
        <w:t xml:space="preserve">.  </w:t>
      </w:r>
      <w:r w:rsidR="00865721" w:rsidRPr="009E1525">
        <w:rPr>
          <w:rFonts w:ascii="Arial" w:hAnsi="Arial" w:cs="Arial"/>
        </w:rPr>
        <w:t xml:space="preserve">In regards to </w:t>
      </w:r>
      <w:r w:rsidR="00E051FF" w:rsidRPr="009E1525">
        <w:rPr>
          <w:rFonts w:ascii="Arial" w:hAnsi="Arial" w:cs="Arial"/>
        </w:rPr>
        <w:t xml:space="preserve">County-owned sites, an inventory of </w:t>
      </w:r>
      <w:r w:rsidR="00532F96" w:rsidRPr="009E1525">
        <w:rPr>
          <w:rFonts w:ascii="Arial" w:hAnsi="Arial" w:cs="Arial"/>
        </w:rPr>
        <w:t>waste management</w:t>
      </w:r>
      <w:r w:rsidR="00E051FF" w:rsidRPr="009E1525">
        <w:rPr>
          <w:rFonts w:ascii="Arial" w:hAnsi="Arial" w:cs="Arial"/>
        </w:rPr>
        <w:t xml:space="preserve"> properties and forest tracts was supplied to GHD </w:t>
      </w:r>
      <w:r w:rsidR="00FF4CFD" w:rsidRPr="009E1525">
        <w:rPr>
          <w:rFonts w:ascii="Arial" w:hAnsi="Arial" w:cs="Arial"/>
        </w:rPr>
        <w:t xml:space="preserve">by the County </w:t>
      </w:r>
      <w:r w:rsidR="00E051FF" w:rsidRPr="009E1525">
        <w:rPr>
          <w:rFonts w:ascii="Arial" w:hAnsi="Arial" w:cs="Arial"/>
        </w:rPr>
        <w:t>for evaluation.</w:t>
      </w:r>
      <w:r w:rsidR="00797406" w:rsidRPr="009E1525">
        <w:rPr>
          <w:rFonts w:ascii="Arial" w:hAnsi="Arial" w:cs="Arial"/>
        </w:rPr>
        <w:t xml:space="preserve">  </w:t>
      </w:r>
      <w:r w:rsidR="00E051FF" w:rsidRPr="009E1525">
        <w:rPr>
          <w:rFonts w:ascii="Arial" w:hAnsi="Arial" w:cs="Arial"/>
        </w:rPr>
        <w:t>GHD</w:t>
      </w:r>
      <w:r w:rsidR="00DB01C6" w:rsidRPr="009E1525">
        <w:rPr>
          <w:rFonts w:ascii="Arial" w:hAnsi="Arial" w:cs="Arial"/>
        </w:rPr>
        <w:t xml:space="preserve"> </w:t>
      </w:r>
      <w:r w:rsidR="00C92B0B" w:rsidRPr="009E1525">
        <w:rPr>
          <w:rFonts w:ascii="Arial" w:hAnsi="Arial" w:cs="Arial"/>
        </w:rPr>
        <w:t>was</w:t>
      </w:r>
      <w:r w:rsidR="00DB01C6" w:rsidRPr="009E1525">
        <w:rPr>
          <w:rFonts w:ascii="Arial" w:hAnsi="Arial" w:cs="Arial"/>
        </w:rPr>
        <w:t xml:space="preserve"> </w:t>
      </w:r>
      <w:r w:rsidR="00E051FF" w:rsidRPr="009E1525">
        <w:rPr>
          <w:rFonts w:ascii="Arial" w:hAnsi="Arial" w:cs="Arial"/>
        </w:rPr>
        <w:t xml:space="preserve">also </w:t>
      </w:r>
      <w:r w:rsidR="00DB01C6" w:rsidRPr="009E1525">
        <w:rPr>
          <w:rFonts w:ascii="Arial" w:hAnsi="Arial" w:cs="Arial"/>
        </w:rPr>
        <w:t xml:space="preserve">provided a list of </w:t>
      </w:r>
      <w:r w:rsidR="00EA30A9" w:rsidRPr="009E1525">
        <w:rPr>
          <w:rFonts w:ascii="Arial" w:hAnsi="Arial" w:cs="Arial"/>
        </w:rPr>
        <w:t>privately-owned</w:t>
      </w:r>
      <w:r w:rsidR="00DB01C6" w:rsidRPr="009E1525">
        <w:rPr>
          <w:rFonts w:ascii="Arial" w:hAnsi="Arial" w:cs="Arial"/>
        </w:rPr>
        <w:t xml:space="preserve"> sites that were </w:t>
      </w:r>
      <w:r w:rsidR="00FF4CFD" w:rsidRPr="009E1525">
        <w:rPr>
          <w:rFonts w:ascii="Arial" w:hAnsi="Arial" w:cs="Arial"/>
        </w:rPr>
        <w:t>collected</w:t>
      </w:r>
      <w:r w:rsidR="00DB01C6" w:rsidRPr="009E1525">
        <w:rPr>
          <w:rFonts w:ascii="Arial" w:hAnsi="Arial" w:cs="Arial"/>
        </w:rPr>
        <w:t xml:space="preserve"> from two sources – a search of the Multiple Listing Service (MLS) of the Canadian Real Estate Association and through a Request for Expression of Interest (RFEI).  The search of the MLS was conducted through the County’s Procurement, Fleet and Property Department (PF&amp;P) with the assistance of a registered </w:t>
      </w:r>
      <w:r w:rsidR="00FA589D" w:rsidRPr="009E1525">
        <w:rPr>
          <w:rFonts w:ascii="Arial" w:hAnsi="Arial" w:cs="Arial"/>
        </w:rPr>
        <w:t xml:space="preserve">broker.  </w:t>
      </w:r>
      <w:r w:rsidR="000E61EF" w:rsidRPr="009E1525">
        <w:rPr>
          <w:rFonts w:ascii="Arial" w:hAnsi="Arial" w:cs="Arial"/>
        </w:rPr>
        <w:t xml:space="preserve">RFEIs </w:t>
      </w:r>
      <w:r w:rsidR="00DB01C6" w:rsidRPr="009E1525">
        <w:rPr>
          <w:rFonts w:ascii="Arial" w:hAnsi="Arial" w:cs="Arial"/>
        </w:rPr>
        <w:t xml:space="preserve">related to each of the projects </w:t>
      </w:r>
      <w:r w:rsidR="00FF4CFD" w:rsidRPr="009E1525">
        <w:rPr>
          <w:rFonts w:ascii="Arial" w:hAnsi="Arial" w:cs="Arial"/>
        </w:rPr>
        <w:t>were</w:t>
      </w:r>
      <w:r w:rsidR="00DB01C6" w:rsidRPr="009E1525">
        <w:rPr>
          <w:rFonts w:ascii="Arial" w:hAnsi="Arial" w:cs="Arial"/>
        </w:rPr>
        <w:t xml:space="preserve"> posted </w:t>
      </w:r>
      <w:r w:rsidR="00865721" w:rsidRPr="009E1525">
        <w:rPr>
          <w:rFonts w:ascii="Arial" w:hAnsi="Arial" w:cs="Arial"/>
        </w:rPr>
        <w:t xml:space="preserve">on April 22 and </w:t>
      </w:r>
      <w:r w:rsidR="00DB01C6" w:rsidRPr="009E1525">
        <w:rPr>
          <w:rFonts w:ascii="Arial" w:hAnsi="Arial" w:cs="Arial"/>
        </w:rPr>
        <w:t>c</w:t>
      </w:r>
      <w:r w:rsidR="00865721" w:rsidRPr="009E1525">
        <w:rPr>
          <w:rFonts w:ascii="Arial" w:hAnsi="Arial" w:cs="Arial"/>
        </w:rPr>
        <w:t>losed</w:t>
      </w:r>
      <w:r w:rsidR="00C92B0B" w:rsidRPr="009E1525">
        <w:rPr>
          <w:rFonts w:ascii="Arial" w:hAnsi="Arial" w:cs="Arial"/>
        </w:rPr>
        <w:t xml:space="preserve"> on Friday, May 22, 2015</w:t>
      </w:r>
      <w:r w:rsidR="00E051FF" w:rsidRPr="009E1525">
        <w:rPr>
          <w:rFonts w:ascii="Arial" w:hAnsi="Arial" w:cs="Arial"/>
        </w:rPr>
        <w:t>.</w:t>
      </w:r>
    </w:p>
    <w:p w14:paraId="36070BFF" w14:textId="77777777" w:rsidR="004566EB" w:rsidRDefault="004566EB" w:rsidP="00A265DA">
      <w:pPr>
        <w:spacing w:after="0" w:line="240" w:lineRule="auto"/>
        <w:ind w:left="-274"/>
        <w:rPr>
          <w:rFonts w:ascii="Arial" w:hAnsi="Arial" w:cs="Arial"/>
        </w:rPr>
      </w:pPr>
    </w:p>
    <w:p w14:paraId="7A8E45CE" w14:textId="77777777" w:rsidR="007C4C51" w:rsidRDefault="007C4C51" w:rsidP="00A265DA">
      <w:pPr>
        <w:spacing w:after="0" w:line="240" w:lineRule="auto"/>
        <w:ind w:left="-274"/>
        <w:rPr>
          <w:rFonts w:ascii="Arial" w:hAnsi="Arial" w:cs="Arial"/>
        </w:rPr>
      </w:pPr>
    </w:p>
    <w:p w14:paraId="3F18E4CD" w14:textId="77777777" w:rsidR="007C4C51" w:rsidRDefault="007C4C51" w:rsidP="00A265DA">
      <w:pPr>
        <w:spacing w:after="0" w:line="240" w:lineRule="auto"/>
        <w:ind w:left="-274"/>
        <w:rPr>
          <w:rFonts w:ascii="Arial" w:hAnsi="Arial" w:cs="Arial"/>
        </w:rPr>
      </w:pPr>
    </w:p>
    <w:p w14:paraId="390E54C7" w14:textId="77777777" w:rsidR="007C4C51" w:rsidRDefault="007C4C51" w:rsidP="00A265DA">
      <w:pPr>
        <w:spacing w:after="0" w:line="240" w:lineRule="auto"/>
        <w:ind w:left="-274"/>
        <w:rPr>
          <w:rFonts w:ascii="Arial" w:hAnsi="Arial" w:cs="Arial"/>
        </w:rPr>
      </w:pPr>
    </w:p>
    <w:p w14:paraId="75D73AFE" w14:textId="77777777" w:rsidR="007C4C51" w:rsidRDefault="007C4C51" w:rsidP="00A265DA">
      <w:pPr>
        <w:spacing w:after="0" w:line="240" w:lineRule="auto"/>
        <w:ind w:left="-274"/>
        <w:rPr>
          <w:rFonts w:ascii="Arial" w:hAnsi="Arial" w:cs="Arial"/>
        </w:rPr>
      </w:pPr>
    </w:p>
    <w:p w14:paraId="5CFF2745" w14:textId="77777777" w:rsidR="007C4C51" w:rsidRDefault="007C4C51" w:rsidP="00A265DA">
      <w:pPr>
        <w:spacing w:after="0" w:line="240" w:lineRule="auto"/>
        <w:ind w:left="-274"/>
        <w:rPr>
          <w:rFonts w:ascii="Arial" w:hAnsi="Arial" w:cs="Arial"/>
        </w:rPr>
      </w:pPr>
    </w:p>
    <w:p w14:paraId="43926BCA" w14:textId="77777777" w:rsidR="007C4C51" w:rsidRDefault="007C4C51" w:rsidP="00A265DA">
      <w:pPr>
        <w:spacing w:after="0" w:line="240" w:lineRule="auto"/>
        <w:ind w:left="-274"/>
        <w:rPr>
          <w:rFonts w:ascii="Arial" w:hAnsi="Arial" w:cs="Arial"/>
        </w:rPr>
      </w:pPr>
    </w:p>
    <w:p w14:paraId="4763F46D" w14:textId="77777777" w:rsidR="00C92B0B" w:rsidRPr="009E1525" w:rsidRDefault="00FA589D" w:rsidP="00DB01C6">
      <w:pPr>
        <w:autoSpaceDE w:val="0"/>
        <w:autoSpaceDN w:val="0"/>
        <w:adjustRightInd w:val="0"/>
        <w:spacing w:after="0" w:line="240" w:lineRule="auto"/>
        <w:ind w:left="-274"/>
        <w:rPr>
          <w:rFonts w:ascii="Arial" w:hAnsi="Arial" w:cs="Arial"/>
        </w:rPr>
      </w:pPr>
      <w:r w:rsidRPr="009E1525">
        <w:rPr>
          <w:rFonts w:ascii="Arial" w:hAnsi="Arial" w:cs="Arial"/>
        </w:rPr>
        <w:t>Site Evaluation – Screen</w:t>
      </w:r>
      <w:r w:rsidR="00865721" w:rsidRPr="009E1525">
        <w:rPr>
          <w:rFonts w:ascii="Arial" w:hAnsi="Arial" w:cs="Arial"/>
        </w:rPr>
        <w:t>s</w:t>
      </w:r>
      <w:r w:rsidRPr="009E1525">
        <w:rPr>
          <w:rFonts w:ascii="Arial" w:hAnsi="Arial" w:cs="Arial"/>
        </w:rPr>
        <w:t xml:space="preserve"> 1 and 2</w:t>
      </w:r>
    </w:p>
    <w:p w14:paraId="60A4DBAD" w14:textId="77777777" w:rsidR="00FA589D" w:rsidRDefault="00FA589D" w:rsidP="00DB01C6">
      <w:pPr>
        <w:autoSpaceDE w:val="0"/>
        <w:autoSpaceDN w:val="0"/>
        <w:adjustRightInd w:val="0"/>
        <w:spacing w:after="0" w:line="240" w:lineRule="auto"/>
        <w:ind w:left="-274"/>
        <w:rPr>
          <w:rFonts w:ascii="Arial" w:hAnsi="Arial" w:cs="Arial"/>
        </w:rPr>
      </w:pPr>
    </w:p>
    <w:p w14:paraId="2F8C7323" w14:textId="77777777" w:rsidR="004566EB" w:rsidRDefault="00F938D8" w:rsidP="000B778F">
      <w:pPr>
        <w:autoSpaceDE w:val="0"/>
        <w:autoSpaceDN w:val="0"/>
        <w:adjustRightInd w:val="0"/>
        <w:spacing w:after="0" w:line="240" w:lineRule="auto"/>
        <w:ind w:left="-274"/>
        <w:rPr>
          <w:rFonts w:ascii="Arial" w:hAnsi="Arial" w:cs="Arial"/>
        </w:rPr>
      </w:pPr>
      <w:r w:rsidRPr="006E4885">
        <w:rPr>
          <w:rFonts w:ascii="Arial" w:hAnsi="Arial" w:cs="Arial"/>
        </w:rPr>
        <w:t xml:space="preserve">Utilizing detailed Geographic </w:t>
      </w:r>
      <w:r w:rsidR="003B6CA0">
        <w:rPr>
          <w:rFonts w:ascii="Arial" w:hAnsi="Arial" w:cs="Arial"/>
        </w:rPr>
        <w:t xml:space="preserve">Information Systems (GIS) data and </w:t>
      </w:r>
      <w:r w:rsidR="00BE654D">
        <w:rPr>
          <w:rFonts w:ascii="Arial" w:hAnsi="Arial" w:cs="Arial"/>
        </w:rPr>
        <w:t>orth</w:t>
      </w:r>
      <w:r>
        <w:rPr>
          <w:rFonts w:ascii="Arial" w:hAnsi="Arial" w:cs="Arial"/>
        </w:rPr>
        <w:t>o-imagery</w:t>
      </w:r>
      <w:r w:rsidR="000B778F">
        <w:rPr>
          <w:rFonts w:ascii="Arial" w:hAnsi="Arial" w:cs="Arial"/>
        </w:rPr>
        <w:t>,</w:t>
      </w:r>
      <w:r>
        <w:rPr>
          <w:rFonts w:ascii="Arial" w:hAnsi="Arial" w:cs="Arial"/>
        </w:rPr>
        <w:t xml:space="preserve"> </w:t>
      </w:r>
      <w:r w:rsidR="000B778F">
        <w:rPr>
          <w:rFonts w:ascii="Arial" w:hAnsi="Arial" w:cs="Arial"/>
        </w:rPr>
        <w:t>the</w:t>
      </w:r>
      <w:r>
        <w:rPr>
          <w:rFonts w:ascii="Arial" w:hAnsi="Arial" w:cs="Arial"/>
        </w:rPr>
        <w:t xml:space="preserve"> comprehensive list of </w:t>
      </w:r>
      <w:r w:rsidRPr="006E4885">
        <w:rPr>
          <w:rFonts w:ascii="Arial" w:hAnsi="Arial" w:cs="Arial"/>
        </w:rPr>
        <w:t xml:space="preserve">candidate sites </w:t>
      </w:r>
      <w:r w:rsidR="000B778F">
        <w:rPr>
          <w:rFonts w:ascii="Arial" w:hAnsi="Arial" w:cs="Arial"/>
        </w:rPr>
        <w:t>was</w:t>
      </w:r>
      <w:r>
        <w:rPr>
          <w:rFonts w:ascii="Arial" w:hAnsi="Arial" w:cs="Arial"/>
        </w:rPr>
        <w:t xml:space="preserve"> assess</w:t>
      </w:r>
      <w:r w:rsidR="000B778F">
        <w:rPr>
          <w:rFonts w:ascii="Arial" w:hAnsi="Arial" w:cs="Arial"/>
        </w:rPr>
        <w:t>ed as to</w:t>
      </w:r>
      <w:r w:rsidRPr="006E4885">
        <w:rPr>
          <w:rFonts w:ascii="Arial" w:hAnsi="Arial" w:cs="Arial"/>
        </w:rPr>
        <w:t xml:space="preserve"> their viability to host the </w:t>
      </w:r>
      <w:r w:rsidR="000B778F">
        <w:rPr>
          <w:rFonts w:ascii="Arial" w:hAnsi="Arial" w:cs="Arial"/>
        </w:rPr>
        <w:t xml:space="preserve">facilities.  </w:t>
      </w:r>
      <w:r>
        <w:rPr>
          <w:rFonts w:ascii="Arial" w:hAnsi="Arial" w:cs="Arial"/>
        </w:rPr>
        <w:t>Candidate s</w:t>
      </w:r>
      <w:r w:rsidR="00DB01C6" w:rsidRPr="00DB01C6">
        <w:rPr>
          <w:rFonts w:ascii="Arial" w:hAnsi="Arial" w:cs="Arial"/>
        </w:rPr>
        <w:t xml:space="preserve">ites </w:t>
      </w:r>
      <w:r w:rsidR="00C92B0B">
        <w:rPr>
          <w:rFonts w:ascii="Arial" w:hAnsi="Arial" w:cs="Arial"/>
        </w:rPr>
        <w:t xml:space="preserve">were </w:t>
      </w:r>
      <w:r w:rsidR="00DB01C6" w:rsidRPr="00DB01C6">
        <w:rPr>
          <w:rFonts w:ascii="Arial" w:hAnsi="Arial" w:cs="Arial"/>
        </w:rPr>
        <w:t xml:space="preserve">first excluded based on Screen 1 criteria.  These criteria </w:t>
      </w:r>
      <w:r>
        <w:rPr>
          <w:rFonts w:ascii="Arial" w:hAnsi="Arial" w:cs="Arial"/>
        </w:rPr>
        <w:t>were</w:t>
      </w:r>
      <w:r w:rsidR="00DB01C6" w:rsidRPr="00DB01C6">
        <w:rPr>
          <w:rFonts w:ascii="Arial" w:hAnsi="Arial" w:cs="Arial"/>
        </w:rPr>
        <w:t xml:space="preserve"> considered “must pass” –</w:t>
      </w:r>
      <w:r w:rsidR="00321FAB">
        <w:rPr>
          <w:rFonts w:ascii="Arial" w:hAnsi="Arial" w:cs="Arial"/>
        </w:rPr>
        <w:t xml:space="preserve"> </w:t>
      </w:r>
      <w:r w:rsidR="00DB01C6" w:rsidRPr="00DB01C6">
        <w:rPr>
          <w:rFonts w:ascii="Arial" w:hAnsi="Arial" w:cs="Arial"/>
        </w:rPr>
        <w:t xml:space="preserve">each property </w:t>
      </w:r>
      <w:r>
        <w:rPr>
          <w:rFonts w:ascii="Arial" w:hAnsi="Arial" w:cs="Arial"/>
        </w:rPr>
        <w:t>had to</w:t>
      </w:r>
      <w:r w:rsidR="00DB01C6" w:rsidRPr="00DB01C6">
        <w:rPr>
          <w:rFonts w:ascii="Arial" w:hAnsi="Arial" w:cs="Arial"/>
        </w:rPr>
        <w:t xml:space="preserve"> satisfy these in order to be carried forward for fu</w:t>
      </w:r>
      <w:r>
        <w:rPr>
          <w:rFonts w:ascii="Arial" w:hAnsi="Arial" w:cs="Arial"/>
        </w:rPr>
        <w:t>rther evaluation.  This included</w:t>
      </w:r>
      <w:r w:rsidR="00DB01C6" w:rsidRPr="00DB01C6">
        <w:rPr>
          <w:rFonts w:ascii="Arial" w:hAnsi="Arial" w:cs="Arial"/>
        </w:rPr>
        <w:t xml:space="preserve"> technical requirements such as size (13 hectares for the OPF, 7 hectares for the MMF) and environmental criteria such as the avoidanc</w:t>
      </w:r>
      <w:r>
        <w:rPr>
          <w:rFonts w:ascii="Arial" w:hAnsi="Arial" w:cs="Arial"/>
        </w:rPr>
        <w:t>e of wetlands and floodplains, vulnerable areas under Source P</w:t>
      </w:r>
      <w:r w:rsidR="001930BC">
        <w:rPr>
          <w:rFonts w:ascii="Arial" w:hAnsi="Arial" w:cs="Arial"/>
        </w:rPr>
        <w:t xml:space="preserve">rotection, prime agricultural areas, </w:t>
      </w:r>
      <w:r w:rsidR="00DB01C6" w:rsidRPr="00DB01C6">
        <w:rPr>
          <w:rFonts w:ascii="Arial" w:hAnsi="Arial" w:cs="Arial"/>
        </w:rPr>
        <w:t>and sensitive receptors.</w:t>
      </w:r>
      <w:r w:rsidR="00DB01C6" w:rsidRPr="00DB01C6">
        <w:rPr>
          <w:rFonts w:ascii="Arial" w:hAnsi="Arial" w:cs="Arial"/>
          <w:bCs/>
        </w:rPr>
        <w:t xml:space="preserve">  From this, a long list of sites </w:t>
      </w:r>
      <w:r>
        <w:rPr>
          <w:rFonts w:ascii="Arial" w:hAnsi="Arial" w:cs="Arial"/>
          <w:bCs/>
        </w:rPr>
        <w:t>was</w:t>
      </w:r>
      <w:r w:rsidR="00DB01C6" w:rsidRPr="00DB01C6">
        <w:rPr>
          <w:rFonts w:ascii="Arial" w:hAnsi="Arial" w:cs="Arial"/>
          <w:bCs/>
        </w:rPr>
        <w:t xml:space="preserve"> produced, with Screen 2 </w:t>
      </w:r>
      <w:r w:rsidR="00DB01C6" w:rsidRPr="00DB01C6">
        <w:rPr>
          <w:rFonts w:ascii="Arial" w:hAnsi="Arial" w:cs="Arial"/>
        </w:rPr>
        <w:t>then being applied to the remainin</w:t>
      </w:r>
      <w:r>
        <w:rPr>
          <w:rFonts w:ascii="Arial" w:hAnsi="Arial" w:cs="Arial"/>
        </w:rPr>
        <w:t xml:space="preserve">g sites.  </w:t>
      </w:r>
      <w:r w:rsidR="003E0AAD">
        <w:rPr>
          <w:rFonts w:ascii="Arial" w:hAnsi="Arial" w:cs="Arial"/>
        </w:rPr>
        <w:t>Screen 2</w:t>
      </w:r>
      <w:r>
        <w:rPr>
          <w:rFonts w:ascii="Arial" w:hAnsi="Arial" w:cs="Arial"/>
        </w:rPr>
        <w:t xml:space="preserve"> criteria included</w:t>
      </w:r>
      <w:r w:rsidR="00DB01C6" w:rsidRPr="00DB01C6">
        <w:rPr>
          <w:rFonts w:ascii="Arial" w:hAnsi="Arial" w:cs="Arial"/>
        </w:rPr>
        <w:t xml:space="preserve"> proximity to sensitive receptors, land use and zoning, and the suitability of each site to meet technical requirements.  </w:t>
      </w:r>
      <w:r w:rsidR="000B778F">
        <w:rPr>
          <w:rFonts w:ascii="Arial" w:hAnsi="Arial" w:cs="Arial"/>
        </w:rPr>
        <w:t xml:space="preserve">Each long list site received a </w:t>
      </w:r>
      <w:r w:rsidR="00E45471">
        <w:rPr>
          <w:rFonts w:ascii="Arial" w:hAnsi="Arial" w:cs="Arial"/>
        </w:rPr>
        <w:t>favourable</w:t>
      </w:r>
      <w:r w:rsidR="000B778F">
        <w:rPr>
          <w:rFonts w:ascii="Arial" w:hAnsi="Arial" w:cs="Arial"/>
        </w:rPr>
        <w:t xml:space="preserve">, neutral, or </w:t>
      </w:r>
      <w:r w:rsidR="00E45471">
        <w:rPr>
          <w:rFonts w:ascii="Arial" w:hAnsi="Arial" w:cs="Arial"/>
        </w:rPr>
        <w:t>unfavourable rating for each criterion</w:t>
      </w:r>
      <w:r w:rsidR="000B778F">
        <w:rPr>
          <w:rFonts w:ascii="Arial" w:hAnsi="Arial" w:cs="Arial"/>
        </w:rPr>
        <w:t xml:space="preserve">.  Sites with the greatest number of </w:t>
      </w:r>
      <w:r w:rsidR="00E45471">
        <w:rPr>
          <w:rFonts w:ascii="Arial" w:hAnsi="Arial" w:cs="Arial"/>
        </w:rPr>
        <w:t>favourable ratings</w:t>
      </w:r>
      <w:r w:rsidR="000B778F">
        <w:rPr>
          <w:rFonts w:ascii="Arial" w:hAnsi="Arial" w:cs="Arial"/>
        </w:rPr>
        <w:t xml:space="preserve"> were considered preferred ove</w:t>
      </w:r>
      <w:r w:rsidR="007C50F2">
        <w:rPr>
          <w:rFonts w:ascii="Arial" w:hAnsi="Arial" w:cs="Arial"/>
        </w:rPr>
        <w:t>r other sites and f</w:t>
      </w:r>
      <w:r w:rsidR="000B778F">
        <w:rPr>
          <w:rFonts w:ascii="Arial" w:hAnsi="Arial" w:cs="Arial"/>
        </w:rPr>
        <w:t xml:space="preserve">rom this </w:t>
      </w:r>
      <w:r w:rsidR="007C50F2">
        <w:rPr>
          <w:rFonts w:ascii="Arial" w:hAnsi="Arial" w:cs="Arial"/>
        </w:rPr>
        <w:t>evaluation</w:t>
      </w:r>
      <w:r w:rsidR="000B778F">
        <w:rPr>
          <w:rFonts w:ascii="Arial" w:hAnsi="Arial" w:cs="Arial"/>
        </w:rPr>
        <w:t>, a</w:t>
      </w:r>
      <w:r w:rsidR="000B778F" w:rsidRPr="00DB01C6">
        <w:rPr>
          <w:rFonts w:ascii="Arial" w:hAnsi="Arial" w:cs="Arial"/>
        </w:rPr>
        <w:t xml:space="preserve"> short list</w:t>
      </w:r>
      <w:r w:rsidR="000B778F">
        <w:rPr>
          <w:rFonts w:ascii="Arial" w:hAnsi="Arial" w:cs="Arial"/>
        </w:rPr>
        <w:t xml:space="preserve"> was determined.  Based on GHD’s evaluation, the</w:t>
      </w:r>
      <w:r w:rsidR="00DB01C6" w:rsidRPr="00DB01C6">
        <w:rPr>
          <w:rFonts w:ascii="Arial" w:hAnsi="Arial" w:cs="Arial"/>
        </w:rPr>
        <w:t xml:space="preserve"> best candidate sites </w:t>
      </w:r>
      <w:r w:rsidR="000B778F">
        <w:rPr>
          <w:rFonts w:ascii="Arial" w:hAnsi="Arial" w:cs="Arial"/>
        </w:rPr>
        <w:t xml:space="preserve">have been </w:t>
      </w:r>
      <w:r w:rsidR="00DB01C6" w:rsidRPr="00DB01C6">
        <w:rPr>
          <w:rFonts w:ascii="Arial" w:hAnsi="Arial" w:cs="Arial"/>
        </w:rPr>
        <w:t xml:space="preserve">carried </w:t>
      </w:r>
      <w:r w:rsidR="004566EB">
        <w:rPr>
          <w:rFonts w:ascii="Arial" w:hAnsi="Arial" w:cs="Arial"/>
        </w:rPr>
        <w:t>forward to the short list.</w:t>
      </w:r>
    </w:p>
    <w:p w14:paraId="3A29BFC9" w14:textId="77777777" w:rsidR="004566EB" w:rsidRDefault="004566EB" w:rsidP="000B778F">
      <w:pPr>
        <w:autoSpaceDE w:val="0"/>
        <w:autoSpaceDN w:val="0"/>
        <w:adjustRightInd w:val="0"/>
        <w:spacing w:after="0" w:line="240" w:lineRule="auto"/>
        <w:ind w:left="-274"/>
        <w:rPr>
          <w:rFonts w:ascii="Arial" w:hAnsi="Arial" w:cs="Arial"/>
        </w:rPr>
      </w:pPr>
    </w:p>
    <w:p w14:paraId="6EAF5317" w14:textId="77777777" w:rsidR="00DB01C6" w:rsidRPr="00DB01C6" w:rsidRDefault="004566EB" w:rsidP="000B778F">
      <w:pPr>
        <w:autoSpaceDE w:val="0"/>
        <w:autoSpaceDN w:val="0"/>
        <w:adjustRightInd w:val="0"/>
        <w:spacing w:after="0" w:line="240" w:lineRule="auto"/>
        <w:ind w:left="-274"/>
        <w:rPr>
          <w:rFonts w:ascii="Arial" w:hAnsi="Arial" w:cs="Arial"/>
        </w:rPr>
      </w:pPr>
      <w:r>
        <w:rPr>
          <w:rFonts w:ascii="Arial" w:hAnsi="Arial" w:cs="Arial"/>
        </w:rPr>
        <w:t xml:space="preserve">For reference, </w:t>
      </w:r>
      <w:r w:rsidR="000B778F">
        <w:rPr>
          <w:rFonts w:ascii="Arial" w:hAnsi="Arial" w:cs="Arial"/>
        </w:rPr>
        <w:t xml:space="preserve">Table 2 below summarizes the number of </w:t>
      </w:r>
      <w:r>
        <w:rPr>
          <w:rFonts w:ascii="Arial" w:hAnsi="Arial" w:cs="Arial"/>
        </w:rPr>
        <w:t xml:space="preserve">candidate </w:t>
      </w:r>
      <w:r w:rsidR="000B778F">
        <w:rPr>
          <w:rFonts w:ascii="Arial" w:hAnsi="Arial" w:cs="Arial"/>
        </w:rPr>
        <w:t>sites that were evaluated for each facility</w:t>
      </w:r>
      <w:r>
        <w:rPr>
          <w:rFonts w:ascii="Arial" w:hAnsi="Arial" w:cs="Arial"/>
        </w:rPr>
        <w:t xml:space="preserve"> and </w:t>
      </w:r>
      <w:r w:rsidR="00FA778E">
        <w:rPr>
          <w:rFonts w:ascii="Arial" w:hAnsi="Arial" w:cs="Arial"/>
        </w:rPr>
        <w:t>the number passing the</w:t>
      </w:r>
      <w:r>
        <w:rPr>
          <w:rFonts w:ascii="Arial" w:hAnsi="Arial" w:cs="Arial"/>
        </w:rPr>
        <w:t xml:space="preserve"> Screen 1 and 2 evaluations</w:t>
      </w:r>
      <w:r w:rsidR="000B778F">
        <w:rPr>
          <w:rFonts w:ascii="Arial" w:hAnsi="Arial" w:cs="Arial"/>
        </w:rPr>
        <w:t>.</w:t>
      </w:r>
    </w:p>
    <w:p w14:paraId="571387B9" w14:textId="77777777" w:rsidR="00F27EC5" w:rsidRDefault="00F27EC5" w:rsidP="00DB01C6">
      <w:pPr>
        <w:pStyle w:val="Paragraph"/>
        <w:spacing w:line="240" w:lineRule="auto"/>
        <w:ind w:left="-270"/>
        <w:rPr>
          <w:rFonts w:ascii="Arial" w:hAnsi="Arial" w:cs="Arial"/>
          <w:sz w:val="22"/>
          <w:szCs w:val="22"/>
        </w:rPr>
      </w:pPr>
    </w:p>
    <w:p w14:paraId="234AB37A" w14:textId="77777777" w:rsidR="00900663" w:rsidRPr="00CF5079" w:rsidRDefault="00FA589D" w:rsidP="00900663">
      <w:pPr>
        <w:spacing w:after="120" w:line="240" w:lineRule="auto"/>
        <w:ind w:left="-274"/>
        <w:jc w:val="center"/>
        <w:rPr>
          <w:rFonts w:ascii="Arial" w:hAnsi="Arial" w:cs="Arial"/>
          <w:b/>
        </w:rPr>
      </w:pPr>
      <w:r>
        <w:rPr>
          <w:rFonts w:ascii="Arial" w:hAnsi="Arial" w:cs="Arial"/>
          <w:b/>
        </w:rPr>
        <w:t>Table 2</w:t>
      </w:r>
      <w:r w:rsidR="00900663" w:rsidRPr="00CF5079">
        <w:rPr>
          <w:rFonts w:ascii="Arial" w:hAnsi="Arial" w:cs="Arial"/>
          <w:b/>
        </w:rPr>
        <w:t>:  Summary of Results of Siting Evaluation – OPF and MMF</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35"/>
        <w:gridCol w:w="2736"/>
        <w:gridCol w:w="2736"/>
      </w:tblGrid>
      <w:tr w:rsidR="00900663" w14:paraId="4506C62D" w14:textId="77777777" w:rsidTr="00731A9B">
        <w:trPr>
          <w:trHeight w:hRule="exact" w:val="720"/>
          <w:jc w:val="center"/>
        </w:trPr>
        <w:tc>
          <w:tcPr>
            <w:tcW w:w="3135" w:type="dxa"/>
            <w:tcBorders>
              <w:top w:val="double" w:sz="4" w:space="0" w:color="auto"/>
              <w:bottom w:val="single" w:sz="12" w:space="0" w:color="auto"/>
            </w:tcBorders>
            <w:shd w:val="clear" w:color="auto" w:fill="F2F2F2" w:themeFill="background1" w:themeFillShade="F2"/>
            <w:vAlign w:val="center"/>
          </w:tcPr>
          <w:p w14:paraId="03D41F0C" w14:textId="77777777" w:rsidR="00900663" w:rsidRDefault="00900663" w:rsidP="003A0699">
            <w:pPr>
              <w:jc w:val="center"/>
              <w:rPr>
                <w:rFonts w:ascii="Arial" w:hAnsi="Arial" w:cs="Arial"/>
              </w:rPr>
            </w:pPr>
          </w:p>
        </w:tc>
        <w:tc>
          <w:tcPr>
            <w:tcW w:w="2736" w:type="dxa"/>
            <w:tcBorders>
              <w:top w:val="double" w:sz="4" w:space="0" w:color="auto"/>
              <w:bottom w:val="single" w:sz="12" w:space="0" w:color="auto"/>
            </w:tcBorders>
            <w:shd w:val="clear" w:color="auto" w:fill="F2F2F2" w:themeFill="background1" w:themeFillShade="F2"/>
            <w:vAlign w:val="center"/>
          </w:tcPr>
          <w:p w14:paraId="7BB7CD06" w14:textId="77777777" w:rsidR="00900663" w:rsidRDefault="00900663" w:rsidP="00FA778E">
            <w:pPr>
              <w:jc w:val="center"/>
              <w:rPr>
                <w:rFonts w:ascii="Arial" w:hAnsi="Arial" w:cs="Arial"/>
              </w:rPr>
            </w:pPr>
            <w:r>
              <w:rPr>
                <w:rFonts w:ascii="Arial" w:hAnsi="Arial" w:cs="Arial"/>
              </w:rPr>
              <w:t>Organics Processing Facility</w:t>
            </w:r>
            <w:r w:rsidR="004D72F0">
              <w:rPr>
                <w:rFonts w:ascii="Arial" w:hAnsi="Arial" w:cs="Arial"/>
              </w:rPr>
              <w:t xml:space="preserve"> (OPF)</w:t>
            </w:r>
          </w:p>
        </w:tc>
        <w:tc>
          <w:tcPr>
            <w:tcW w:w="2736" w:type="dxa"/>
            <w:tcBorders>
              <w:top w:val="double" w:sz="4" w:space="0" w:color="auto"/>
              <w:bottom w:val="single" w:sz="12" w:space="0" w:color="auto"/>
            </w:tcBorders>
            <w:shd w:val="clear" w:color="auto" w:fill="F2F2F2" w:themeFill="background1" w:themeFillShade="F2"/>
            <w:vAlign w:val="center"/>
          </w:tcPr>
          <w:p w14:paraId="55414BD3" w14:textId="77777777" w:rsidR="00900663" w:rsidRDefault="00900663" w:rsidP="00FA778E">
            <w:pPr>
              <w:jc w:val="center"/>
              <w:rPr>
                <w:rFonts w:ascii="Arial" w:hAnsi="Arial" w:cs="Arial"/>
              </w:rPr>
            </w:pPr>
            <w:r>
              <w:rPr>
                <w:rFonts w:ascii="Arial" w:hAnsi="Arial" w:cs="Arial"/>
              </w:rPr>
              <w:t>Materials Management Facility</w:t>
            </w:r>
            <w:r w:rsidR="004D72F0">
              <w:rPr>
                <w:rFonts w:ascii="Arial" w:hAnsi="Arial" w:cs="Arial"/>
              </w:rPr>
              <w:t xml:space="preserve"> (MMF)</w:t>
            </w:r>
          </w:p>
        </w:tc>
      </w:tr>
      <w:tr w:rsidR="00900663" w14:paraId="4088B2E3" w14:textId="77777777" w:rsidTr="00731A9B">
        <w:trPr>
          <w:trHeight w:hRule="exact" w:val="504"/>
          <w:jc w:val="center"/>
        </w:trPr>
        <w:tc>
          <w:tcPr>
            <w:tcW w:w="3135" w:type="dxa"/>
            <w:tcBorders>
              <w:top w:val="single" w:sz="12" w:space="0" w:color="auto"/>
            </w:tcBorders>
            <w:vAlign w:val="center"/>
          </w:tcPr>
          <w:p w14:paraId="2FED9519" w14:textId="77777777" w:rsidR="00900663" w:rsidRDefault="00900663" w:rsidP="003A0699">
            <w:pPr>
              <w:ind w:left="57"/>
              <w:rPr>
                <w:rFonts w:ascii="Arial" w:hAnsi="Arial" w:cs="Arial"/>
              </w:rPr>
            </w:pPr>
            <w:r>
              <w:rPr>
                <w:rFonts w:ascii="Arial" w:hAnsi="Arial" w:cs="Arial"/>
              </w:rPr>
              <w:t>Number of candidate sites</w:t>
            </w:r>
          </w:p>
        </w:tc>
        <w:tc>
          <w:tcPr>
            <w:tcW w:w="2736" w:type="dxa"/>
            <w:tcBorders>
              <w:top w:val="single" w:sz="12" w:space="0" w:color="auto"/>
            </w:tcBorders>
            <w:vAlign w:val="center"/>
          </w:tcPr>
          <w:p w14:paraId="487DB760" w14:textId="77777777" w:rsidR="00900663" w:rsidRDefault="00900663" w:rsidP="003A0699">
            <w:pPr>
              <w:jc w:val="center"/>
              <w:rPr>
                <w:rFonts w:ascii="Arial" w:hAnsi="Arial" w:cs="Arial"/>
              </w:rPr>
            </w:pPr>
            <w:r>
              <w:rPr>
                <w:rFonts w:ascii="Arial" w:hAnsi="Arial" w:cs="Arial"/>
              </w:rPr>
              <w:t>502</w:t>
            </w:r>
            <w:r w:rsidR="00365DF5" w:rsidRPr="00365DF5">
              <w:rPr>
                <w:rFonts w:ascii="Arial" w:hAnsi="Arial" w:cs="Arial"/>
                <w:vertAlign w:val="superscript"/>
              </w:rPr>
              <w:t>1</w:t>
            </w:r>
          </w:p>
        </w:tc>
        <w:tc>
          <w:tcPr>
            <w:tcW w:w="2736" w:type="dxa"/>
            <w:tcBorders>
              <w:top w:val="single" w:sz="12" w:space="0" w:color="auto"/>
            </w:tcBorders>
            <w:vAlign w:val="center"/>
          </w:tcPr>
          <w:p w14:paraId="19F0A8CE" w14:textId="77777777" w:rsidR="00900663" w:rsidRDefault="00482F8E" w:rsidP="006D1082">
            <w:pPr>
              <w:jc w:val="center"/>
              <w:rPr>
                <w:rFonts w:ascii="Arial" w:hAnsi="Arial" w:cs="Arial"/>
              </w:rPr>
            </w:pPr>
            <w:r w:rsidRPr="0066758D">
              <w:rPr>
                <w:rFonts w:ascii="Arial" w:hAnsi="Arial" w:cs="Arial"/>
              </w:rPr>
              <w:t>95</w:t>
            </w:r>
            <w:r w:rsidR="00FC0C2A" w:rsidRPr="00FC0C2A">
              <w:rPr>
                <w:rFonts w:ascii="Arial" w:hAnsi="Arial" w:cs="Arial"/>
                <w:vertAlign w:val="superscript"/>
              </w:rPr>
              <w:t>2</w:t>
            </w:r>
          </w:p>
        </w:tc>
      </w:tr>
      <w:tr w:rsidR="00900663" w14:paraId="628B4A74" w14:textId="77777777" w:rsidTr="00015120">
        <w:trPr>
          <w:trHeight w:hRule="exact" w:val="648"/>
          <w:jc w:val="center"/>
        </w:trPr>
        <w:tc>
          <w:tcPr>
            <w:tcW w:w="3135" w:type="dxa"/>
            <w:vAlign w:val="center"/>
          </w:tcPr>
          <w:p w14:paraId="57439650" w14:textId="77777777" w:rsidR="00900663" w:rsidRDefault="00900663" w:rsidP="003A0699">
            <w:pPr>
              <w:ind w:left="57"/>
              <w:rPr>
                <w:rFonts w:ascii="Arial" w:hAnsi="Arial" w:cs="Arial"/>
              </w:rPr>
            </w:pPr>
            <w:r>
              <w:rPr>
                <w:rFonts w:ascii="Arial" w:hAnsi="Arial" w:cs="Arial"/>
              </w:rPr>
              <w:t>Sites on long list</w:t>
            </w:r>
          </w:p>
          <w:p w14:paraId="56EA71D3" w14:textId="77777777" w:rsidR="00900663" w:rsidRDefault="00900663" w:rsidP="003A0699">
            <w:pPr>
              <w:ind w:left="57"/>
              <w:rPr>
                <w:rFonts w:ascii="Arial" w:hAnsi="Arial" w:cs="Arial"/>
              </w:rPr>
            </w:pPr>
            <w:r>
              <w:rPr>
                <w:rFonts w:ascii="Arial" w:hAnsi="Arial" w:cs="Arial"/>
              </w:rPr>
              <w:t>(sites passing Screen 1)</w:t>
            </w:r>
          </w:p>
        </w:tc>
        <w:tc>
          <w:tcPr>
            <w:tcW w:w="2736" w:type="dxa"/>
            <w:vAlign w:val="center"/>
          </w:tcPr>
          <w:p w14:paraId="7B1D81AB" w14:textId="77777777" w:rsidR="00900663" w:rsidRDefault="003D6D2A" w:rsidP="003A0699">
            <w:pPr>
              <w:jc w:val="center"/>
              <w:rPr>
                <w:rFonts w:ascii="Arial" w:hAnsi="Arial" w:cs="Arial"/>
              </w:rPr>
            </w:pPr>
            <w:r w:rsidRPr="008863EC">
              <w:rPr>
                <w:rFonts w:ascii="Arial" w:hAnsi="Arial" w:cs="Arial"/>
              </w:rPr>
              <w:t>53</w:t>
            </w:r>
          </w:p>
        </w:tc>
        <w:tc>
          <w:tcPr>
            <w:tcW w:w="2736" w:type="dxa"/>
            <w:vAlign w:val="center"/>
          </w:tcPr>
          <w:p w14:paraId="36046B0B" w14:textId="77777777" w:rsidR="00900663" w:rsidRDefault="0008534D" w:rsidP="003A0699">
            <w:pPr>
              <w:jc w:val="center"/>
              <w:rPr>
                <w:rFonts w:ascii="Arial" w:hAnsi="Arial" w:cs="Arial"/>
              </w:rPr>
            </w:pPr>
            <w:r>
              <w:rPr>
                <w:rFonts w:ascii="Arial" w:hAnsi="Arial" w:cs="Arial"/>
              </w:rPr>
              <w:t>23</w:t>
            </w:r>
          </w:p>
        </w:tc>
      </w:tr>
      <w:tr w:rsidR="00900663" w14:paraId="50D4D292" w14:textId="77777777" w:rsidTr="00015120">
        <w:trPr>
          <w:trHeight w:hRule="exact" w:val="648"/>
          <w:jc w:val="center"/>
        </w:trPr>
        <w:tc>
          <w:tcPr>
            <w:tcW w:w="3135" w:type="dxa"/>
            <w:tcBorders>
              <w:bottom w:val="double" w:sz="4" w:space="0" w:color="auto"/>
            </w:tcBorders>
            <w:vAlign w:val="center"/>
          </w:tcPr>
          <w:p w14:paraId="14B42C98" w14:textId="77777777" w:rsidR="00900663" w:rsidRDefault="00900663" w:rsidP="003A0699">
            <w:pPr>
              <w:ind w:left="57"/>
              <w:rPr>
                <w:rFonts w:ascii="Arial" w:hAnsi="Arial" w:cs="Arial"/>
              </w:rPr>
            </w:pPr>
            <w:r>
              <w:rPr>
                <w:rFonts w:ascii="Arial" w:hAnsi="Arial" w:cs="Arial"/>
              </w:rPr>
              <w:t>Sites on short list</w:t>
            </w:r>
          </w:p>
          <w:p w14:paraId="5F1F7EA3" w14:textId="77777777" w:rsidR="00900663" w:rsidRDefault="00900663" w:rsidP="003A0699">
            <w:pPr>
              <w:ind w:left="57"/>
              <w:rPr>
                <w:rFonts w:ascii="Arial" w:hAnsi="Arial" w:cs="Arial"/>
              </w:rPr>
            </w:pPr>
            <w:r>
              <w:rPr>
                <w:rFonts w:ascii="Arial" w:hAnsi="Arial" w:cs="Arial"/>
              </w:rPr>
              <w:t>(sites passing Screen 2)</w:t>
            </w:r>
          </w:p>
        </w:tc>
        <w:tc>
          <w:tcPr>
            <w:tcW w:w="2736" w:type="dxa"/>
            <w:tcBorders>
              <w:bottom w:val="double" w:sz="4" w:space="0" w:color="auto"/>
            </w:tcBorders>
            <w:vAlign w:val="center"/>
          </w:tcPr>
          <w:p w14:paraId="564A0EA0" w14:textId="77777777" w:rsidR="00900663" w:rsidRDefault="00900663" w:rsidP="003A0699">
            <w:pPr>
              <w:jc w:val="center"/>
              <w:rPr>
                <w:rFonts w:ascii="Arial" w:hAnsi="Arial" w:cs="Arial"/>
              </w:rPr>
            </w:pPr>
            <w:r>
              <w:rPr>
                <w:rFonts w:ascii="Arial" w:hAnsi="Arial" w:cs="Arial"/>
              </w:rPr>
              <w:t>7</w:t>
            </w:r>
          </w:p>
        </w:tc>
        <w:tc>
          <w:tcPr>
            <w:tcW w:w="2736" w:type="dxa"/>
            <w:tcBorders>
              <w:bottom w:val="double" w:sz="4" w:space="0" w:color="auto"/>
            </w:tcBorders>
            <w:vAlign w:val="center"/>
          </w:tcPr>
          <w:p w14:paraId="7220010A" w14:textId="77777777" w:rsidR="00900663" w:rsidRDefault="00900663" w:rsidP="003A0699">
            <w:pPr>
              <w:jc w:val="center"/>
              <w:rPr>
                <w:rFonts w:ascii="Arial" w:hAnsi="Arial" w:cs="Arial"/>
              </w:rPr>
            </w:pPr>
            <w:r>
              <w:rPr>
                <w:rFonts w:ascii="Arial" w:hAnsi="Arial" w:cs="Arial"/>
              </w:rPr>
              <w:t>5</w:t>
            </w:r>
          </w:p>
        </w:tc>
      </w:tr>
      <w:bookmarkEnd w:id="1"/>
      <w:bookmarkEnd w:id="2"/>
    </w:tbl>
    <w:p w14:paraId="0F9F0149" w14:textId="77777777" w:rsidR="00EA7C1B" w:rsidRPr="00A40138" w:rsidRDefault="00EA7C1B" w:rsidP="00EA7C1B">
      <w:pPr>
        <w:spacing w:after="0" w:line="240" w:lineRule="auto"/>
        <w:rPr>
          <w:rFonts w:ascii="Arial" w:hAnsi="Arial" w:cs="Arial"/>
          <w:sz w:val="12"/>
          <w:szCs w:val="12"/>
          <w:lang w:val="en-US"/>
        </w:rPr>
      </w:pPr>
    </w:p>
    <w:p w14:paraId="6201039E" w14:textId="77777777" w:rsidR="00365DF5" w:rsidRPr="002D021B" w:rsidRDefault="00365DF5" w:rsidP="00731A9B">
      <w:pPr>
        <w:spacing w:after="120" w:line="240" w:lineRule="auto"/>
        <w:ind w:left="993" w:hanging="446"/>
        <w:rPr>
          <w:rFonts w:ascii="Arial" w:hAnsi="Arial" w:cs="Arial"/>
          <w:sz w:val="21"/>
          <w:szCs w:val="21"/>
          <w:lang w:val="en-US"/>
        </w:rPr>
      </w:pPr>
      <w:r w:rsidRPr="002D021B">
        <w:rPr>
          <w:rFonts w:ascii="Arial" w:hAnsi="Arial" w:cs="Arial"/>
          <w:sz w:val="21"/>
          <w:szCs w:val="21"/>
          <w:lang w:val="en-US"/>
        </w:rPr>
        <w:t>Note</w:t>
      </w:r>
      <w:r w:rsidR="00CF292C">
        <w:rPr>
          <w:rFonts w:ascii="Arial" w:hAnsi="Arial" w:cs="Arial"/>
          <w:sz w:val="21"/>
          <w:szCs w:val="21"/>
          <w:lang w:val="en-US"/>
        </w:rPr>
        <w:t>s</w:t>
      </w:r>
      <w:r w:rsidRPr="002D021B">
        <w:rPr>
          <w:rFonts w:ascii="Arial" w:hAnsi="Arial" w:cs="Arial"/>
          <w:sz w:val="21"/>
          <w:szCs w:val="21"/>
          <w:lang w:val="en-US"/>
        </w:rPr>
        <w:t>:</w:t>
      </w:r>
    </w:p>
    <w:p w14:paraId="5BF4A3C8" w14:textId="77777777" w:rsidR="00583D1B" w:rsidRPr="002D021B" w:rsidRDefault="00365DF5" w:rsidP="00D5116E">
      <w:pPr>
        <w:pStyle w:val="ListParagraph"/>
        <w:numPr>
          <w:ilvl w:val="0"/>
          <w:numId w:val="7"/>
        </w:numPr>
        <w:spacing w:after="0" w:line="240" w:lineRule="auto"/>
        <w:ind w:right="626" w:hanging="450"/>
        <w:rPr>
          <w:rFonts w:ascii="Arial" w:hAnsi="Arial" w:cs="Arial"/>
          <w:bCs/>
          <w:sz w:val="21"/>
          <w:szCs w:val="21"/>
        </w:rPr>
      </w:pPr>
      <w:r w:rsidRPr="002D021B">
        <w:rPr>
          <w:rFonts w:ascii="Arial" w:hAnsi="Arial" w:cs="Arial"/>
          <w:sz w:val="21"/>
          <w:szCs w:val="21"/>
          <w:lang w:val="en-US"/>
        </w:rPr>
        <w:t>505 sites in total were considered – 2 sites, however, submitted through the RFEI process did n</w:t>
      </w:r>
      <w:r w:rsidR="00E31A9E" w:rsidRPr="002D021B">
        <w:rPr>
          <w:rFonts w:ascii="Arial" w:hAnsi="Arial" w:cs="Arial"/>
          <w:sz w:val="21"/>
          <w:szCs w:val="21"/>
          <w:lang w:val="en-US"/>
        </w:rPr>
        <w:t>ot meet the terms outlined and 1</w:t>
      </w:r>
      <w:r w:rsidRPr="002D021B">
        <w:rPr>
          <w:rFonts w:ascii="Arial" w:hAnsi="Arial" w:cs="Arial"/>
          <w:sz w:val="21"/>
          <w:szCs w:val="21"/>
          <w:lang w:val="en-US"/>
        </w:rPr>
        <w:t xml:space="preserve"> site</w:t>
      </w:r>
      <w:r w:rsidR="00E31A9E" w:rsidRPr="002D021B">
        <w:rPr>
          <w:rFonts w:ascii="Arial" w:hAnsi="Arial" w:cs="Arial"/>
          <w:sz w:val="21"/>
          <w:szCs w:val="21"/>
          <w:lang w:val="en-US"/>
        </w:rPr>
        <w:t xml:space="preserve"> for</w:t>
      </w:r>
      <w:r w:rsidR="005B4E29" w:rsidRPr="002D021B">
        <w:rPr>
          <w:rFonts w:ascii="Arial" w:hAnsi="Arial" w:cs="Arial"/>
          <w:sz w:val="21"/>
          <w:szCs w:val="21"/>
          <w:lang w:val="en-US"/>
        </w:rPr>
        <w:t xml:space="preserve"> </w:t>
      </w:r>
      <w:r w:rsidR="00E31A9E" w:rsidRPr="002D021B">
        <w:rPr>
          <w:rFonts w:ascii="Arial" w:hAnsi="Arial" w:cs="Arial"/>
          <w:sz w:val="21"/>
          <w:szCs w:val="21"/>
          <w:lang w:val="en-US"/>
        </w:rPr>
        <w:t xml:space="preserve">each of the OPF and MMF </w:t>
      </w:r>
      <w:r w:rsidR="005B4E29" w:rsidRPr="002D021B">
        <w:rPr>
          <w:rFonts w:ascii="Arial" w:hAnsi="Arial" w:cs="Arial"/>
          <w:sz w:val="21"/>
          <w:szCs w:val="21"/>
          <w:lang w:val="en-US"/>
        </w:rPr>
        <w:t>were</w:t>
      </w:r>
      <w:r w:rsidRPr="002D021B">
        <w:rPr>
          <w:rFonts w:ascii="Arial" w:hAnsi="Arial" w:cs="Arial"/>
          <w:sz w:val="21"/>
          <w:szCs w:val="21"/>
          <w:lang w:val="en-US"/>
        </w:rPr>
        <w:t xml:space="preserve"> submitted </w:t>
      </w:r>
      <w:r w:rsidR="004D6B5E" w:rsidRPr="002D021B">
        <w:rPr>
          <w:rFonts w:ascii="Arial" w:hAnsi="Arial" w:cs="Arial"/>
          <w:sz w:val="21"/>
          <w:szCs w:val="21"/>
          <w:lang w:val="en-US"/>
        </w:rPr>
        <w:t>f</w:t>
      </w:r>
      <w:r w:rsidR="005B4E29" w:rsidRPr="002D021B">
        <w:rPr>
          <w:rFonts w:ascii="Arial" w:hAnsi="Arial" w:cs="Arial"/>
          <w:sz w:val="21"/>
          <w:szCs w:val="21"/>
          <w:lang w:val="en-US"/>
        </w:rPr>
        <w:t xml:space="preserve">or only </w:t>
      </w:r>
      <w:r w:rsidR="00583D1B" w:rsidRPr="002D021B">
        <w:rPr>
          <w:rFonts w:ascii="Arial" w:hAnsi="Arial" w:cs="Arial"/>
          <w:sz w:val="21"/>
          <w:szCs w:val="21"/>
          <w:lang w:val="en-US"/>
        </w:rPr>
        <w:t>one of the facilities.</w:t>
      </w:r>
    </w:p>
    <w:p w14:paraId="694A69E5" w14:textId="0F406A5B" w:rsidR="007C4C51" w:rsidRDefault="0060672B" w:rsidP="007C4C51">
      <w:pPr>
        <w:pStyle w:val="ListParagraph"/>
        <w:numPr>
          <w:ilvl w:val="0"/>
          <w:numId w:val="7"/>
        </w:numPr>
        <w:spacing w:after="0" w:line="240" w:lineRule="auto"/>
        <w:ind w:right="626" w:hanging="450"/>
        <w:rPr>
          <w:rFonts w:ascii="Arial" w:hAnsi="Arial" w:cs="Arial"/>
          <w:bCs/>
          <w:sz w:val="21"/>
          <w:szCs w:val="21"/>
        </w:rPr>
      </w:pPr>
      <w:r w:rsidRPr="002D021B">
        <w:rPr>
          <w:rFonts w:ascii="Arial" w:hAnsi="Arial" w:cs="Arial"/>
          <w:bCs/>
          <w:sz w:val="21"/>
          <w:szCs w:val="21"/>
        </w:rPr>
        <w:t xml:space="preserve">These </w:t>
      </w:r>
      <w:r w:rsidR="0066758D">
        <w:rPr>
          <w:rFonts w:ascii="Arial" w:hAnsi="Arial" w:cs="Arial"/>
          <w:bCs/>
          <w:sz w:val="21"/>
          <w:szCs w:val="21"/>
        </w:rPr>
        <w:t xml:space="preserve">candidate </w:t>
      </w:r>
      <w:r w:rsidRPr="002D021B">
        <w:rPr>
          <w:rFonts w:ascii="Arial" w:hAnsi="Arial" w:cs="Arial"/>
          <w:bCs/>
          <w:sz w:val="21"/>
          <w:szCs w:val="21"/>
        </w:rPr>
        <w:t>sites were located within the MMF search area.</w:t>
      </w:r>
    </w:p>
    <w:p w14:paraId="353CEBF1" w14:textId="77777777" w:rsidR="007C4C51" w:rsidRPr="007C4C51" w:rsidRDefault="007C4C51" w:rsidP="00731A9B">
      <w:pPr>
        <w:pStyle w:val="ListParagraph"/>
        <w:spacing w:after="0" w:line="240" w:lineRule="auto"/>
        <w:ind w:left="-270" w:right="626"/>
        <w:rPr>
          <w:rFonts w:ascii="Arial" w:hAnsi="Arial" w:cs="Arial"/>
          <w:bCs/>
          <w:sz w:val="21"/>
          <w:szCs w:val="21"/>
        </w:rPr>
      </w:pPr>
    </w:p>
    <w:p w14:paraId="42956FAD" w14:textId="77777777" w:rsidR="00327F61" w:rsidRPr="00FE341A" w:rsidRDefault="00327F61" w:rsidP="001023BC">
      <w:pPr>
        <w:pStyle w:val="ListParagraph"/>
        <w:spacing w:after="0" w:line="240" w:lineRule="auto"/>
        <w:ind w:left="-274"/>
        <w:rPr>
          <w:rFonts w:ascii="Arial" w:hAnsi="Arial" w:cs="Arial"/>
          <w:bCs/>
        </w:rPr>
      </w:pPr>
      <w:r w:rsidRPr="00FE341A">
        <w:rPr>
          <w:rFonts w:ascii="Arial" w:hAnsi="Arial" w:cs="Arial"/>
          <w:bCs/>
        </w:rPr>
        <w:t xml:space="preserve">To summarize, </w:t>
      </w:r>
      <w:r w:rsidR="003B0320" w:rsidRPr="00FE341A">
        <w:rPr>
          <w:rFonts w:ascii="Arial" w:hAnsi="Arial" w:cs="Arial"/>
          <w:bCs/>
        </w:rPr>
        <w:t xml:space="preserve">the </w:t>
      </w:r>
      <w:r w:rsidRPr="00FE341A">
        <w:rPr>
          <w:rFonts w:ascii="Arial" w:hAnsi="Arial" w:cs="Arial"/>
          <w:bCs/>
        </w:rPr>
        <w:t xml:space="preserve">Screen 1 </w:t>
      </w:r>
      <w:r w:rsidR="003B0320" w:rsidRPr="00FE341A">
        <w:rPr>
          <w:rFonts w:ascii="Arial" w:hAnsi="Arial" w:cs="Arial"/>
          <w:bCs/>
        </w:rPr>
        <w:t>evaluation</w:t>
      </w:r>
      <w:r w:rsidRPr="00FE341A">
        <w:rPr>
          <w:rFonts w:ascii="Arial" w:hAnsi="Arial" w:cs="Arial"/>
          <w:bCs/>
        </w:rPr>
        <w:t xml:space="preserve"> </w:t>
      </w:r>
      <w:r w:rsidR="003B0320" w:rsidRPr="00FE341A">
        <w:rPr>
          <w:rFonts w:ascii="Arial" w:hAnsi="Arial" w:cs="Arial"/>
          <w:bCs/>
        </w:rPr>
        <w:t xml:space="preserve">excluded </w:t>
      </w:r>
      <w:r w:rsidR="00B42739" w:rsidRPr="00FE341A">
        <w:rPr>
          <w:rFonts w:ascii="Arial" w:hAnsi="Arial" w:cs="Arial"/>
          <w:bCs/>
        </w:rPr>
        <w:t>a</w:t>
      </w:r>
      <w:r w:rsidR="00FB5A02" w:rsidRPr="00FE341A">
        <w:rPr>
          <w:rFonts w:ascii="Arial" w:hAnsi="Arial" w:cs="Arial"/>
          <w:bCs/>
        </w:rPr>
        <w:t xml:space="preserve"> majority</w:t>
      </w:r>
      <w:r w:rsidR="003B0320" w:rsidRPr="00FE341A">
        <w:rPr>
          <w:rFonts w:ascii="Arial" w:hAnsi="Arial" w:cs="Arial"/>
          <w:bCs/>
        </w:rPr>
        <w:t xml:space="preserve"> of the 502 candidate sites based on criteria </w:t>
      </w:r>
      <w:r w:rsidRPr="00FE341A">
        <w:rPr>
          <w:rFonts w:ascii="Arial" w:hAnsi="Arial" w:cs="Arial"/>
          <w:bCs/>
        </w:rPr>
        <w:t xml:space="preserve">such as size, Source Protection, </w:t>
      </w:r>
      <w:r w:rsidR="003B0320" w:rsidRPr="00FE341A">
        <w:rPr>
          <w:rFonts w:ascii="Arial" w:hAnsi="Arial" w:cs="Arial"/>
          <w:bCs/>
        </w:rPr>
        <w:t>and prime agricultural areas.</w:t>
      </w:r>
      <w:r w:rsidR="00B42739" w:rsidRPr="00FE341A">
        <w:rPr>
          <w:rFonts w:ascii="Arial" w:hAnsi="Arial" w:cs="Arial"/>
          <w:bCs/>
        </w:rPr>
        <w:t xml:space="preserve">  It should be noted that of the remaining long-listed sites (those passing the Screen 1 evaluation), only </w:t>
      </w:r>
      <w:r w:rsidR="00D20067" w:rsidRPr="00FE341A">
        <w:rPr>
          <w:rFonts w:ascii="Arial" w:hAnsi="Arial" w:cs="Arial"/>
          <w:bCs/>
        </w:rPr>
        <w:t>three</w:t>
      </w:r>
      <w:r w:rsidR="00B42739" w:rsidRPr="00FE341A">
        <w:rPr>
          <w:rFonts w:ascii="Arial" w:hAnsi="Arial" w:cs="Arial"/>
          <w:bCs/>
        </w:rPr>
        <w:t xml:space="preserve"> were </w:t>
      </w:r>
      <w:r w:rsidR="000A6D15" w:rsidRPr="00FE341A">
        <w:rPr>
          <w:rFonts w:ascii="Arial" w:hAnsi="Arial" w:cs="Arial"/>
          <w:bCs/>
        </w:rPr>
        <w:t>exis</w:t>
      </w:r>
      <w:r w:rsidR="00B42739" w:rsidRPr="00FE341A">
        <w:rPr>
          <w:rFonts w:ascii="Arial" w:hAnsi="Arial" w:cs="Arial"/>
          <w:bCs/>
        </w:rPr>
        <w:t>ting waste management facilities.  Although there would be ben</w:t>
      </w:r>
      <w:r w:rsidR="000A6D15" w:rsidRPr="00FE341A">
        <w:rPr>
          <w:rFonts w:ascii="Arial" w:hAnsi="Arial" w:cs="Arial"/>
          <w:bCs/>
        </w:rPr>
        <w:t>efit</w:t>
      </w:r>
      <w:r w:rsidR="00E445A1" w:rsidRPr="00FE341A">
        <w:rPr>
          <w:rFonts w:ascii="Arial" w:hAnsi="Arial" w:cs="Arial"/>
          <w:bCs/>
        </w:rPr>
        <w:t xml:space="preserve"> in regards to permitting </w:t>
      </w:r>
      <w:r w:rsidR="000A6D15" w:rsidRPr="00FE341A">
        <w:rPr>
          <w:rFonts w:ascii="Arial" w:hAnsi="Arial" w:cs="Arial"/>
          <w:bCs/>
        </w:rPr>
        <w:t>the new</w:t>
      </w:r>
      <w:r w:rsidR="00E445A1" w:rsidRPr="00FE341A">
        <w:rPr>
          <w:rFonts w:ascii="Arial" w:hAnsi="Arial" w:cs="Arial"/>
          <w:bCs/>
        </w:rPr>
        <w:t xml:space="preserve"> facilities</w:t>
      </w:r>
      <w:r w:rsidR="000A6D15" w:rsidRPr="00FE341A">
        <w:rPr>
          <w:rFonts w:ascii="Arial" w:hAnsi="Arial" w:cs="Arial"/>
          <w:bCs/>
        </w:rPr>
        <w:t xml:space="preserve"> at existing waste sites</w:t>
      </w:r>
      <w:r w:rsidR="00E445A1" w:rsidRPr="00FE341A">
        <w:rPr>
          <w:rFonts w:ascii="Arial" w:hAnsi="Arial" w:cs="Arial"/>
          <w:bCs/>
        </w:rPr>
        <w:t xml:space="preserve"> </w:t>
      </w:r>
      <w:r w:rsidR="000A6D15" w:rsidRPr="00FE341A">
        <w:rPr>
          <w:rFonts w:ascii="Arial" w:hAnsi="Arial" w:cs="Arial"/>
          <w:bCs/>
        </w:rPr>
        <w:t xml:space="preserve">(Official Plan designation, </w:t>
      </w:r>
      <w:r w:rsidR="00B42739" w:rsidRPr="00FE341A">
        <w:rPr>
          <w:rFonts w:ascii="Arial" w:hAnsi="Arial" w:cs="Arial"/>
          <w:bCs/>
        </w:rPr>
        <w:t xml:space="preserve">Environmental Compliance </w:t>
      </w:r>
      <w:r w:rsidR="000A6D15" w:rsidRPr="00FE341A">
        <w:rPr>
          <w:rFonts w:ascii="Arial" w:hAnsi="Arial" w:cs="Arial"/>
          <w:bCs/>
        </w:rPr>
        <w:t>Approval, etc.)</w:t>
      </w:r>
      <w:r w:rsidR="00B42739" w:rsidRPr="00FE341A">
        <w:rPr>
          <w:rFonts w:ascii="Arial" w:hAnsi="Arial" w:cs="Arial"/>
          <w:bCs/>
        </w:rPr>
        <w:t xml:space="preserve">, other constraints </w:t>
      </w:r>
      <w:r w:rsidR="00702366" w:rsidRPr="00FE341A">
        <w:rPr>
          <w:rFonts w:ascii="Arial" w:hAnsi="Arial" w:cs="Arial"/>
          <w:bCs/>
        </w:rPr>
        <w:t>determined</w:t>
      </w:r>
      <w:r w:rsidR="00E445A1" w:rsidRPr="00FE341A">
        <w:rPr>
          <w:rFonts w:ascii="Arial" w:hAnsi="Arial" w:cs="Arial"/>
          <w:bCs/>
        </w:rPr>
        <w:t xml:space="preserve"> that they would not be </w:t>
      </w:r>
      <w:r w:rsidR="001955C5" w:rsidRPr="00FE341A">
        <w:rPr>
          <w:rFonts w:ascii="Arial" w:hAnsi="Arial" w:cs="Arial"/>
          <w:bCs/>
        </w:rPr>
        <w:t>preferred</w:t>
      </w:r>
      <w:r w:rsidR="00E445A1" w:rsidRPr="00FE341A">
        <w:rPr>
          <w:rFonts w:ascii="Arial" w:hAnsi="Arial" w:cs="Arial"/>
          <w:bCs/>
        </w:rPr>
        <w:t xml:space="preserve"> for </w:t>
      </w:r>
      <w:r w:rsidR="00D20067" w:rsidRPr="00FE341A">
        <w:rPr>
          <w:rFonts w:ascii="Arial" w:hAnsi="Arial" w:cs="Arial"/>
          <w:bCs/>
        </w:rPr>
        <w:t>hosting</w:t>
      </w:r>
      <w:r w:rsidR="00E445A1" w:rsidRPr="00FE341A">
        <w:rPr>
          <w:rFonts w:ascii="Arial" w:hAnsi="Arial" w:cs="Arial"/>
          <w:bCs/>
        </w:rPr>
        <w:t xml:space="preserve"> these infrastructure projects.</w:t>
      </w:r>
    </w:p>
    <w:p w14:paraId="79EA29CB" w14:textId="77777777" w:rsidR="00327F61" w:rsidRPr="00FE341A" w:rsidRDefault="00327F61" w:rsidP="001023BC">
      <w:pPr>
        <w:pStyle w:val="ListParagraph"/>
        <w:spacing w:after="0" w:line="240" w:lineRule="auto"/>
        <w:ind w:left="-274"/>
        <w:rPr>
          <w:rFonts w:ascii="Arial" w:hAnsi="Arial" w:cs="Arial"/>
          <w:bCs/>
        </w:rPr>
      </w:pPr>
    </w:p>
    <w:p w14:paraId="27524ACE" w14:textId="77777777" w:rsidR="00101E01" w:rsidRDefault="007C50F2" w:rsidP="007C50F2">
      <w:pPr>
        <w:spacing w:after="0" w:line="240" w:lineRule="auto"/>
        <w:ind w:left="-270"/>
        <w:rPr>
          <w:rFonts w:ascii="Arial" w:hAnsi="Arial" w:cs="Arial"/>
          <w:lang w:val="en-US"/>
        </w:rPr>
      </w:pPr>
      <w:r>
        <w:rPr>
          <w:rFonts w:ascii="Arial" w:hAnsi="Arial" w:cs="Arial"/>
          <w:lang w:val="en-US"/>
        </w:rPr>
        <w:t>As outlined above, seven sites were short-listed for the OPF, five for the MMF.  Tables 3 and 4 below provide additional details on these short-listed sites</w:t>
      </w:r>
      <w:r w:rsidR="008A401A">
        <w:rPr>
          <w:rFonts w:ascii="Arial" w:hAnsi="Arial" w:cs="Arial"/>
          <w:lang w:val="en-US"/>
        </w:rPr>
        <w:t xml:space="preserve"> – noting that for both facilities, only one privately-owned site passed through </w:t>
      </w:r>
      <w:r w:rsidR="00D14E02">
        <w:rPr>
          <w:rFonts w:ascii="Arial" w:hAnsi="Arial" w:cs="Arial"/>
          <w:lang w:val="en-US"/>
        </w:rPr>
        <w:t>initial screening.</w:t>
      </w:r>
    </w:p>
    <w:p w14:paraId="564786D0" w14:textId="77777777" w:rsidR="007C4C51" w:rsidRDefault="007C4C51" w:rsidP="007C50F2">
      <w:pPr>
        <w:spacing w:after="0" w:line="240" w:lineRule="auto"/>
        <w:ind w:left="-270"/>
        <w:rPr>
          <w:rFonts w:ascii="Arial" w:hAnsi="Arial" w:cs="Arial"/>
          <w:lang w:val="en-US"/>
        </w:rPr>
      </w:pPr>
    </w:p>
    <w:p w14:paraId="110BACA9" w14:textId="77777777" w:rsidR="007C4C51" w:rsidRDefault="007C4C51" w:rsidP="007C50F2">
      <w:pPr>
        <w:spacing w:after="0" w:line="240" w:lineRule="auto"/>
        <w:ind w:left="-270"/>
        <w:rPr>
          <w:rFonts w:ascii="Arial" w:hAnsi="Arial" w:cs="Arial"/>
          <w:lang w:val="en-US"/>
        </w:rPr>
      </w:pPr>
    </w:p>
    <w:p w14:paraId="07EB93BC" w14:textId="77777777" w:rsidR="007C4C51" w:rsidRDefault="007C4C51" w:rsidP="007C50F2">
      <w:pPr>
        <w:spacing w:after="0" w:line="240" w:lineRule="auto"/>
        <w:ind w:left="-270"/>
        <w:rPr>
          <w:rFonts w:ascii="Arial" w:hAnsi="Arial" w:cs="Arial"/>
          <w:lang w:val="en-US"/>
        </w:rPr>
      </w:pPr>
    </w:p>
    <w:p w14:paraId="4CFB7781" w14:textId="77777777" w:rsidR="00CE06C6" w:rsidRDefault="00CE06C6" w:rsidP="00FD2B1B">
      <w:pPr>
        <w:spacing w:after="120" w:line="240" w:lineRule="auto"/>
        <w:ind w:left="-274"/>
        <w:jc w:val="center"/>
        <w:rPr>
          <w:rFonts w:ascii="Arial" w:hAnsi="Arial" w:cs="Arial"/>
          <w:b/>
        </w:rPr>
      </w:pPr>
      <w:r>
        <w:rPr>
          <w:rFonts w:ascii="Arial" w:hAnsi="Arial" w:cs="Arial"/>
          <w:b/>
        </w:rPr>
        <w:t>Table 3</w:t>
      </w:r>
      <w:r w:rsidRPr="00CF5079">
        <w:rPr>
          <w:rFonts w:ascii="Arial" w:hAnsi="Arial" w:cs="Arial"/>
          <w:b/>
        </w:rPr>
        <w:t xml:space="preserve">:  </w:t>
      </w:r>
      <w:r>
        <w:rPr>
          <w:rFonts w:ascii="Arial" w:hAnsi="Arial" w:cs="Arial"/>
          <w:b/>
        </w:rPr>
        <w:t>Short-listed Sites – Organics Processing Facility</w:t>
      </w:r>
    </w:p>
    <w:tbl>
      <w:tblPr>
        <w:tblStyle w:val="TableGrid"/>
        <w:tblW w:w="1015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35"/>
        <w:gridCol w:w="4050"/>
        <w:gridCol w:w="3510"/>
        <w:gridCol w:w="1260"/>
      </w:tblGrid>
      <w:tr w:rsidR="00E244E2" w14:paraId="4F3B2ACC" w14:textId="77777777" w:rsidTr="00731A9B">
        <w:trPr>
          <w:trHeight w:hRule="exact" w:val="720"/>
        </w:trPr>
        <w:tc>
          <w:tcPr>
            <w:tcW w:w="1335" w:type="dxa"/>
            <w:tcBorders>
              <w:top w:val="double" w:sz="4" w:space="0" w:color="auto"/>
              <w:bottom w:val="single" w:sz="12" w:space="0" w:color="auto"/>
            </w:tcBorders>
            <w:shd w:val="clear" w:color="auto" w:fill="F2F2F2" w:themeFill="background1" w:themeFillShade="F2"/>
            <w:vAlign w:val="center"/>
          </w:tcPr>
          <w:p w14:paraId="6624619C" w14:textId="77777777" w:rsidR="00E244E2" w:rsidRDefault="00E244E2" w:rsidP="003C7545">
            <w:pPr>
              <w:jc w:val="center"/>
              <w:rPr>
                <w:rFonts w:ascii="Arial" w:hAnsi="Arial" w:cs="Arial"/>
              </w:rPr>
            </w:pPr>
            <w:r>
              <w:rPr>
                <w:rFonts w:ascii="Arial" w:hAnsi="Arial" w:cs="Arial"/>
              </w:rPr>
              <w:t>Reference No.</w:t>
            </w:r>
          </w:p>
        </w:tc>
        <w:tc>
          <w:tcPr>
            <w:tcW w:w="4050" w:type="dxa"/>
            <w:tcBorders>
              <w:top w:val="double" w:sz="4" w:space="0" w:color="auto"/>
              <w:bottom w:val="single" w:sz="12" w:space="0" w:color="auto"/>
            </w:tcBorders>
            <w:shd w:val="clear" w:color="auto" w:fill="F2F2F2" w:themeFill="background1" w:themeFillShade="F2"/>
            <w:vAlign w:val="center"/>
          </w:tcPr>
          <w:p w14:paraId="1CC17E08" w14:textId="77777777" w:rsidR="00E244E2" w:rsidRDefault="00E244E2" w:rsidP="003C7545">
            <w:pPr>
              <w:jc w:val="center"/>
              <w:rPr>
                <w:rFonts w:ascii="Arial" w:hAnsi="Arial" w:cs="Arial"/>
              </w:rPr>
            </w:pPr>
            <w:r>
              <w:rPr>
                <w:rFonts w:ascii="Arial" w:hAnsi="Arial" w:cs="Arial"/>
              </w:rPr>
              <w:t>Description</w:t>
            </w:r>
          </w:p>
        </w:tc>
        <w:tc>
          <w:tcPr>
            <w:tcW w:w="3510" w:type="dxa"/>
            <w:tcBorders>
              <w:top w:val="double" w:sz="4" w:space="0" w:color="auto"/>
              <w:bottom w:val="single" w:sz="12" w:space="0" w:color="auto"/>
            </w:tcBorders>
            <w:shd w:val="clear" w:color="auto" w:fill="F2F2F2" w:themeFill="background1" w:themeFillShade="F2"/>
            <w:vAlign w:val="center"/>
          </w:tcPr>
          <w:p w14:paraId="460CC303" w14:textId="77777777" w:rsidR="00E244E2" w:rsidRDefault="00E244E2" w:rsidP="003C7545">
            <w:pPr>
              <w:jc w:val="center"/>
              <w:rPr>
                <w:rFonts w:ascii="Arial" w:hAnsi="Arial" w:cs="Arial"/>
              </w:rPr>
            </w:pPr>
            <w:r>
              <w:rPr>
                <w:rFonts w:ascii="Arial" w:hAnsi="Arial" w:cs="Arial"/>
              </w:rPr>
              <w:t>Location</w:t>
            </w:r>
          </w:p>
        </w:tc>
        <w:tc>
          <w:tcPr>
            <w:tcW w:w="1260" w:type="dxa"/>
            <w:tcBorders>
              <w:top w:val="double" w:sz="4" w:space="0" w:color="auto"/>
              <w:bottom w:val="single" w:sz="12" w:space="0" w:color="auto"/>
            </w:tcBorders>
            <w:shd w:val="clear" w:color="auto" w:fill="F2F2F2" w:themeFill="background1" w:themeFillShade="F2"/>
            <w:vAlign w:val="center"/>
          </w:tcPr>
          <w:p w14:paraId="72A21637" w14:textId="77777777" w:rsidR="00E244E2" w:rsidRDefault="003A6AF1" w:rsidP="003A6AF1">
            <w:pPr>
              <w:jc w:val="center"/>
              <w:rPr>
                <w:rFonts w:ascii="Arial" w:hAnsi="Arial" w:cs="Arial"/>
              </w:rPr>
            </w:pPr>
            <w:r>
              <w:rPr>
                <w:rFonts w:ascii="Arial" w:hAnsi="Arial" w:cs="Arial"/>
              </w:rPr>
              <w:t>Size</w:t>
            </w:r>
          </w:p>
        </w:tc>
      </w:tr>
      <w:tr w:rsidR="00E244E2" w14:paraId="7F8537E7" w14:textId="77777777" w:rsidTr="007C0FD5">
        <w:trPr>
          <w:trHeight w:hRule="exact" w:val="648"/>
        </w:trPr>
        <w:tc>
          <w:tcPr>
            <w:tcW w:w="1335" w:type="dxa"/>
            <w:tcBorders>
              <w:top w:val="single" w:sz="12" w:space="0" w:color="auto"/>
              <w:bottom w:val="single" w:sz="8" w:space="0" w:color="auto"/>
            </w:tcBorders>
            <w:vAlign w:val="center"/>
          </w:tcPr>
          <w:p w14:paraId="2BE5C6D3" w14:textId="77777777" w:rsidR="00E244E2" w:rsidRDefault="00E244E2" w:rsidP="00D21135">
            <w:pPr>
              <w:jc w:val="center"/>
              <w:rPr>
                <w:rFonts w:ascii="Arial" w:hAnsi="Arial" w:cs="Arial"/>
              </w:rPr>
            </w:pPr>
            <w:r>
              <w:rPr>
                <w:rFonts w:ascii="Arial" w:hAnsi="Arial" w:cs="Arial"/>
              </w:rPr>
              <w:t>C052</w:t>
            </w:r>
          </w:p>
        </w:tc>
        <w:tc>
          <w:tcPr>
            <w:tcW w:w="4050" w:type="dxa"/>
            <w:tcBorders>
              <w:top w:val="single" w:sz="12" w:space="0" w:color="auto"/>
              <w:bottom w:val="single" w:sz="8" w:space="0" w:color="auto"/>
            </w:tcBorders>
            <w:vAlign w:val="center"/>
          </w:tcPr>
          <w:p w14:paraId="6986F7B1" w14:textId="0A8D3A8F" w:rsidR="002758E0" w:rsidRDefault="00E244E2" w:rsidP="00C07AB1">
            <w:pPr>
              <w:rPr>
                <w:rFonts w:ascii="Arial" w:hAnsi="Arial" w:cs="Arial"/>
              </w:rPr>
            </w:pPr>
            <w:r>
              <w:rPr>
                <w:rFonts w:ascii="Arial" w:hAnsi="Arial" w:cs="Arial"/>
              </w:rPr>
              <w:t xml:space="preserve">County-owned </w:t>
            </w:r>
            <w:r w:rsidR="002758E0">
              <w:rPr>
                <w:rFonts w:ascii="Arial" w:hAnsi="Arial" w:cs="Arial"/>
              </w:rPr>
              <w:t>property –</w:t>
            </w:r>
          </w:p>
          <w:p w14:paraId="6934DB5D" w14:textId="6B45A2E4" w:rsidR="00E244E2" w:rsidRDefault="00E244E2" w:rsidP="00C07AB1">
            <w:pPr>
              <w:rPr>
                <w:rFonts w:ascii="Arial" w:hAnsi="Arial" w:cs="Arial"/>
              </w:rPr>
            </w:pPr>
            <w:r>
              <w:rPr>
                <w:rFonts w:ascii="Arial" w:hAnsi="Arial" w:cs="Arial"/>
              </w:rPr>
              <w:t>Site 42</w:t>
            </w:r>
            <w:r w:rsidR="009B440D">
              <w:rPr>
                <w:rFonts w:ascii="Arial" w:hAnsi="Arial" w:cs="Arial"/>
                <w:vertAlign w:val="superscript"/>
              </w:rPr>
              <w:t>1</w:t>
            </w:r>
          </w:p>
        </w:tc>
        <w:tc>
          <w:tcPr>
            <w:tcW w:w="3510" w:type="dxa"/>
            <w:tcBorders>
              <w:top w:val="single" w:sz="12" w:space="0" w:color="auto"/>
              <w:bottom w:val="single" w:sz="8" w:space="0" w:color="auto"/>
            </w:tcBorders>
            <w:vAlign w:val="center"/>
          </w:tcPr>
          <w:p w14:paraId="2BD07CAB" w14:textId="77777777" w:rsidR="00E244E2" w:rsidRPr="00386BEB" w:rsidRDefault="00DE1426" w:rsidP="003C7545">
            <w:pPr>
              <w:rPr>
                <w:rFonts w:ascii="Arial" w:hAnsi="Arial" w:cs="Arial"/>
                <w:sz w:val="21"/>
                <w:szCs w:val="21"/>
              </w:rPr>
            </w:pPr>
            <w:r w:rsidRPr="00DE1426">
              <w:rPr>
                <w:rFonts w:ascii="Arial" w:hAnsi="Arial" w:cs="Arial"/>
                <w:sz w:val="21"/>
                <w:szCs w:val="21"/>
              </w:rPr>
              <w:t>1637 Fairgrounds Road North, Clearview</w:t>
            </w:r>
          </w:p>
        </w:tc>
        <w:tc>
          <w:tcPr>
            <w:tcW w:w="1260" w:type="dxa"/>
            <w:tcBorders>
              <w:top w:val="single" w:sz="12" w:space="0" w:color="auto"/>
              <w:bottom w:val="single" w:sz="8" w:space="0" w:color="auto"/>
            </w:tcBorders>
            <w:vAlign w:val="center"/>
          </w:tcPr>
          <w:p w14:paraId="784B6597" w14:textId="77777777" w:rsidR="00E244E2" w:rsidRPr="009C0BBA" w:rsidRDefault="00B16934" w:rsidP="00B16934">
            <w:pPr>
              <w:ind w:left="72"/>
              <w:rPr>
                <w:rFonts w:ascii="Arial" w:hAnsi="Arial" w:cs="Arial"/>
              </w:rPr>
            </w:pPr>
            <w:r w:rsidRPr="009C0BBA">
              <w:rPr>
                <w:rFonts w:ascii="Arial" w:hAnsi="Arial" w:cs="Arial"/>
              </w:rPr>
              <w:t>23 ha</w:t>
            </w:r>
          </w:p>
        </w:tc>
      </w:tr>
      <w:tr w:rsidR="00E244E2" w14:paraId="5472A2FC" w14:textId="77777777" w:rsidTr="007C0FD5">
        <w:trPr>
          <w:trHeight w:hRule="exact" w:val="648"/>
        </w:trPr>
        <w:tc>
          <w:tcPr>
            <w:tcW w:w="1335" w:type="dxa"/>
            <w:tcBorders>
              <w:top w:val="single" w:sz="8" w:space="0" w:color="auto"/>
            </w:tcBorders>
            <w:vAlign w:val="center"/>
          </w:tcPr>
          <w:p w14:paraId="34BEA868" w14:textId="79D92CAB" w:rsidR="00E244E2" w:rsidRDefault="00D21135" w:rsidP="00B16934">
            <w:pPr>
              <w:jc w:val="center"/>
              <w:rPr>
                <w:rFonts w:ascii="Arial" w:hAnsi="Arial" w:cs="Arial"/>
              </w:rPr>
            </w:pPr>
            <w:r>
              <w:rPr>
                <w:rFonts w:ascii="Arial" w:hAnsi="Arial" w:cs="Arial"/>
              </w:rPr>
              <w:t>C164</w:t>
            </w:r>
            <w:r w:rsidR="00B16934">
              <w:rPr>
                <w:rFonts w:ascii="Arial" w:hAnsi="Arial" w:cs="Arial"/>
              </w:rPr>
              <w:t>/</w:t>
            </w:r>
            <w:r w:rsidR="00E244E2">
              <w:rPr>
                <w:rFonts w:ascii="Arial" w:hAnsi="Arial" w:cs="Arial"/>
              </w:rPr>
              <w:t>C107</w:t>
            </w:r>
          </w:p>
        </w:tc>
        <w:tc>
          <w:tcPr>
            <w:tcW w:w="4050" w:type="dxa"/>
            <w:tcBorders>
              <w:top w:val="single" w:sz="8" w:space="0" w:color="auto"/>
            </w:tcBorders>
            <w:vAlign w:val="center"/>
          </w:tcPr>
          <w:p w14:paraId="114F71A1" w14:textId="6D6DF985" w:rsidR="0067417E" w:rsidRDefault="00E244E2" w:rsidP="0067417E">
            <w:pPr>
              <w:rPr>
                <w:rFonts w:ascii="Arial" w:hAnsi="Arial" w:cs="Arial"/>
              </w:rPr>
            </w:pPr>
            <w:r>
              <w:rPr>
                <w:rFonts w:ascii="Arial" w:hAnsi="Arial" w:cs="Arial"/>
              </w:rPr>
              <w:t xml:space="preserve">County-owned </w:t>
            </w:r>
            <w:r w:rsidR="002758E0">
              <w:rPr>
                <w:rFonts w:ascii="Arial" w:hAnsi="Arial" w:cs="Arial"/>
              </w:rPr>
              <w:t>property</w:t>
            </w:r>
            <w:r>
              <w:rPr>
                <w:rFonts w:ascii="Arial" w:hAnsi="Arial" w:cs="Arial"/>
              </w:rPr>
              <w:t xml:space="preserve"> –</w:t>
            </w:r>
          </w:p>
          <w:p w14:paraId="2FC6EAC8" w14:textId="77777777" w:rsidR="00E244E2" w:rsidRDefault="004812A6" w:rsidP="0067417E">
            <w:pPr>
              <w:rPr>
                <w:rFonts w:ascii="Arial" w:hAnsi="Arial" w:cs="Arial"/>
              </w:rPr>
            </w:pPr>
            <w:r>
              <w:rPr>
                <w:rFonts w:ascii="Arial" w:hAnsi="Arial" w:cs="Arial"/>
              </w:rPr>
              <w:t>Millennium</w:t>
            </w:r>
            <w:r w:rsidR="00465383">
              <w:rPr>
                <w:rFonts w:ascii="Arial" w:hAnsi="Arial" w:cs="Arial"/>
              </w:rPr>
              <w:t>/</w:t>
            </w:r>
            <w:r w:rsidR="0067417E">
              <w:rPr>
                <w:rFonts w:ascii="Arial" w:hAnsi="Arial" w:cs="Arial"/>
              </w:rPr>
              <w:t>Craighurst</w:t>
            </w:r>
            <w:r w:rsidR="00E244E2">
              <w:rPr>
                <w:rFonts w:ascii="Arial" w:hAnsi="Arial" w:cs="Arial"/>
              </w:rPr>
              <w:t xml:space="preserve"> Tracts</w:t>
            </w:r>
          </w:p>
        </w:tc>
        <w:tc>
          <w:tcPr>
            <w:tcW w:w="3510" w:type="dxa"/>
            <w:tcBorders>
              <w:top w:val="single" w:sz="8" w:space="0" w:color="auto"/>
            </w:tcBorders>
            <w:vAlign w:val="center"/>
          </w:tcPr>
          <w:p w14:paraId="7D29C475" w14:textId="77777777" w:rsidR="00E244E2" w:rsidRPr="00386BEB" w:rsidRDefault="00E244E2" w:rsidP="003C7545">
            <w:pPr>
              <w:rPr>
                <w:rFonts w:ascii="Arial" w:hAnsi="Arial" w:cs="Arial"/>
                <w:sz w:val="21"/>
                <w:szCs w:val="21"/>
              </w:rPr>
            </w:pPr>
            <w:r w:rsidRPr="00386BEB">
              <w:rPr>
                <w:rFonts w:ascii="Arial" w:hAnsi="Arial" w:cs="Arial"/>
                <w:sz w:val="21"/>
                <w:szCs w:val="21"/>
              </w:rPr>
              <w:t>1473</w:t>
            </w:r>
            <w:r w:rsidR="00B16934">
              <w:rPr>
                <w:rFonts w:ascii="Arial" w:hAnsi="Arial" w:cs="Arial"/>
                <w:sz w:val="21"/>
                <w:szCs w:val="21"/>
              </w:rPr>
              <w:t>/1273</w:t>
            </w:r>
            <w:r w:rsidRPr="00386BEB">
              <w:rPr>
                <w:rFonts w:ascii="Arial" w:hAnsi="Arial" w:cs="Arial"/>
                <w:sz w:val="21"/>
                <w:szCs w:val="21"/>
              </w:rPr>
              <w:t xml:space="preserve"> Old Second South, Springwater</w:t>
            </w:r>
          </w:p>
        </w:tc>
        <w:tc>
          <w:tcPr>
            <w:tcW w:w="1260" w:type="dxa"/>
            <w:tcBorders>
              <w:top w:val="single" w:sz="8" w:space="0" w:color="auto"/>
            </w:tcBorders>
            <w:vAlign w:val="center"/>
          </w:tcPr>
          <w:p w14:paraId="4662B97C" w14:textId="77777777" w:rsidR="00E244E2" w:rsidRPr="009C0BBA" w:rsidRDefault="00B16934" w:rsidP="0022462E">
            <w:pPr>
              <w:ind w:left="72"/>
              <w:rPr>
                <w:rFonts w:ascii="Arial" w:hAnsi="Arial" w:cs="Arial"/>
              </w:rPr>
            </w:pPr>
            <w:r w:rsidRPr="009C0BBA">
              <w:rPr>
                <w:rFonts w:ascii="Arial" w:hAnsi="Arial" w:cs="Arial"/>
              </w:rPr>
              <w:t>91 ha</w:t>
            </w:r>
          </w:p>
        </w:tc>
      </w:tr>
      <w:tr w:rsidR="00E244E2" w14:paraId="5E573F47" w14:textId="77777777" w:rsidTr="007C0FD5">
        <w:trPr>
          <w:trHeight w:hRule="exact" w:val="648"/>
        </w:trPr>
        <w:tc>
          <w:tcPr>
            <w:tcW w:w="1335" w:type="dxa"/>
            <w:vAlign w:val="center"/>
          </w:tcPr>
          <w:p w14:paraId="4CE38EB0" w14:textId="77777777" w:rsidR="00E244E2" w:rsidRDefault="00E244E2" w:rsidP="00D21135">
            <w:pPr>
              <w:jc w:val="center"/>
              <w:rPr>
                <w:rFonts w:ascii="Arial" w:hAnsi="Arial" w:cs="Arial"/>
              </w:rPr>
            </w:pPr>
            <w:r>
              <w:rPr>
                <w:rFonts w:ascii="Arial" w:hAnsi="Arial" w:cs="Arial"/>
              </w:rPr>
              <w:t>C136</w:t>
            </w:r>
          </w:p>
        </w:tc>
        <w:tc>
          <w:tcPr>
            <w:tcW w:w="4050" w:type="dxa"/>
            <w:vAlign w:val="center"/>
          </w:tcPr>
          <w:p w14:paraId="50E5DA6A" w14:textId="42BF92E8" w:rsidR="00E244E2" w:rsidRDefault="002758E0" w:rsidP="002758E0">
            <w:pPr>
              <w:rPr>
                <w:rFonts w:ascii="Arial" w:hAnsi="Arial" w:cs="Arial"/>
              </w:rPr>
            </w:pPr>
            <w:r>
              <w:rPr>
                <w:rFonts w:ascii="Arial" w:hAnsi="Arial" w:cs="Arial"/>
              </w:rPr>
              <w:t>County-owned property</w:t>
            </w:r>
            <w:r w:rsidR="00E244E2">
              <w:rPr>
                <w:rFonts w:ascii="Arial" w:hAnsi="Arial" w:cs="Arial"/>
              </w:rPr>
              <w:t xml:space="preserve"> – Freele Tract</w:t>
            </w:r>
          </w:p>
        </w:tc>
        <w:tc>
          <w:tcPr>
            <w:tcW w:w="3510" w:type="dxa"/>
            <w:vAlign w:val="center"/>
          </w:tcPr>
          <w:p w14:paraId="1CF9049A" w14:textId="77777777" w:rsidR="00E244E2" w:rsidRPr="00386BEB" w:rsidRDefault="00E244E2" w:rsidP="003C7545">
            <w:pPr>
              <w:rPr>
                <w:rFonts w:ascii="Arial" w:hAnsi="Arial" w:cs="Arial"/>
                <w:sz w:val="21"/>
                <w:szCs w:val="21"/>
              </w:rPr>
            </w:pPr>
            <w:r w:rsidRPr="00386BEB">
              <w:rPr>
                <w:rFonts w:ascii="Arial" w:hAnsi="Arial" w:cs="Arial"/>
                <w:sz w:val="21"/>
                <w:szCs w:val="21"/>
              </w:rPr>
              <w:t>2976 Horseshoe Valley Road West, Springwater</w:t>
            </w:r>
          </w:p>
        </w:tc>
        <w:tc>
          <w:tcPr>
            <w:tcW w:w="1260" w:type="dxa"/>
            <w:vAlign w:val="center"/>
          </w:tcPr>
          <w:p w14:paraId="18325799" w14:textId="77777777" w:rsidR="00E244E2" w:rsidRPr="009C0BBA" w:rsidRDefault="00E244E2" w:rsidP="0022462E">
            <w:pPr>
              <w:ind w:left="72"/>
              <w:rPr>
                <w:rFonts w:ascii="Arial" w:hAnsi="Arial" w:cs="Arial"/>
              </w:rPr>
            </w:pPr>
            <w:r w:rsidRPr="009C0BBA">
              <w:rPr>
                <w:rFonts w:ascii="Arial" w:hAnsi="Arial" w:cs="Arial"/>
              </w:rPr>
              <w:t>84 ha</w:t>
            </w:r>
          </w:p>
        </w:tc>
      </w:tr>
      <w:tr w:rsidR="00795548" w:rsidRPr="00FF6874" w14:paraId="05B1C63F" w14:textId="77777777" w:rsidTr="007C0FD5">
        <w:trPr>
          <w:trHeight w:hRule="exact" w:val="648"/>
        </w:trPr>
        <w:tc>
          <w:tcPr>
            <w:tcW w:w="1335" w:type="dxa"/>
            <w:vAlign w:val="center"/>
          </w:tcPr>
          <w:p w14:paraId="5423778F" w14:textId="77777777" w:rsidR="00795548" w:rsidRPr="00795548" w:rsidRDefault="00795548" w:rsidP="00D21135">
            <w:pPr>
              <w:jc w:val="center"/>
              <w:rPr>
                <w:rFonts w:ascii="Arial" w:hAnsi="Arial" w:cs="Arial"/>
              </w:rPr>
            </w:pPr>
            <w:r w:rsidRPr="00795548">
              <w:rPr>
                <w:rFonts w:ascii="Arial" w:hAnsi="Arial" w:cs="Arial"/>
              </w:rPr>
              <w:t>C189</w:t>
            </w:r>
          </w:p>
        </w:tc>
        <w:tc>
          <w:tcPr>
            <w:tcW w:w="4050" w:type="dxa"/>
            <w:vAlign w:val="center"/>
          </w:tcPr>
          <w:p w14:paraId="6FAE90F2" w14:textId="4EE942C2" w:rsidR="00795548" w:rsidRPr="00795548" w:rsidRDefault="00795548" w:rsidP="003C7545">
            <w:pPr>
              <w:rPr>
                <w:rFonts w:ascii="Arial" w:hAnsi="Arial" w:cs="Arial"/>
              </w:rPr>
            </w:pPr>
            <w:r w:rsidRPr="00795548">
              <w:rPr>
                <w:rFonts w:ascii="Arial" w:hAnsi="Arial" w:cs="Arial"/>
              </w:rPr>
              <w:t xml:space="preserve">County-owned </w:t>
            </w:r>
            <w:r w:rsidR="002758E0">
              <w:rPr>
                <w:rFonts w:ascii="Arial" w:hAnsi="Arial" w:cs="Arial"/>
              </w:rPr>
              <w:t>property</w:t>
            </w:r>
            <w:r w:rsidRPr="00795548">
              <w:rPr>
                <w:rFonts w:ascii="Arial" w:hAnsi="Arial" w:cs="Arial"/>
              </w:rPr>
              <w:t xml:space="preserve"> –</w:t>
            </w:r>
          </w:p>
          <w:p w14:paraId="16FB989D" w14:textId="77777777" w:rsidR="00795548" w:rsidRPr="00795548" w:rsidRDefault="00795548" w:rsidP="00B16934">
            <w:pPr>
              <w:rPr>
                <w:rFonts w:ascii="Arial" w:hAnsi="Arial" w:cs="Arial"/>
              </w:rPr>
            </w:pPr>
            <w:r w:rsidRPr="00795548">
              <w:rPr>
                <w:rFonts w:ascii="Arial" w:hAnsi="Arial" w:cs="Arial"/>
              </w:rPr>
              <w:t>Orr Lake Main Tract</w:t>
            </w:r>
          </w:p>
        </w:tc>
        <w:tc>
          <w:tcPr>
            <w:tcW w:w="3510" w:type="dxa"/>
            <w:vAlign w:val="center"/>
          </w:tcPr>
          <w:p w14:paraId="4D1A8CE3" w14:textId="77777777" w:rsidR="00795548" w:rsidRPr="00795548" w:rsidRDefault="003E38B9" w:rsidP="003C7545">
            <w:pPr>
              <w:rPr>
                <w:rFonts w:ascii="Arial" w:hAnsi="Arial" w:cs="Arial"/>
                <w:sz w:val="21"/>
                <w:szCs w:val="21"/>
              </w:rPr>
            </w:pPr>
            <w:r w:rsidRPr="003E38B9">
              <w:rPr>
                <w:rFonts w:ascii="Arial" w:hAnsi="Arial" w:cs="Arial"/>
                <w:sz w:val="21"/>
                <w:szCs w:val="21"/>
              </w:rPr>
              <w:t>2249 Flos Road Seven East, Springwater</w:t>
            </w:r>
          </w:p>
        </w:tc>
        <w:tc>
          <w:tcPr>
            <w:tcW w:w="1260" w:type="dxa"/>
            <w:vAlign w:val="center"/>
          </w:tcPr>
          <w:p w14:paraId="0E9BAFBE" w14:textId="77777777" w:rsidR="00795548" w:rsidRPr="009C0BBA" w:rsidRDefault="00B16934" w:rsidP="00B16934">
            <w:pPr>
              <w:ind w:left="72"/>
              <w:rPr>
                <w:rFonts w:ascii="Arial" w:hAnsi="Arial" w:cs="Arial"/>
              </w:rPr>
            </w:pPr>
            <w:r w:rsidRPr="009C0BBA">
              <w:rPr>
                <w:rFonts w:ascii="Arial" w:hAnsi="Arial" w:cs="Arial"/>
              </w:rPr>
              <w:t>39 ha</w:t>
            </w:r>
          </w:p>
        </w:tc>
      </w:tr>
      <w:tr w:rsidR="00E244E2" w:rsidRPr="00FF6874" w14:paraId="487FC416" w14:textId="77777777" w:rsidTr="007C0FD5">
        <w:trPr>
          <w:trHeight w:hRule="exact" w:val="648"/>
        </w:trPr>
        <w:tc>
          <w:tcPr>
            <w:tcW w:w="1335" w:type="dxa"/>
            <w:vAlign w:val="center"/>
          </w:tcPr>
          <w:p w14:paraId="100F1789" w14:textId="77777777" w:rsidR="00E244E2" w:rsidRPr="00A94411" w:rsidRDefault="00A94411" w:rsidP="00D21135">
            <w:pPr>
              <w:jc w:val="center"/>
              <w:rPr>
                <w:rFonts w:ascii="Arial" w:hAnsi="Arial" w:cs="Arial"/>
              </w:rPr>
            </w:pPr>
            <w:r w:rsidRPr="00A94411">
              <w:rPr>
                <w:rFonts w:ascii="Arial" w:hAnsi="Arial" w:cs="Arial"/>
              </w:rPr>
              <w:t>C223</w:t>
            </w:r>
          </w:p>
        </w:tc>
        <w:tc>
          <w:tcPr>
            <w:tcW w:w="4050" w:type="dxa"/>
            <w:vAlign w:val="center"/>
          </w:tcPr>
          <w:p w14:paraId="28395E3B" w14:textId="77777777" w:rsidR="00041BD1" w:rsidRDefault="00E244E2" w:rsidP="00041BD1">
            <w:pPr>
              <w:rPr>
                <w:rFonts w:ascii="Arial" w:hAnsi="Arial" w:cs="Arial"/>
              </w:rPr>
            </w:pPr>
            <w:r w:rsidRPr="00A94411">
              <w:rPr>
                <w:rFonts w:ascii="Arial" w:hAnsi="Arial" w:cs="Arial"/>
              </w:rPr>
              <w:t xml:space="preserve">County-owned </w:t>
            </w:r>
            <w:r w:rsidR="002758E0">
              <w:rPr>
                <w:rFonts w:ascii="Arial" w:hAnsi="Arial" w:cs="Arial"/>
              </w:rPr>
              <w:t>property</w:t>
            </w:r>
            <w:r w:rsidR="00041BD1">
              <w:rPr>
                <w:rFonts w:ascii="Arial" w:hAnsi="Arial" w:cs="Arial"/>
              </w:rPr>
              <w:t xml:space="preserve"> –</w:t>
            </w:r>
          </w:p>
          <w:p w14:paraId="2E06A289" w14:textId="3BE0D70C" w:rsidR="00E244E2" w:rsidRPr="00A94411" w:rsidRDefault="00E244E2" w:rsidP="00041BD1">
            <w:pPr>
              <w:rPr>
                <w:rFonts w:ascii="Arial" w:hAnsi="Arial" w:cs="Arial"/>
              </w:rPr>
            </w:pPr>
            <w:r w:rsidRPr="00A94411">
              <w:rPr>
                <w:rFonts w:ascii="Arial" w:hAnsi="Arial" w:cs="Arial"/>
              </w:rPr>
              <w:t>Sandford Tract</w:t>
            </w:r>
          </w:p>
        </w:tc>
        <w:tc>
          <w:tcPr>
            <w:tcW w:w="3510" w:type="dxa"/>
            <w:vAlign w:val="center"/>
          </w:tcPr>
          <w:p w14:paraId="4F962B59" w14:textId="77777777" w:rsidR="00E244E2" w:rsidRPr="00A94411" w:rsidRDefault="00E244E2" w:rsidP="003C7545">
            <w:pPr>
              <w:rPr>
                <w:rFonts w:ascii="Arial" w:hAnsi="Arial" w:cs="Arial"/>
                <w:sz w:val="21"/>
                <w:szCs w:val="21"/>
              </w:rPr>
            </w:pPr>
            <w:r w:rsidRPr="00A94411">
              <w:rPr>
                <w:rFonts w:ascii="Arial" w:hAnsi="Arial" w:cs="Arial"/>
                <w:sz w:val="21"/>
                <w:szCs w:val="21"/>
              </w:rPr>
              <w:t>Line 5 North, Oro-Medonte</w:t>
            </w:r>
          </w:p>
        </w:tc>
        <w:tc>
          <w:tcPr>
            <w:tcW w:w="1260" w:type="dxa"/>
            <w:vAlign w:val="center"/>
          </w:tcPr>
          <w:p w14:paraId="4F09DD68" w14:textId="77777777" w:rsidR="00E244E2" w:rsidRPr="009C0BBA" w:rsidRDefault="00E244E2" w:rsidP="0022462E">
            <w:pPr>
              <w:ind w:left="72"/>
              <w:rPr>
                <w:rFonts w:ascii="Arial" w:hAnsi="Arial" w:cs="Arial"/>
              </w:rPr>
            </w:pPr>
            <w:r w:rsidRPr="009C0BBA">
              <w:rPr>
                <w:rFonts w:ascii="Arial" w:hAnsi="Arial" w:cs="Arial"/>
              </w:rPr>
              <w:t>33 ha</w:t>
            </w:r>
          </w:p>
        </w:tc>
      </w:tr>
      <w:tr w:rsidR="00E244E2" w14:paraId="675EA0E3" w14:textId="77777777" w:rsidTr="007C0FD5">
        <w:trPr>
          <w:trHeight w:hRule="exact" w:val="648"/>
        </w:trPr>
        <w:tc>
          <w:tcPr>
            <w:tcW w:w="1335" w:type="dxa"/>
            <w:vAlign w:val="center"/>
          </w:tcPr>
          <w:p w14:paraId="689249A5" w14:textId="23F70637" w:rsidR="00E244E2" w:rsidRDefault="00E244E2" w:rsidP="00D21135">
            <w:pPr>
              <w:jc w:val="center"/>
              <w:rPr>
                <w:rFonts w:ascii="Arial" w:hAnsi="Arial" w:cs="Arial"/>
              </w:rPr>
            </w:pPr>
            <w:r>
              <w:rPr>
                <w:rFonts w:ascii="Arial" w:hAnsi="Arial" w:cs="Arial"/>
              </w:rPr>
              <w:t>C270</w:t>
            </w:r>
          </w:p>
        </w:tc>
        <w:tc>
          <w:tcPr>
            <w:tcW w:w="4050" w:type="dxa"/>
            <w:vAlign w:val="center"/>
          </w:tcPr>
          <w:p w14:paraId="2631C289" w14:textId="77777777" w:rsidR="00041BD1" w:rsidRDefault="00E244E2" w:rsidP="003C7545">
            <w:pPr>
              <w:rPr>
                <w:rFonts w:ascii="Arial" w:hAnsi="Arial" w:cs="Arial"/>
              </w:rPr>
            </w:pPr>
            <w:r>
              <w:rPr>
                <w:rFonts w:ascii="Arial" w:hAnsi="Arial" w:cs="Arial"/>
              </w:rPr>
              <w:t xml:space="preserve">County-owned </w:t>
            </w:r>
            <w:r w:rsidR="002758E0">
              <w:rPr>
                <w:rFonts w:ascii="Arial" w:hAnsi="Arial" w:cs="Arial"/>
              </w:rPr>
              <w:t>property</w:t>
            </w:r>
            <w:r w:rsidR="00041BD1">
              <w:rPr>
                <w:rFonts w:ascii="Arial" w:hAnsi="Arial" w:cs="Arial"/>
              </w:rPr>
              <w:t xml:space="preserve"> –</w:t>
            </w:r>
          </w:p>
          <w:p w14:paraId="4F202DFC" w14:textId="56B62EE4" w:rsidR="00E244E2" w:rsidRDefault="00E244E2" w:rsidP="003C7545">
            <w:pPr>
              <w:rPr>
                <w:rFonts w:ascii="Arial" w:hAnsi="Arial" w:cs="Arial"/>
              </w:rPr>
            </w:pPr>
            <w:r>
              <w:rPr>
                <w:rFonts w:ascii="Arial" w:hAnsi="Arial" w:cs="Arial"/>
              </w:rPr>
              <w:t>Unnamed Tract</w:t>
            </w:r>
          </w:p>
        </w:tc>
        <w:tc>
          <w:tcPr>
            <w:tcW w:w="3510" w:type="dxa"/>
            <w:vAlign w:val="center"/>
          </w:tcPr>
          <w:p w14:paraId="2090FDBB" w14:textId="77777777" w:rsidR="00E244E2" w:rsidRPr="00386BEB" w:rsidRDefault="00E244E2" w:rsidP="003C7545">
            <w:pPr>
              <w:rPr>
                <w:rFonts w:ascii="Arial" w:hAnsi="Arial" w:cs="Arial"/>
                <w:sz w:val="21"/>
                <w:szCs w:val="21"/>
              </w:rPr>
            </w:pPr>
            <w:r w:rsidRPr="00386BEB">
              <w:rPr>
                <w:rFonts w:ascii="Arial" w:hAnsi="Arial" w:cs="Arial"/>
                <w:sz w:val="21"/>
                <w:szCs w:val="21"/>
              </w:rPr>
              <w:t>1453 Flos Road Three East, Springwater</w:t>
            </w:r>
          </w:p>
        </w:tc>
        <w:tc>
          <w:tcPr>
            <w:tcW w:w="1260" w:type="dxa"/>
            <w:vAlign w:val="center"/>
          </w:tcPr>
          <w:p w14:paraId="7562B8F6" w14:textId="77777777" w:rsidR="00E244E2" w:rsidRPr="009C0BBA" w:rsidRDefault="00E244E2" w:rsidP="0022462E">
            <w:pPr>
              <w:ind w:left="72"/>
              <w:rPr>
                <w:rFonts w:ascii="Arial" w:hAnsi="Arial" w:cs="Arial"/>
              </w:rPr>
            </w:pPr>
            <w:r w:rsidRPr="009C0BBA">
              <w:rPr>
                <w:rFonts w:ascii="Arial" w:hAnsi="Arial" w:cs="Arial"/>
              </w:rPr>
              <w:t>44 ha</w:t>
            </w:r>
          </w:p>
        </w:tc>
      </w:tr>
      <w:tr w:rsidR="00E244E2" w14:paraId="10FDFA5D" w14:textId="77777777" w:rsidTr="007C0FD5">
        <w:trPr>
          <w:trHeight w:hRule="exact" w:val="648"/>
        </w:trPr>
        <w:tc>
          <w:tcPr>
            <w:tcW w:w="1335" w:type="dxa"/>
            <w:vAlign w:val="center"/>
          </w:tcPr>
          <w:p w14:paraId="344F177B" w14:textId="5E00D636" w:rsidR="00E244E2" w:rsidRDefault="00B16934" w:rsidP="00D21135">
            <w:pPr>
              <w:jc w:val="center"/>
              <w:rPr>
                <w:rFonts w:ascii="Arial" w:hAnsi="Arial" w:cs="Arial"/>
              </w:rPr>
            </w:pPr>
            <w:r w:rsidRPr="00D10E97">
              <w:rPr>
                <w:rFonts w:ascii="Arial" w:hAnsi="Arial" w:cs="Arial"/>
              </w:rPr>
              <w:t>P083</w:t>
            </w:r>
            <w:r>
              <w:rPr>
                <w:rFonts w:ascii="Arial" w:hAnsi="Arial" w:cs="Arial"/>
              </w:rPr>
              <w:t>/P084</w:t>
            </w:r>
          </w:p>
        </w:tc>
        <w:tc>
          <w:tcPr>
            <w:tcW w:w="4050" w:type="dxa"/>
            <w:vAlign w:val="center"/>
          </w:tcPr>
          <w:p w14:paraId="59449C8E" w14:textId="77777777" w:rsidR="00E244E2" w:rsidRDefault="00E244E2" w:rsidP="00AA6D5A">
            <w:pPr>
              <w:rPr>
                <w:rFonts w:ascii="Arial" w:hAnsi="Arial" w:cs="Arial"/>
              </w:rPr>
            </w:pPr>
            <w:r>
              <w:rPr>
                <w:rFonts w:ascii="Arial" w:hAnsi="Arial" w:cs="Arial"/>
              </w:rPr>
              <w:t xml:space="preserve">Privately-owned </w:t>
            </w:r>
            <w:r w:rsidR="00AA6D5A">
              <w:rPr>
                <w:rFonts w:ascii="Arial" w:hAnsi="Arial" w:cs="Arial"/>
              </w:rPr>
              <w:t>undeveloped property</w:t>
            </w:r>
          </w:p>
        </w:tc>
        <w:tc>
          <w:tcPr>
            <w:tcW w:w="3510" w:type="dxa"/>
            <w:vAlign w:val="center"/>
          </w:tcPr>
          <w:p w14:paraId="3836C961" w14:textId="77777777" w:rsidR="00E244E2" w:rsidRPr="00386BEB" w:rsidRDefault="00E244E2" w:rsidP="003C7545">
            <w:pPr>
              <w:rPr>
                <w:rFonts w:ascii="Arial" w:hAnsi="Arial" w:cs="Arial"/>
                <w:sz w:val="21"/>
                <w:szCs w:val="21"/>
              </w:rPr>
            </w:pPr>
            <w:r w:rsidRPr="00386BEB">
              <w:rPr>
                <w:rFonts w:ascii="Arial" w:hAnsi="Arial" w:cs="Arial"/>
                <w:sz w:val="21"/>
                <w:szCs w:val="21"/>
              </w:rPr>
              <w:t>540</w:t>
            </w:r>
            <w:r w:rsidR="00B16934">
              <w:rPr>
                <w:rFonts w:ascii="Arial" w:hAnsi="Arial" w:cs="Arial"/>
                <w:sz w:val="21"/>
                <w:szCs w:val="21"/>
              </w:rPr>
              <w:t>/528</w:t>
            </w:r>
            <w:r w:rsidRPr="00386BEB">
              <w:rPr>
                <w:rFonts w:ascii="Arial" w:hAnsi="Arial" w:cs="Arial"/>
                <w:sz w:val="21"/>
                <w:szCs w:val="21"/>
              </w:rPr>
              <w:t xml:space="preserve"> Penetanguishene Road</w:t>
            </w:r>
            <w:r w:rsidR="00220A25">
              <w:rPr>
                <w:rFonts w:ascii="Arial" w:hAnsi="Arial" w:cs="Arial"/>
                <w:sz w:val="21"/>
                <w:szCs w:val="21"/>
              </w:rPr>
              <w:t>, Springwater</w:t>
            </w:r>
          </w:p>
        </w:tc>
        <w:tc>
          <w:tcPr>
            <w:tcW w:w="1260" w:type="dxa"/>
            <w:vAlign w:val="center"/>
          </w:tcPr>
          <w:p w14:paraId="28D86741" w14:textId="77777777" w:rsidR="00E244E2" w:rsidRPr="009C0BBA" w:rsidRDefault="00B16934" w:rsidP="00B16934">
            <w:pPr>
              <w:ind w:left="72"/>
              <w:rPr>
                <w:rFonts w:ascii="Arial" w:hAnsi="Arial" w:cs="Arial"/>
              </w:rPr>
            </w:pPr>
            <w:r w:rsidRPr="009C0BBA">
              <w:rPr>
                <w:rFonts w:ascii="Arial" w:hAnsi="Arial" w:cs="Arial"/>
              </w:rPr>
              <w:t>17 ha</w:t>
            </w:r>
          </w:p>
        </w:tc>
      </w:tr>
    </w:tbl>
    <w:p w14:paraId="7A7A7BC7" w14:textId="77777777" w:rsidR="00795548" w:rsidRPr="00596B6C" w:rsidRDefault="00795548" w:rsidP="00795548">
      <w:pPr>
        <w:spacing w:after="0" w:line="240" w:lineRule="auto"/>
        <w:ind w:left="-274"/>
        <w:rPr>
          <w:rFonts w:ascii="Arial" w:hAnsi="Arial" w:cs="Arial"/>
          <w:sz w:val="12"/>
          <w:szCs w:val="12"/>
        </w:rPr>
      </w:pPr>
    </w:p>
    <w:p w14:paraId="47EB71C3" w14:textId="77777777" w:rsidR="00795548" w:rsidRDefault="00795548" w:rsidP="00DC7633">
      <w:pPr>
        <w:spacing w:after="120" w:line="240" w:lineRule="auto"/>
        <w:ind w:left="-274"/>
        <w:rPr>
          <w:rFonts w:ascii="Arial" w:hAnsi="Arial" w:cs="Arial"/>
          <w:sz w:val="21"/>
          <w:szCs w:val="21"/>
        </w:rPr>
      </w:pPr>
      <w:r w:rsidRPr="0089739D">
        <w:rPr>
          <w:rFonts w:ascii="Arial" w:hAnsi="Arial" w:cs="Arial"/>
          <w:sz w:val="21"/>
          <w:szCs w:val="21"/>
        </w:rPr>
        <w:t>Note:</w:t>
      </w:r>
    </w:p>
    <w:p w14:paraId="2E78120B" w14:textId="77777777" w:rsidR="00C07AB1" w:rsidRPr="0089739D" w:rsidRDefault="00C07AB1" w:rsidP="00687A1E">
      <w:pPr>
        <w:pStyle w:val="ListParagraph"/>
        <w:numPr>
          <w:ilvl w:val="0"/>
          <w:numId w:val="4"/>
        </w:numPr>
        <w:spacing w:after="0" w:line="240" w:lineRule="auto"/>
        <w:rPr>
          <w:rFonts w:ascii="Arial" w:hAnsi="Arial" w:cs="Arial"/>
          <w:sz w:val="21"/>
          <w:szCs w:val="21"/>
        </w:rPr>
      </w:pPr>
      <w:bookmarkStart w:id="3" w:name="OLE_LINK5"/>
      <w:r w:rsidRPr="0089739D">
        <w:rPr>
          <w:rFonts w:ascii="Arial" w:hAnsi="Arial" w:cs="Arial"/>
          <w:sz w:val="21"/>
          <w:szCs w:val="21"/>
        </w:rPr>
        <w:t xml:space="preserve">Site 42 is a waste management facility under development.  To date, there has been </w:t>
      </w:r>
      <w:r w:rsidR="0089739D" w:rsidRPr="0089739D">
        <w:rPr>
          <w:rFonts w:ascii="Arial" w:hAnsi="Arial" w:cs="Arial"/>
          <w:sz w:val="21"/>
          <w:szCs w:val="21"/>
        </w:rPr>
        <w:t>neither</w:t>
      </w:r>
      <w:r w:rsidRPr="0089739D">
        <w:rPr>
          <w:rFonts w:ascii="Arial" w:hAnsi="Arial" w:cs="Arial"/>
          <w:sz w:val="21"/>
          <w:szCs w:val="21"/>
        </w:rPr>
        <w:t xml:space="preserve"> waste management operations</w:t>
      </w:r>
      <w:r w:rsidR="0089739D" w:rsidRPr="0089739D">
        <w:rPr>
          <w:rFonts w:ascii="Arial" w:hAnsi="Arial" w:cs="Arial"/>
          <w:sz w:val="21"/>
          <w:szCs w:val="21"/>
        </w:rPr>
        <w:t xml:space="preserve"> nor landfilling</w:t>
      </w:r>
      <w:r w:rsidRPr="0089739D">
        <w:rPr>
          <w:rFonts w:ascii="Arial" w:hAnsi="Arial" w:cs="Arial"/>
          <w:sz w:val="21"/>
          <w:szCs w:val="21"/>
        </w:rPr>
        <w:t xml:space="preserve"> undertaken at this site.</w:t>
      </w:r>
    </w:p>
    <w:bookmarkEnd w:id="3"/>
    <w:p w14:paraId="4F58FF6B" w14:textId="77777777" w:rsidR="00795548" w:rsidRDefault="00795548" w:rsidP="007C4C51">
      <w:pPr>
        <w:pStyle w:val="ListParagraph"/>
        <w:spacing w:after="0" w:line="240" w:lineRule="auto"/>
        <w:ind w:left="-270"/>
        <w:rPr>
          <w:rFonts w:ascii="Arial" w:hAnsi="Arial" w:cs="Arial"/>
        </w:rPr>
      </w:pPr>
    </w:p>
    <w:p w14:paraId="7842E851" w14:textId="77777777" w:rsidR="007B71D6" w:rsidRPr="0089739D" w:rsidRDefault="007B71D6" w:rsidP="007C4C51">
      <w:pPr>
        <w:pStyle w:val="ListParagraph"/>
        <w:spacing w:after="0" w:line="240" w:lineRule="auto"/>
        <w:ind w:left="-270"/>
        <w:rPr>
          <w:rFonts w:ascii="Arial" w:hAnsi="Arial" w:cs="Arial"/>
        </w:rPr>
      </w:pPr>
    </w:p>
    <w:p w14:paraId="316C5CBD" w14:textId="77777777" w:rsidR="00CE06C6" w:rsidRDefault="00CE06C6" w:rsidP="00FD2B1B">
      <w:pPr>
        <w:spacing w:after="120" w:line="240" w:lineRule="auto"/>
        <w:ind w:left="-274"/>
        <w:jc w:val="center"/>
        <w:rPr>
          <w:rFonts w:ascii="Arial" w:hAnsi="Arial" w:cs="Arial"/>
          <w:b/>
        </w:rPr>
      </w:pPr>
      <w:r>
        <w:rPr>
          <w:rFonts w:ascii="Arial" w:hAnsi="Arial" w:cs="Arial"/>
          <w:b/>
        </w:rPr>
        <w:t>Table 4</w:t>
      </w:r>
      <w:r w:rsidRPr="00CF5079">
        <w:rPr>
          <w:rFonts w:ascii="Arial" w:hAnsi="Arial" w:cs="Arial"/>
          <w:b/>
        </w:rPr>
        <w:t xml:space="preserve">:  </w:t>
      </w:r>
      <w:r>
        <w:rPr>
          <w:rFonts w:ascii="Arial" w:hAnsi="Arial" w:cs="Arial"/>
          <w:b/>
        </w:rPr>
        <w:t>Short-listed Sites – Materials Management Facility</w:t>
      </w:r>
    </w:p>
    <w:tbl>
      <w:tblPr>
        <w:tblStyle w:val="TableGrid"/>
        <w:tblW w:w="1015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35"/>
        <w:gridCol w:w="4050"/>
        <w:gridCol w:w="3510"/>
        <w:gridCol w:w="1260"/>
      </w:tblGrid>
      <w:tr w:rsidR="00E525CA" w14:paraId="0DF8C060" w14:textId="77777777" w:rsidTr="006C7353">
        <w:trPr>
          <w:trHeight w:hRule="exact" w:val="720"/>
        </w:trPr>
        <w:tc>
          <w:tcPr>
            <w:tcW w:w="1335" w:type="dxa"/>
            <w:tcBorders>
              <w:top w:val="double" w:sz="4" w:space="0" w:color="auto"/>
              <w:bottom w:val="single" w:sz="12" w:space="0" w:color="auto"/>
            </w:tcBorders>
            <w:shd w:val="clear" w:color="auto" w:fill="F2F2F2" w:themeFill="background1" w:themeFillShade="F2"/>
            <w:vAlign w:val="center"/>
          </w:tcPr>
          <w:p w14:paraId="252E8CF6" w14:textId="77777777" w:rsidR="00E525CA" w:rsidRDefault="00E525CA" w:rsidP="003C7545">
            <w:pPr>
              <w:jc w:val="center"/>
              <w:rPr>
                <w:rFonts w:ascii="Arial" w:hAnsi="Arial" w:cs="Arial"/>
              </w:rPr>
            </w:pPr>
            <w:r>
              <w:rPr>
                <w:rFonts w:ascii="Arial" w:hAnsi="Arial" w:cs="Arial"/>
              </w:rPr>
              <w:t>Reference No.</w:t>
            </w:r>
          </w:p>
        </w:tc>
        <w:tc>
          <w:tcPr>
            <w:tcW w:w="4050" w:type="dxa"/>
            <w:tcBorders>
              <w:top w:val="double" w:sz="4" w:space="0" w:color="auto"/>
              <w:bottom w:val="single" w:sz="12" w:space="0" w:color="auto"/>
            </w:tcBorders>
            <w:shd w:val="clear" w:color="auto" w:fill="F2F2F2" w:themeFill="background1" w:themeFillShade="F2"/>
            <w:vAlign w:val="center"/>
          </w:tcPr>
          <w:p w14:paraId="05E28C18" w14:textId="77777777" w:rsidR="00E525CA" w:rsidRDefault="00E525CA" w:rsidP="003C7545">
            <w:pPr>
              <w:jc w:val="center"/>
              <w:rPr>
                <w:rFonts w:ascii="Arial" w:hAnsi="Arial" w:cs="Arial"/>
              </w:rPr>
            </w:pPr>
            <w:r>
              <w:rPr>
                <w:rFonts w:ascii="Arial" w:hAnsi="Arial" w:cs="Arial"/>
              </w:rPr>
              <w:t>Description</w:t>
            </w:r>
          </w:p>
        </w:tc>
        <w:tc>
          <w:tcPr>
            <w:tcW w:w="3510" w:type="dxa"/>
            <w:tcBorders>
              <w:top w:val="double" w:sz="4" w:space="0" w:color="auto"/>
              <w:bottom w:val="single" w:sz="12" w:space="0" w:color="auto"/>
            </w:tcBorders>
            <w:shd w:val="clear" w:color="auto" w:fill="F2F2F2" w:themeFill="background1" w:themeFillShade="F2"/>
            <w:vAlign w:val="center"/>
          </w:tcPr>
          <w:p w14:paraId="5F251636" w14:textId="77777777" w:rsidR="00E525CA" w:rsidRDefault="00E525CA" w:rsidP="003C7545">
            <w:pPr>
              <w:jc w:val="center"/>
              <w:rPr>
                <w:rFonts w:ascii="Arial" w:hAnsi="Arial" w:cs="Arial"/>
              </w:rPr>
            </w:pPr>
            <w:r>
              <w:rPr>
                <w:rFonts w:ascii="Arial" w:hAnsi="Arial" w:cs="Arial"/>
              </w:rPr>
              <w:t>Location</w:t>
            </w:r>
          </w:p>
        </w:tc>
        <w:tc>
          <w:tcPr>
            <w:tcW w:w="1260" w:type="dxa"/>
            <w:tcBorders>
              <w:top w:val="double" w:sz="4" w:space="0" w:color="auto"/>
              <w:bottom w:val="single" w:sz="12" w:space="0" w:color="auto"/>
            </w:tcBorders>
            <w:shd w:val="clear" w:color="auto" w:fill="F2F2F2" w:themeFill="background1" w:themeFillShade="F2"/>
            <w:vAlign w:val="center"/>
          </w:tcPr>
          <w:p w14:paraId="2CD1F6E0" w14:textId="77777777" w:rsidR="00E525CA" w:rsidRDefault="003A6AF1" w:rsidP="003A6AF1">
            <w:pPr>
              <w:jc w:val="center"/>
              <w:rPr>
                <w:rFonts w:ascii="Arial" w:hAnsi="Arial" w:cs="Arial"/>
              </w:rPr>
            </w:pPr>
            <w:r>
              <w:rPr>
                <w:rFonts w:ascii="Arial" w:hAnsi="Arial" w:cs="Arial"/>
              </w:rPr>
              <w:t>Size</w:t>
            </w:r>
          </w:p>
        </w:tc>
      </w:tr>
      <w:tr w:rsidR="00E525CA" w14:paraId="4E9DCC64" w14:textId="77777777" w:rsidTr="001F764B">
        <w:trPr>
          <w:trHeight w:hRule="exact" w:val="648"/>
        </w:trPr>
        <w:tc>
          <w:tcPr>
            <w:tcW w:w="1335" w:type="dxa"/>
            <w:tcBorders>
              <w:top w:val="single" w:sz="12" w:space="0" w:color="auto"/>
            </w:tcBorders>
            <w:vAlign w:val="center"/>
          </w:tcPr>
          <w:p w14:paraId="1AF8E3EA" w14:textId="77777777" w:rsidR="00E525CA" w:rsidRDefault="00D21135" w:rsidP="001B3BAC">
            <w:pPr>
              <w:jc w:val="center"/>
              <w:rPr>
                <w:rFonts w:ascii="Arial" w:hAnsi="Arial" w:cs="Arial"/>
              </w:rPr>
            </w:pPr>
            <w:r>
              <w:rPr>
                <w:rFonts w:ascii="Arial" w:hAnsi="Arial" w:cs="Arial"/>
              </w:rPr>
              <w:t>C164</w:t>
            </w:r>
            <w:r w:rsidR="001B3BAC">
              <w:rPr>
                <w:rFonts w:ascii="Arial" w:hAnsi="Arial" w:cs="Arial"/>
              </w:rPr>
              <w:t>/</w:t>
            </w:r>
            <w:r w:rsidR="00E525CA">
              <w:rPr>
                <w:rFonts w:ascii="Arial" w:hAnsi="Arial" w:cs="Arial"/>
              </w:rPr>
              <w:t>C107</w:t>
            </w:r>
          </w:p>
        </w:tc>
        <w:tc>
          <w:tcPr>
            <w:tcW w:w="4050" w:type="dxa"/>
            <w:tcBorders>
              <w:top w:val="single" w:sz="12" w:space="0" w:color="auto"/>
            </w:tcBorders>
            <w:vAlign w:val="center"/>
          </w:tcPr>
          <w:p w14:paraId="594C54F5" w14:textId="3F9ADF48" w:rsidR="00194285" w:rsidRDefault="00E525CA" w:rsidP="00194285">
            <w:pPr>
              <w:rPr>
                <w:rFonts w:ascii="Arial" w:hAnsi="Arial" w:cs="Arial"/>
              </w:rPr>
            </w:pPr>
            <w:r>
              <w:rPr>
                <w:rFonts w:ascii="Arial" w:hAnsi="Arial" w:cs="Arial"/>
              </w:rPr>
              <w:t xml:space="preserve">County-owned </w:t>
            </w:r>
            <w:r w:rsidR="00C84E9F">
              <w:rPr>
                <w:rFonts w:ascii="Arial" w:hAnsi="Arial" w:cs="Arial"/>
              </w:rPr>
              <w:t xml:space="preserve">property </w:t>
            </w:r>
            <w:r>
              <w:rPr>
                <w:rFonts w:ascii="Arial" w:hAnsi="Arial" w:cs="Arial"/>
              </w:rPr>
              <w:t>–</w:t>
            </w:r>
          </w:p>
          <w:p w14:paraId="606429BF" w14:textId="77777777" w:rsidR="00E525CA" w:rsidRDefault="004812A6" w:rsidP="00194285">
            <w:pPr>
              <w:rPr>
                <w:rFonts w:ascii="Arial" w:hAnsi="Arial" w:cs="Arial"/>
              </w:rPr>
            </w:pPr>
            <w:r>
              <w:rPr>
                <w:rFonts w:ascii="Arial" w:hAnsi="Arial" w:cs="Arial"/>
              </w:rPr>
              <w:t>Millennium</w:t>
            </w:r>
            <w:r w:rsidR="00194285">
              <w:rPr>
                <w:rFonts w:ascii="Arial" w:hAnsi="Arial" w:cs="Arial"/>
              </w:rPr>
              <w:t>/Craighurst</w:t>
            </w:r>
            <w:r w:rsidR="00E525CA">
              <w:rPr>
                <w:rFonts w:ascii="Arial" w:hAnsi="Arial" w:cs="Arial"/>
              </w:rPr>
              <w:t xml:space="preserve"> Tracts</w:t>
            </w:r>
          </w:p>
        </w:tc>
        <w:tc>
          <w:tcPr>
            <w:tcW w:w="3510" w:type="dxa"/>
            <w:tcBorders>
              <w:top w:val="single" w:sz="12" w:space="0" w:color="auto"/>
            </w:tcBorders>
            <w:vAlign w:val="center"/>
          </w:tcPr>
          <w:p w14:paraId="7DA2700E" w14:textId="77777777" w:rsidR="00E525CA" w:rsidRPr="00386BEB" w:rsidRDefault="00E525CA" w:rsidP="003C7545">
            <w:pPr>
              <w:rPr>
                <w:rFonts w:ascii="Arial" w:hAnsi="Arial" w:cs="Arial"/>
                <w:sz w:val="21"/>
                <w:szCs w:val="21"/>
              </w:rPr>
            </w:pPr>
            <w:r w:rsidRPr="00386BEB">
              <w:rPr>
                <w:rFonts w:ascii="Arial" w:hAnsi="Arial" w:cs="Arial"/>
                <w:sz w:val="21"/>
                <w:szCs w:val="21"/>
              </w:rPr>
              <w:t>1473</w:t>
            </w:r>
            <w:r w:rsidR="001B3BAC">
              <w:rPr>
                <w:rFonts w:ascii="Arial" w:hAnsi="Arial" w:cs="Arial"/>
                <w:sz w:val="21"/>
                <w:szCs w:val="21"/>
              </w:rPr>
              <w:t>/1273</w:t>
            </w:r>
            <w:r w:rsidRPr="00386BEB">
              <w:rPr>
                <w:rFonts w:ascii="Arial" w:hAnsi="Arial" w:cs="Arial"/>
                <w:sz w:val="21"/>
                <w:szCs w:val="21"/>
              </w:rPr>
              <w:t xml:space="preserve"> Old Second South, Springwater</w:t>
            </w:r>
          </w:p>
        </w:tc>
        <w:tc>
          <w:tcPr>
            <w:tcW w:w="1260" w:type="dxa"/>
            <w:tcBorders>
              <w:top w:val="single" w:sz="12" w:space="0" w:color="auto"/>
            </w:tcBorders>
            <w:vAlign w:val="center"/>
          </w:tcPr>
          <w:p w14:paraId="5BB1C9F6" w14:textId="77777777" w:rsidR="00E525CA" w:rsidRDefault="001B3BAC" w:rsidP="001B3BAC">
            <w:pPr>
              <w:ind w:left="72"/>
              <w:rPr>
                <w:rFonts w:ascii="Arial" w:hAnsi="Arial" w:cs="Arial"/>
              </w:rPr>
            </w:pPr>
            <w:r>
              <w:rPr>
                <w:rFonts w:ascii="Arial" w:hAnsi="Arial" w:cs="Arial"/>
              </w:rPr>
              <w:t>91 ha</w:t>
            </w:r>
          </w:p>
        </w:tc>
      </w:tr>
      <w:tr w:rsidR="00E525CA" w14:paraId="72E891EF" w14:textId="77777777" w:rsidTr="001F764B">
        <w:trPr>
          <w:trHeight w:hRule="exact" w:val="648"/>
        </w:trPr>
        <w:tc>
          <w:tcPr>
            <w:tcW w:w="1335" w:type="dxa"/>
            <w:vAlign w:val="center"/>
          </w:tcPr>
          <w:p w14:paraId="16B6F2FF" w14:textId="77777777" w:rsidR="00E525CA" w:rsidRDefault="00E525CA" w:rsidP="00D21135">
            <w:pPr>
              <w:jc w:val="center"/>
              <w:rPr>
                <w:rFonts w:ascii="Arial" w:hAnsi="Arial" w:cs="Arial"/>
              </w:rPr>
            </w:pPr>
            <w:r>
              <w:rPr>
                <w:rFonts w:ascii="Arial" w:hAnsi="Arial" w:cs="Arial"/>
              </w:rPr>
              <w:t>C136</w:t>
            </w:r>
          </w:p>
        </w:tc>
        <w:tc>
          <w:tcPr>
            <w:tcW w:w="4050" w:type="dxa"/>
            <w:vAlign w:val="center"/>
          </w:tcPr>
          <w:p w14:paraId="0394CBE0" w14:textId="385FBC20" w:rsidR="00E525CA" w:rsidRDefault="00E525CA" w:rsidP="003C7545">
            <w:pPr>
              <w:rPr>
                <w:rFonts w:ascii="Arial" w:hAnsi="Arial" w:cs="Arial"/>
              </w:rPr>
            </w:pPr>
            <w:r>
              <w:rPr>
                <w:rFonts w:ascii="Arial" w:hAnsi="Arial" w:cs="Arial"/>
              </w:rPr>
              <w:t xml:space="preserve">County-owned </w:t>
            </w:r>
            <w:r w:rsidR="00C84E9F">
              <w:rPr>
                <w:rFonts w:ascii="Arial" w:hAnsi="Arial" w:cs="Arial"/>
              </w:rPr>
              <w:t xml:space="preserve">property </w:t>
            </w:r>
            <w:r>
              <w:rPr>
                <w:rFonts w:ascii="Arial" w:hAnsi="Arial" w:cs="Arial"/>
              </w:rPr>
              <w:t>– Freele Tract</w:t>
            </w:r>
          </w:p>
        </w:tc>
        <w:tc>
          <w:tcPr>
            <w:tcW w:w="3510" w:type="dxa"/>
            <w:vAlign w:val="center"/>
          </w:tcPr>
          <w:p w14:paraId="7E5DFC6E" w14:textId="77777777" w:rsidR="00E525CA" w:rsidRPr="00386BEB" w:rsidRDefault="00E525CA" w:rsidP="003C7545">
            <w:pPr>
              <w:rPr>
                <w:rFonts w:ascii="Arial" w:hAnsi="Arial" w:cs="Arial"/>
                <w:sz w:val="21"/>
                <w:szCs w:val="21"/>
              </w:rPr>
            </w:pPr>
            <w:r w:rsidRPr="00386BEB">
              <w:rPr>
                <w:rFonts w:ascii="Arial" w:hAnsi="Arial" w:cs="Arial"/>
                <w:sz w:val="21"/>
                <w:szCs w:val="21"/>
              </w:rPr>
              <w:t>2976 Horseshoe Valley Road West, Springwater</w:t>
            </w:r>
          </w:p>
        </w:tc>
        <w:tc>
          <w:tcPr>
            <w:tcW w:w="1260" w:type="dxa"/>
            <w:vAlign w:val="center"/>
          </w:tcPr>
          <w:p w14:paraId="76AA00AB" w14:textId="77777777" w:rsidR="00E525CA" w:rsidRDefault="00E525CA" w:rsidP="001B3BAC">
            <w:pPr>
              <w:ind w:left="72"/>
              <w:rPr>
                <w:rFonts w:ascii="Arial" w:hAnsi="Arial" w:cs="Arial"/>
              </w:rPr>
            </w:pPr>
            <w:r>
              <w:rPr>
                <w:rFonts w:ascii="Arial" w:hAnsi="Arial" w:cs="Arial"/>
              </w:rPr>
              <w:t>84 ha</w:t>
            </w:r>
          </w:p>
        </w:tc>
      </w:tr>
      <w:tr w:rsidR="00E525CA" w:rsidRPr="00FF6874" w14:paraId="5D1A4F61" w14:textId="77777777" w:rsidTr="001F764B">
        <w:trPr>
          <w:trHeight w:hRule="exact" w:val="648"/>
        </w:trPr>
        <w:tc>
          <w:tcPr>
            <w:tcW w:w="1335" w:type="dxa"/>
            <w:vAlign w:val="center"/>
          </w:tcPr>
          <w:p w14:paraId="5F337ABA" w14:textId="77777777" w:rsidR="00E525CA" w:rsidRPr="002D725B" w:rsidRDefault="002D725B" w:rsidP="00D21135">
            <w:pPr>
              <w:jc w:val="center"/>
              <w:rPr>
                <w:rFonts w:ascii="Arial" w:hAnsi="Arial" w:cs="Arial"/>
              </w:rPr>
            </w:pPr>
            <w:r w:rsidRPr="002D725B">
              <w:rPr>
                <w:rFonts w:ascii="Arial" w:hAnsi="Arial" w:cs="Arial"/>
              </w:rPr>
              <w:t>C223</w:t>
            </w:r>
          </w:p>
        </w:tc>
        <w:tc>
          <w:tcPr>
            <w:tcW w:w="4050" w:type="dxa"/>
            <w:vAlign w:val="center"/>
          </w:tcPr>
          <w:p w14:paraId="44A8B75E" w14:textId="77777777" w:rsidR="00C84E9F" w:rsidRDefault="00E525CA" w:rsidP="00C84E9F">
            <w:pPr>
              <w:rPr>
                <w:rFonts w:ascii="Arial" w:hAnsi="Arial" w:cs="Arial"/>
              </w:rPr>
            </w:pPr>
            <w:r w:rsidRPr="002D725B">
              <w:rPr>
                <w:rFonts w:ascii="Arial" w:hAnsi="Arial" w:cs="Arial"/>
              </w:rPr>
              <w:t xml:space="preserve">County-owned </w:t>
            </w:r>
            <w:r w:rsidR="00C84E9F">
              <w:rPr>
                <w:rFonts w:ascii="Arial" w:hAnsi="Arial" w:cs="Arial"/>
              </w:rPr>
              <w:t>property</w:t>
            </w:r>
            <w:r w:rsidR="00C84E9F" w:rsidRPr="002D725B">
              <w:rPr>
                <w:rFonts w:ascii="Arial" w:hAnsi="Arial" w:cs="Arial"/>
              </w:rPr>
              <w:t xml:space="preserve"> </w:t>
            </w:r>
            <w:r w:rsidRPr="002D725B">
              <w:rPr>
                <w:rFonts w:ascii="Arial" w:hAnsi="Arial" w:cs="Arial"/>
              </w:rPr>
              <w:t>–</w:t>
            </w:r>
          </w:p>
          <w:p w14:paraId="54F829FB" w14:textId="75896C40" w:rsidR="00E525CA" w:rsidRPr="002D725B" w:rsidRDefault="00C84E9F" w:rsidP="00C84E9F">
            <w:pPr>
              <w:rPr>
                <w:rFonts w:ascii="Arial" w:hAnsi="Arial" w:cs="Arial"/>
              </w:rPr>
            </w:pPr>
            <w:r>
              <w:rPr>
                <w:rFonts w:ascii="Arial" w:hAnsi="Arial" w:cs="Arial"/>
              </w:rPr>
              <w:t>S</w:t>
            </w:r>
            <w:r w:rsidR="00E525CA" w:rsidRPr="002D725B">
              <w:rPr>
                <w:rFonts w:ascii="Arial" w:hAnsi="Arial" w:cs="Arial"/>
              </w:rPr>
              <w:t>andford Tract</w:t>
            </w:r>
          </w:p>
        </w:tc>
        <w:tc>
          <w:tcPr>
            <w:tcW w:w="3510" w:type="dxa"/>
            <w:vAlign w:val="center"/>
          </w:tcPr>
          <w:p w14:paraId="4F6F580D" w14:textId="77777777" w:rsidR="00E525CA" w:rsidRPr="002D725B" w:rsidRDefault="00E525CA" w:rsidP="003C7545">
            <w:pPr>
              <w:rPr>
                <w:rFonts w:ascii="Arial" w:hAnsi="Arial" w:cs="Arial"/>
                <w:sz w:val="21"/>
                <w:szCs w:val="21"/>
              </w:rPr>
            </w:pPr>
            <w:r w:rsidRPr="002D725B">
              <w:rPr>
                <w:rFonts w:ascii="Arial" w:hAnsi="Arial" w:cs="Arial"/>
                <w:sz w:val="21"/>
                <w:szCs w:val="21"/>
              </w:rPr>
              <w:t>Line 5 North, Oro-Medonte</w:t>
            </w:r>
          </w:p>
        </w:tc>
        <w:tc>
          <w:tcPr>
            <w:tcW w:w="1260" w:type="dxa"/>
            <w:vAlign w:val="center"/>
          </w:tcPr>
          <w:p w14:paraId="7D91CAB4" w14:textId="77777777" w:rsidR="00E525CA" w:rsidRPr="002D725B" w:rsidRDefault="00E525CA" w:rsidP="001B3BAC">
            <w:pPr>
              <w:ind w:left="72"/>
              <w:rPr>
                <w:rFonts w:ascii="Arial" w:hAnsi="Arial" w:cs="Arial"/>
              </w:rPr>
            </w:pPr>
            <w:r w:rsidRPr="002D725B">
              <w:rPr>
                <w:rFonts w:ascii="Arial" w:hAnsi="Arial" w:cs="Arial"/>
              </w:rPr>
              <w:t>33 ha</w:t>
            </w:r>
          </w:p>
        </w:tc>
      </w:tr>
      <w:tr w:rsidR="00E525CA" w14:paraId="2A3CA6D9" w14:textId="77777777" w:rsidTr="001F764B">
        <w:trPr>
          <w:trHeight w:hRule="exact" w:val="648"/>
        </w:trPr>
        <w:tc>
          <w:tcPr>
            <w:tcW w:w="1335" w:type="dxa"/>
            <w:vAlign w:val="center"/>
          </w:tcPr>
          <w:p w14:paraId="55641CF8" w14:textId="77777777" w:rsidR="00E525CA" w:rsidRDefault="00E525CA" w:rsidP="00D21135">
            <w:pPr>
              <w:jc w:val="center"/>
              <w:rPr>
                <w:rFonts w:ascii="Arial" w:hAnsi="Arial" w:cs="Arial"/>
              </w:rPr>
            </w:pPr>
            <w:r>
              <w:rPr>
                <w:rFonts w:ascii="Arial" w:hAnsi="Arial" w:cs="Arial"/>
              </w:rPr>
              <w:t>C270</w:t>
            </w:r>
          </w:p>
        </w:tc>
        <w:tc>
          <w:tcPr>
            <w:tcW w:w="4050" w:type="dxa"/>
            <w:vAlign w:val="center"/>
          </w:tcPr>
          <w:p w14:paraId="1C08F5CA" w14:textId="77777777" w:rsidR="00C84E9F" w:rsidRDefault="00E525CA" w:rsidP="003C7545">
            <w:pPr>
              <w:rPr>
                <w:rFonts w:ascii="Arial" w:hAnsi="Arial" w:cs="Arial"/>
              </w:rPr>
            </w:pPr>
            <w:r>
              <w:rPr>
                <w:rFonts w:ascii="Arial" w:hAnsi="Arial" w:cs="Arial"/>
              </w:rPr>
              <w:t xml:space="preserve">County-owned </w:t>
            </w:r>
            <w:r w:rsidR="00C84E9F">
              <w:rPr>
                <w:rFonts w:ascii="Arial" w:hAnsi="Arial" w:cs="Arial"/>
              </w:rPr>
              <w:t>property –</w:t>
            </w:r>
          </w:p>
          <w:p w14:paraId="7CB84309" w14:textId="340AC3DE" w:rsidR="00E525CA" w:rsidRDefault="00E525CA" w:rsidP="003C7545">
            <w:pPr>
              <w:rPr>
                <w:rFonts w:ascii="Arial" w:hAnsi="Arial" w:cs="Arial"/>
              </w:rPr>
            </w:pPr>
            <w:r>
              <w:rPr>
                <w:rFonts w:ascii="Arial" w:hAnsi="Arial" w:cs="Arial"/>
              </w:rPr>
              <w:t>Unnamed Tract</w:t>
            </w:r>
          </w:p>
        </w:tc>
        <w:tc>
          <w:tcPr>
            <w:tcW w:w="3510" w:type="dxa"/>
            <w:vAlign w:val="center"/>
          </w:tcPr>
          <w:p w14:paraId="43F0B485" w14:textId="77777777" w:rsidR="00E525CA" w:rsidRPr="00386BEB" w:rsidRDefault="00E525CA" w:rsidP="003C7545">
            <w:pPr>
              <w:rPr>
                <w:rFonts w:ascii="Arial" w:hAnsi="Arial" w:cs="Arial"/>
                <w:sz w:val="21"/>
                <w:szCs w:val="21"/>
              </w:rPr>
            </w:pPr>
            <w:r w:rsidRPr="00386BEB">
              <w:rPr>
                <w:rFonts w:ascii="Arial" w:hAnsi="Arial" w:cs="Arial"/>
                <w:sz w:val="21"/>
                <w:szCs w:val="21"/>
              </w:rPr>
              <w:t>1453 Flos Road Three East, Springwater</w:t>
            </w:r>
          </w:p>
        </w:tc>
        <w:tc>
          <w:tcPr>
            <w:tcW w:w="1260" w:type="dxa"/>
            <w:vAlign w:val="center"/>
          </w:tcPr>
          <w:p w14:paraId="044A1CB9" w14:textId="77777777" w:rsidR="00E525CA" w:rsidRDefault="00E525CA" w:rsidP="001B3BAC">
            <w:pPr>
              <w:ind w:left="72"/>
              <w:rPr>
                <w:rFonts w:ascii="Arial" w:hAnsi="Arial" w:cs="Arial"/>
              </w:rPr>
            </w:pPr>
            <w:r>
              <w:rPr>
                <w:rFonts w:ascii="Arial" w:hAnsi="Arial" w:cs="Arial"/>
              </w:rPr>
              <w:t>44 ha</w:t>
            </w:r>
          </w:p>
        </w:tc>
      </w:tr>
      <w:tr w:rsidR="00E525CA" w14:paraId="7D96EC0F" w14:textId="77777777" w:rsidTr="001F764B">
        <w:trPr>
          <w:trHeight w:hRule="exact" w:val="648"/>
        </w:trPr>
        <w:tc>
          <w:tcPr>
            <w:tcW w:w="1335" w:type="dxa"/>
            <w:vAlign w:val="center"/>
          </w:tcPr>
          <w:p w14:paraId="73D98ACD" w14:textId="1ECA0D91" w:rsidR="00E525CA" w:rsidRDefault="005D288D" w:rsidP="00D21135">
            <w:pPr>
              <w:jc w:val="center"/>
              <w:rPr>
                <w:rFonts w:ascii="Arial" w:hAnsi="Arial" w:cs="Arial"/>
              </w:rPr>
            </w:pPr>
            <w:r w:rsidRPr="00D10E97">
              <w:rPr>
                <w:rFonts w:ascii="Arial" w:hAnsi="Arial" w:cs="Arial"/>
              </w:rPr>
              <w:t>P083</w:t>
            </w:r>
            <w:r>
              <w:rPr>
                <w:rFonts w:ascii="Arial" w:hAnsi="Arial" w:cs="Arial"/>
              </w:rPr>
              <w:t>/P084</w:t>
            </w:r>
          </w:p>
        </w:tc>
        <w:tc>
          <w:tcPr>
            <w:tcW w:w="4050" w:type="dxa"/>
            <w:vAlign w:val="center"/>
          </w:tcPr>
          <w:p w14:paraId="7BAECE9C" w14:textId="77777777" w:rsidR="00E525CA" w:rsidRDefault="00E525CA" w:rsidP="00AA6D5A">
            <w:pPr>
              <w:rPr>
                <w:rFonts w:ascii="Arial" w:hAnsi="Arial" w:cs="Arial"/>
              </w:rPr>
            </w:pPr>
            <w:r>
              <w:rPr>
                <w:rFonts w:ascii="Arial" w:hAnsi="Arial" w:cs="Arial"/>
              </w:rPr>
              <w:t xml:space="preserve">Privately-owned </w:t>
            </w:r>
            <w:r w:rsidR="00AA6D5A">
              <w:rPr>
                <w:rFonts w:ascii="Arial" w:hAnsi="Arial" w:cs="Arial"/>
              </w:rPr>
              <w:t>undeveloped property</w:t>
            </w:r>
          </w:p>
        </w:tc>
        <w:tc>
          <w:tcPr>
            <w:tcW w:w="3510" w:type="dxa"/>
            <w:vAlign w:val="center"/>
          </w:tcPr>
          <w:p w14:paraId="7C39257D" w14:textId="77777777" w:rsidR="00E525CA" w:rsidRPr="00386BEB" w:rsidRDefault="005D288D" w:rsidP="003C7545">
            <w:pPr>
              <w:rPr>
                <w:rFonts w:ascii="Arial" w:hAnsi="Arial" w:cs="Arial"/>
                <w:sz w:val="21"/>
                <w:szCs w:val="21"/>
              </w:rPr>
            </w:pPr>
            <w:r w:rsidRPr="00386BEB">
              <w:rPr>
                <w:rFonts w:ascii="Arial" w:hAnsi="Arial" w:cs="Arial"/>
                <w:sz w:val="21"/>
                <w:szCs w:val="21"/>
              </w:rPr>
              <w:t>540</w:t>
            </w:r>
            <w:r>
              <w:rPr>
                <w:rFonts w:ascii="Arial" w:hAnsi="Arial" w:cs="Arial"/>
                <w:sz w:val="21"/>
                <w:szCs w:val="21"/>
              </w:rPr>
              <w:t>/528</w:t>
            </w:r>
            <w:r w:rsidRPr="00386BEB">
              <w:rPr>
                <w:rFonts w:ascii="Arial" w:hAnsi="Arial" w:cs="Arial"/>
                <w:sz w:val="21"/>
                <w:szCs w:val="21"/>
              </w:rPr>
              <w:t xml:space="preserve"> Penetanguishene Road</w:t>
            </w:r>
            <w:r>
              <w:rPr>
                <w:rFonts w:ascii="Arial" w:hAnsi="Arial" w:cs="Arial"/>
                <w:sz w:val="21"/>
                <w:szCs w:val="21"/>
              </w:rPr>
              <w:t>, Springwater</w:t>
            </w:r>
          </w:p>
        </w:tc>
        <w:tc>
          <w:tcPr>
            <w:tcW w:w="1260" w:type="dxa"/>
            <w:vAlign w:val="center"/>
          </w:tcPr>
          <w:p w14:paraId="37601F20" w14:textId="77777777" w:rsidR="00E525CA" w:rsidRPr="00B042AC" w:rsidRDefault="005D288D" w:rsidP="001B3BAC">
            <w:pPr>
              <w:ind w:left="72"/>
              <w:rPr>
                <w:rFonts w:ascii="Arial" w:hAnsi="Arial" w:cs="Arial"/>
              </w:rPr>
            </w:pPr>
            <w:r>
              <w:rPr>
                <w:rFonts w:ascii="Arial" w:hAnsi="Arial" w:cs="Arial"/>
              </w:rPr>
              <w:t>17 ha</w:t>
            </w:r>
          </w:p>
        </w:tc>
      </w:tr>
    </w:tbl>
    <w:p w14:paraId="21EAE8B2" w14:textId="77777777" w:rsidR="00CE06C6" w:rsidRPr="00596B6C" w:rsidRDefault="00CE06C6" w:rsidP="009E0F2B">
      <w:pPr>
        <w:spacing w:after="0" w:line="240" w:lineRule="auto"/>
        <w:ind w:left="-270"/>
        <w:rPr>
          <w:rFonts w:ascii="Arial" w:hAnsi="Arial" w:cs="Arial"/>
          <w:sz w:val="12"/>
          <w:szCs w:val="12"/>
        </w:rPr>
      </w:pPr>
    </w:p>
    <w:p w14:paraId="4BEDC835" w14:textId="77777777" w:rsidR="001D3C06" w:rsidRDefault="001D3C06" w:rsidP="009E0F2B">
      <w:pPr>
        <w:spacing w:after="0" w:line="240" w:lineRule="auto"/>
        <w:ind w:left="-270"/>
        <w:rPr>
          <w:rFonts w:ascii="Arial" w:hAnsi="Arial" w:cs="Arial"/>
        </w:rPr>
      </w:pPr>
    </w:p>
    <w:p w14:paraId="013C400D" w14:textId="77777777" w:rsidR="007C4C51" w:rsidRDefault="007C4C51" w:rsidP="009E0F2B">
      <w:pPr>
        <w:spacing w:after="0" w:line="240" w:lineRule="auto"/>
        <w:ind w:left="-270"/>
        <w:rPr>
          <w:rFonts w:ascii="Arial" w:hAnsi="Arial" w:cs="Arial"/>
        </w:rPr>
      </w:pPr>
    </w:p>
    <w:p w14:paraId="7F71F568" w14:textId="77777777" w:rsidR="007C4C51" w:rsidRDefault="007C4C51" w:rsidP="009E0F2B">
      <w:pPr>
        <w:spacing w:after="0" w:line="240" w:lineRule="auto"/>
        <w:ind w:left="-270"/>
        <w:rPr>
          <w:rFonts w:ascii="Arial" w:hAnsi="Arial" w:cs="Arial"/>
        </w:rPr>
      </w:pPr>
    </w:p>
    <w:p w14:paraId="51E089F2" w14:textId="77777777" w:rsidR="007C4C51" w:rsidRDefault="007C4C51" w:rsidP="009E0F2B">
      <w:pPr>
        <w:spacing w:after="0" w:line="240" w:lineRule="auto"/>
        <w:ind w:left="-270"/>
        <w:rPr>
          <w:rFonts w:ascii="Arial" w:hAnsi="Arial" w:cs="Arial"/>
        </w:rPr>
      </w:pPr>
    </w:p>
    <w:p w14:paraId="2E18F556" w14:textId="77777777" w:rsidR="007C4C51" w:rsidRDefault="007C4C51" w:rsidP="009E0F2B">
      <w:pPr>
        <w:spacing w:after="0" w:line="240" w:lineRule="auto"/>
        <w:ind w:left="-270"/>
        <w:rPr>
          <w:rFonts w:ascii="Arial" w:hAnsi="Arial" w:cs="Arial"/>
        </w:rPr>
      </w:pPr>
    </w:p>
    <w:p w14:paraId="7C268765" w14:textId="77777777" w:rsidR="00F41C46" w:rsidRDefault="00BC1B51" w:rsidP="00BC1B51">
      <w:pPr>
        <w:pStyle w:val="Paragraph"/>
        <w:spacing w:line="240" w:lineRule="auto"/>
        <w:ind w:left="-270"/>
        <w:rPr>
          <w:rFonts w:ascii="Arial" w:hAnsi="Arial" w:cs="Arial"/>
          <w:sz w:val="22"/>
          <w:szCs w:val="22"/>
          <w:u w:val="single"/>
        </w:rPr>
      </w:pPr>
      <w:r>
        <w:rPr>
          <w:rFonts w:ascii="Arial" w:hAnsi="Arial" w:cs="Arial"/>
          <w:sz w:val="22"/>
          <w:szCs w:val="22"/>
          <w:u w:val="single"/>
        </w:rPr>
        <w:t>Moving Forward</w:t>
      </w:r>
    </w:p>
    <w:p w14:paraId="6D252E57" w14:textId="77777777" w:rsidR="00F41C46" w:rsidRDefault="00F41C46" w:rsidP="00BC1B51">
      <w:pPr>
        <w:pStyle w:val="Paragraph"/>
        <w:spacing w:line="240" w:lineRule="auto"/>
        <w:ind w:left="-270"/>
        <w:rPr>
          <w:rFonts w:ascii="Arial" w:hAnsi="Arial" w:cs="Arial"/>
          <w:sz w:val="22"/>
          <w:szCs w:val="22"/>
          <w:u w:val="single"/>
        </w:rPr>
      </w:pPr>
    </w:p>
    <w:p w14:paraId="466FBB2A" w14:textId="77777777" w:rsidR="00B04E59" w:rsidRPr="00F41C46" w:rsidRDefault="0046544B" w:rsidP="00BC1B51">
      <w:pPr>
        <w:pStyle w:val="Paragraph"/>
        <w:spacing w:line="240" w:lineRule="auto"/>
        <w:ind w:left="-270"/>
        <w:rPr>
          <w:rFonts w:ascii="Arial" w:hAnsi="Arial" w:cs="Arial"/>
          <w:sz w:val="22"/>
          <w:szCs w:val="22"/>
        </w:rPr>
      </w:pPr>
      <w:r>
        <w:rPr>
          <w:rFonts w:ascii="Arial" w:hAnsi="Arial" w:cs="Arial"/>
          <w:sz w:val="22"/>
          <w:szCs w:val="22"/>
        </w:rPr>
        <w:t xml:space="preserve">Potential for </w:t>
      </w:r>
      <w:r w:rsidR="007C44E1">
        <w:rPr>
          <w:rFonts w:ascii="Arial" w:hAnsi="Arial" w:cs="Arial"/>
          <w:sz w:val="22"/>
          <w:szCs w:val="22"/>
        </w:rPr>
        <w:t>Combined Facility</w:t>
      </w:r>
    </w:p>
    <w:p w14:paraId="476C01F7" w14:textId="77777777" w:rsidR="00AB5F26" w:rsidRPr="00403C64" w:rsidRDefault="00AB5F26" w:rsidP="00403C64">
      <w:pPr>
        <w:pStyle w:val="Paragraph"/>
        <w:spacing w:line="240" w:lineRule="auto"/>
        <w:ind w:left="-274"/>
        <w:rPr>
          <w:rFonts w:ascii="Arial" w:hAnsi="Arial" w:cs="Arial"/>
          <w:sz w:val="22"/>
          <w:szCs w:val="22"/>
        </w:rPr>
      </w:pPr>
    </w:p>
    <w:p w14:paraId="1594340E" w14:textId="77777777" w:rsidR="00F83F29" w:rsidRPr="00403C64" w:rsidRDefault="00AB5F26" w:rsidP="00403C64">
      <w:pPr>
        <w:pStyle w:val="Default"/>
        <w:ind w:left="-274"/>
        <w:rPr>
          <w:sz w:val="22"/>
          <w:szCs w:val="22"/>
        </w:rPr>
      </w:pPr>
      <w:r w:rsidRPr="00403C64">
        <w:rPr>
          <w:sz w:val="22"/>
          <w:szCs w:val="22"/>
        </w:rPr>
        <w:t xml:space="preserve">Following the short-listing of sites for the </w:t>
      </w:r>
      <w:r w:rsidR="00844325" w:rsidRPr="00403C64">
        <w:rPr>
          <w:sz w:val="22"/>
          <w:szCs w:val="22"/>
        </w:rPr>
        <w:t>facilities</w:t>
      </w:r>
      <w:r w:rsidRPr="00403C64">
        <w:rPr>
          <w:sz w:val="22"/>
          <w:szCs w:val="22"/>
        </w:rPr>
        <w:t xml:space="preserve">, </w:t>
      </w:r>
      <w:r w:rsidR="00844325" w:rsidRPr="00403C64">
        <w:rPr>
          <w:sz w:val="22"/>
          <w:szCs w:val="22"/>
        </w:rPr>
        <w:t>GHD</w:t>
      </w:r>
      <w:r w:rsidR="00E8427D" w:rsidRPr="00403C64">
        <w:rPr>
          <w:sz w:val="22"/>
          <w:szCs w:val="22"/>
        </w:rPr>
        <w:t xml:space="preserve"> presented an additional technical </w:t>
      </w:r>
      <w:r w:rsidR="00C72E69" w:rsidRPr="00403C64">
        <w:rPr>
          <w:sz w:val="22"/>
          <w:szCs w:val="22"/>
        </w:rPr>
        <w:t>memorandum</w:t>
      </w:r>
      <w:r w:rsidR="001E78FE" w:rsidRPr="00403C64">
        <w:rPr>
          <w:sz w:val="22"/>
          <w:szCs w:val="22"/>
        </w:rPr>
        <w:t xml:space="preserve"> </w:t>
      </w:r>
      <w:r w:rsidR="00E8427D" w:rsidRPr="00403C64">
        <w:rPr>
          <w:sz w:val="22"/>
          <w:szCs w:val="22"/>
        </w:rPr>
        <w:t xml:space="preserve">to the County in regards to the </w:t>
      </w:r>
      <w:r w:rsidR="00521B60" w:rsidRPr="00403C64">
        <w:rPr>
          <w:sz w:val="22"/>
          <w:szCs w:val="22"/>
        </w:rPr>
        <w:t>potential</w:t>
      </w:r>
      <w:r w:rsidR="00E8427D" w:rsidRPr="00403C64">
        <w:rPr>
          <w:sz w:val="22"/>
          <w:szCs w:val="22"/>
        </w:rPr>
        <w:t xml:space="preserve"> to co-locate both facilities on a single site.  </w:t>
      </w:r>
      <w:r w:rsidR="00827DB1" w:rsidRPr="00403C64">
        <w:rPr>
          <w:sz w:val="22"/>
          <w:szCs w:val="22"/>
        </w:rPr>
        <w:t xml:space="preserve">For reference, </w:t>
      </w:r>
      <w:r w:rsidR="00C72E69" w:rsidRPr="00403C64">
        <w:rPr>
          <w:sz w:val="22"/>
          <w:szCs w:val="22"/>
        </w:rPr>
        <w:t>t</w:t>
      </w:r>
      <w:r w:rsidR="0090669F" w:rsidRPr="00403C64">
        <w:rPr>
          <w:sz w:val="22"/>
          <w:szCs w:val="22"/>
        </w:rPr>
        <w:t>his corresponde</w:t>
      </w:r>
      <w:r w:rsidR="00C72E69" w:rsidRPr="00403C64">
        <w:rPr>
          <w:sz w:val="22"/>
          <w:szCs w:val="22"/>
        </w:rPr>
        <w:t>nce</w:t>
      </w:r>
      <w:r w:rsidR="002E679E" w:rsidRPr="00403C64">
        <w:rPr>
          <w:sz w:val="22"/>
          <w:szCs w:val="22"/>
        </w:rPr>
        <w:t xml:space="preserve"> </w:t>
      </w:r>
      <w:r w:rsidR="00827DB1" w:rsidRPr="00403C64">
        <w:rPr>
          <w:sz w:val="22"/>
          <w:szCs w:val="22"/>
        </w:rPr>
        <w:t>entitled “</w:t>
      </w:r>
      <w:r w:rsidR="00403C64" w:rsidRPr="00403C64">
        <w:rPr>
          <w:bCs/>
          <w:i/>
          <w:sz w:val="22"/>
          <w:szCs w:val="22"/>
        </w:rPr>
        <w:t>Considerations for the Co-Location of the Organics Processing Facility &amp; Materials Management Facility</w:t>
      </w:r>
      <w:r w:rsidR="00403C64" w:rsidRPr="00683E60">
        <w:rPr>
          <w:bCs/>
          <w:sz w:val="22"/>
          <w:szCs w:val="22"/>
        </w:rPr>
        <w:t>”</w:t>
      </w:r>
      <w:r w:rsidR="00403C64" w:rsidRPr="00403C64">
        <w:rPr>
          <w:sz w:val="22"/>
          <w:szCs w:val="22"/>
        </w:rPr>
        <w:t xml:space="preserve"> </w:t>
      </w:r>
      <w:r w:rsidR="00844325" w:rsidRPr="00403C64">
        <w:rPr>
          <w:sz w:val="22"/>
          <w:szCs w:val="22"/>
        </w:rPr>
        <w:t xml:space="preserve">(GHD, July </w:t>
      </w:r>
      <w:r w:rsidR="00AA2AD1" w:rsidRPr="00403C64">
        <w:rPr>
          <w:sz w:val="22"/>
          <w:szCs w:val="22"/>
        </w:rPr>
        <w:t xml:space="preserve">23, </w:t>
      </w:r>
      <w:r w:rsidR="00844325" w:rsidRPr="00403C64">
        <w:rPr>
          <w:sz w:val="22"/>
          <w:szCs w:val="22"/>
        </w:rPr>
        <w:t>2015)</w:t>
      </w:r>
      <w:r w:rsidR="00827DB1" w:rsidRPr="00403C64">
        <w:rPr>
          <w:sz w:val="22"/>
          <w:szCs w:val="22"/>
        </w:rPr>
        <w:t xml:space="preserve"> has been included as Schedule 3.</w:t>
      </w:r>
      <w:r w:rsidR="00503ADD" w:rsidRPr="00403C64">
        <w:rPr>
          <w:sz w:val="22"/>
          <w:szCs w:val="22"/>
        </w:rPr>
        <w:t xml:space="preserve">  </w:t>
      </w:r>
      <w:r w:rsidR="00220349" w:rsidRPr="00403C64">
        <w:rPr>
          <w:sz w:val="22"/>
          <w:szCs w:val="22"/>
        </w:rPr>
        <w:t>GHD</w:t>
      </w:r>
      <w:r w:rsidR="00865C75" w:rsidRPr="00403C64">
        <w:rPr>
          <w:sz w:val="22"/>
          <w:szCs w:val="22"/>
        </w:rPr>
        <w:t xml:space="preserve"> noted in this corresponde</w:t>
      </w:r>
      <w:r w:rsidR="00220349" w:rsidRPr="00403C64">
        <w:rPr>
          <w:sz w:val="22"/>
          <w:szCs w:val="22"/>
        </w:rPr>
        <w:t>nce</w:t>
      </w:r>
      <w:r w:rsidR="00827DB1" w:rsidRPr="00403C64">
        <w:rPr>
          <w:sz w:val="22"/>
          <w:szCs w:val="22"/>
        </w:rPr>
        <w:t xml:space="preserve"> that </w:t>
      </w:r>
      <w:r w:rsidR="007C44E1" w:rsidRPr="00403C64">
        <w:rPr>
          <w:sz w:val="22"/>
          <w:szCs w:val="22"/>
        </w:rPr>
        <w:t>five of the short-listed sites were co</w:t>
      </w:r>
      <w:r w:rsidR="00BC09B0" w:rsidRPr="00403C64">
        <w:rPr>
          <w:sz w:val="22"/>
          <w:szCs w:val="22"/>
        </w:rPr>
        <w:t xml:space="preserve">mmon for both the OPF and MMF.  </w:t>
      </w:r>
      <w:r w:rsidR="00521B60" w:rsidRPr="00403C64">
        <w:rPr>
          <w:sz w:val="22"/>
          <w:szCs w:val="22"/>
        </w:rPr>
        <w:t xml:space="preserve">These sites have the ability to host a </w:t>
      </w:r>
      <w:r w:rsidR="00E8427D" w:rsidRPr="00403C64">
        <w:rPr>
          <w:sz w:val="22"/>
          <w:szCs w:val="22"/>
        </w:rPr>
        <w:t xml:space="preserve">centrally-located </w:t>
      </w:r>
      <w:r w:rsidR="00AE5316" w:rsidRPr="00403C64">
        <w:rPr>
          <w:sz w:val="22"/>
          <w:szCs w:val="22"/>
        </w:rPr>
        <w:t xml:space="preserve">waste management </w:t>
      </w:r>
      <w:r w:rsidR="00D71BE9" w:rsidRPr="00403C64">
        <w:rPr>
          <w:sz w:val="22"/>
          <w:szCs w:val="22"/>
        </w:rPr>
        <w:t>hub</w:t>
      </w:r>
      <w:r w:rsidR="005D288D" w:rsidRPr="00403C64">
        <w:rPr>
          <w:sz w:val="22"/>
          <w:szCs w:val="22"/>
        </w:rPr>
        <w:t xml:space="preserve"> </w:t>
      </w:r>
      <w:r w:rsidR="00521B60" w:rsidRPr="00403C64">
        <w:rPr>
          <w:sz w:val="22"/>
          <w:szCs w:val="22"/>
        </w:rPr>
        <w:t xml:space="preserve">with </w:t>
      </w:r>
      <w:r w:rsidR="00F83F29" w:rsidRPr="00403C64">
        <w:rPr>
          <w:sz w:val="22"/>
          <w:szCs w:val="22"/>
        </w:rPr>
        <w:t>adequate space</w:t>
      </w:r>
      <w:r w:rsidR="00E8427D" w:rsidRPr="00403C64">
        <w:rPr>
          <w:sz w:val="22"/>
          <w:szCs w:val="22"/>
        </w:rPr>
        <w:t xml:space="preserve"> </w:t>
      </w:r>
      <w:r w:rsidR="00F83F29" w:rsidRPr="00403C64">
        <w:rPr>
          <w:sz w:val="22"/>
          <w:szCs w:val="22"/>
        </w:rPr>
        <w:t>for</w:t>
      </w:r>
      <w:r w:rsidR="00E8427D" w:rsidRPr="00403C64">
        <w:rPr>
          <w:sz w:val="22"/>
          <w:szCs w:val="22"/>
        </w:rPr>
        <w:t xml:space="preserve"> County transfer operatio</w:t>
      </w:r>
      <w:r w:rsidR="00827DB1" w:rsidRPr="00403C64">
        <w:rPr>
          <w:sz w:val="22"/>
          <w:szCs w:val="22"/>
        </w:rPr>
        <w:t xml:space="preserve">ns for garbage and recycling in addition to </w:t>
      </w:r>
      <w:r w:rsidR="00E8427D" w:rsidRPr="00403C64">
        <w:rPr>
          <w:sz w:val="22"/>
          <w:szCs w:val="22"/>
        </w:rPr>
        <w:t>on-site</w:t>
      </w:r>
      <w:r w:rsidR="00827DB1" w:rsidRPr="00403C64">
        <w:rPr>
          <w:sz w:val="22"/>
          <w:szCs w:val="22"/>
        </w:rPr>
        <w:t xml:space="preserve"> organics processing</w:t>
      </w:r>
      <w:r w:rsidR="001F3099" w:rsidRPr="00403C64">
        <w:rPr>
          <w:sz w:val="22"/>
          <w:szCs w:val="22"/>
        </w:rPr>
        <w:t xml:space="preserve"> and truck/equipment servicing needs</w:t>
      </w:r>
      <w:r w:rsidR="007C44E1" w:rsidRPr="00403C64">
        <w:rPr>
          <w:sz w:val="22"/>
          <w:szCs w:val="22"/>
        </w:rPr>
        <w:t xml:space="preserve">. </w:t>
      </w:r>
      <w:r w:rsidR="00BC09B0" w:rsidRPr="00403C64">
        <w:rPr>
          <w:sz w:val="22"/>
          <w:szCs w:val="22"/>
        </w:rPr>
        <w:t xml:space="preserve"> This type of integrated facility is not uncommon.  S</w:t>
      </w:r>
      <w:r w:rsidR="00E8427D" w:rsidRPr="00403C64">
        <w:rPr>
          <w:sz w:val="22"/>
          <w:szCs w:val="22"/>
        </w:rPr>
        <w:t xml:space="preserve">imilar facilities have been developed in </w:t>
      </w:r>
      <w:r w:rsidR="00521B60" w:rsidRPr="00403C64">
        <w:rPr>
          <w:sz w:val="22"/>
          <w:szCs w:val="22"/>
        </w:rPr>
        <w:t>other mun</w:t>
      </w:r>
      <w:r w:rsidR="00827DB1" w:rsidRPr="00403C64">
        <w:rPr>
          <w:sz w:val="22"/>
          <w:szCs w:val="22"/>
        </w:rPr>
        <w:t>i</w:t>
      </w:r>
      <w:r w:rsidR="00521B60" w:rsidRPr="00403C64">
        <w:rPr>
          <w:sz w:val="22"/>
          <w:szCs w:val="22"/>
        </w:rPr>
        <w:t>cipali</w:t>
      </w:r>
      <w:r w:rsidR="00827DB1" w:rsidRPr="00403C64">
        <w:rPr>
          <w:sz w:val="22"/>
          <w:szCs w:val="22"/>
        </w:rPr>
        <w:t>ti</w:t>
      </w:r>
      <w:r w:rsidR="00521B60" w:rsidRPr="00403C64">
        <w:rPr>
          <w:sz w:val="22"/>
          <w:szCs w:val="22"/>
        </w:rPr>
        <w:t>es – the City of Guelph’s Waste Resource Innovation Centre</w:t>
      </w:r>
      <w:r w:rsidR="00434D5A" w:rsidRPr="00403C64">
        <w:rPr>
          <w:sz w:val="22"/>
          <w:szCs w:val="22"/>
        </w:rPr>
        <w:t xml:space="preserve">, </w:t>
      </w:r>
      <w:r w:rsidR="00521B60" w:rsidRPr="00403C64">
        <w:rPr>
          <w:sz w:val="22"/>
          <w:szCs w:val="22"/>
        </w:rPr>
        <w:t>Region of Peel</w:t>
      </w:r>
      <w:r w:rsidR="00827DB1" w:rsidRPr="00403C64">
        <w:rPr>
          <w:sz w:val="22"/>
          <w:szCs w:val="22"/>
        </w:rPr>
        <w:t>’s</w:t>
      </w:r>
      <w:r w:rsidR="00521B60" w:rsidRPr="00403C64">
        <w:rPr>
          <w:sz w:val="22"/>
          <w:szCs w:val="22"/>
        </w:rPr>
        <w:t xml:space="preserve"> Integ</w:t>
      </w:r>
      <w:r w:rsidR="00827DB1" w:rsidRPr="00403C64">
        <w:rPr>
          <w:sz w:val="22"/>
          <w:szCs w:val="22"/>
        </w:rPr>
        <w:t>rated Waste Management Facility</w:t>
      </w:r>
      <w:r w:rsidR="00434D5A" w:rsidRPr="00403C64">
        <w:rPr>
          <w:sz w:val="22"/>
          <w:szCs w:val="22"/>
        </w:rPr>
        <w:t xml:space="preserve">, and City of Toronto’s Disco Road facility </w:t>
      </w:r>
      <w:r w:rsidR="00827DB1" w:rsidRPr="00403C64">
        <w:rPr>
          <w:sz w:val="22"/>
          <w:szCs w:val="22"/>
        </w:rPr>
        <w:t xml:space="preserve">are </w:t>
      </w:r>
      <w:r w:rsidR="007C44E1" w:rsidRPr="00403C64">
        <w:rPr>
          <w:sz w:val="22"/>
          <w:szCs w:val="22"/>
        </w:rPr>
        <w:t>comparable</w:t>
      </w:r>
      <w:r w:rsidR="00827DB1" w:rsidRPr="00403C64">
        <w:rPr>
          <w:sz w:val="22"/>
          <w:szCs w:val="22"/>
        </w:rPr>
        <w:t xml:space="preserve"> examples</w:t>
      </w:r>
      <w:r w:rsidR="00521B60" w:rsidRPr="00403C64">
        <w:rPr>
          <w:sz w:val="22"/>
          <w:szCs w:val="22"/>
        </w:rPr>
        <w:t>.</w:t>
      </w:r>
      <w:r w:rsidR="00827DB1" w:rsidRPr="00403C64">
        <w:rPr>
          <w:sz w:val="22"/>
          <w:szCs w:val="22"/>
        </w:rPr>
        <w:t xml:space="preserve">  These </w:t>
      </w:r>
      <w:r w:rsidR="007C44E1" w:rsidRPr="00403C64">
        <w:rPr>
          <w:sz w:val="22"/>
          <w:szCs w:val="22"/>
        </w:rPr>
        <w:t>sites</w:t>
      </w:r>
      <w:r w:rsidR="00827DB1" w:rsidRPr="00403C64">
        <w:rPr>
          <w:sz w:val="22"/>
          <w:szCs w:val="22"/>
        </w:rPr>
        <w:t xml:space="preserve"> house transfer operations, recycling and</w:t>
      </w:r>
      <w:r w:rsidR="005D48DD">
        <w:rPr>
          <w:sz w:val="22"/>
          <w:szCs w:val="22"/>
        </w:rPr>
        <w:t>/or</w:t>
      </w:r>
      <w:r w:rsidR="00827DB1" w:rsidRPr="00403C64">
        <w:rPr>
          <w:sz w:val="22"/>
          <w:szCs w:val="22"/>
        </w:rPr>
        <w:t xml:space="preserve"> </w:t>
      </w:r>
      <w:r w:rsidR="001C19EE" w:rsidRPr="00403C64">
        <w:rPr>
          <w:sz w:val="22"/>
          <w:szCs w:val="22"/>
        </w:rPr>
        <w:t>source-separated o</w:t>
      </w:r>
      <w:r w:rsidR="00827DB1" w:rsidRPr="00403C64">
        <w:rPr>
          <w:sz w:val="22"/>
          <w:szCs w:val="22"/>
        </w:rPr>
        <w:t xml:space="preserve">rganics processing facilities, and </w:t>
      </w:r>
      <w:r w:rsidR="001C19EE" w:rsidRPr="00403C64">
        <w:rPr>
          <w:sz w:val="22"/>
          <w:szCs w:val="22"/>
        </w:rPr>
        <w:t xml:space="preserve">have dedicated education </w:t>
      </w:r>
      <w:r w:rsidR="00BC09B0" w:rsidRPr="00403C64">
        <w:rPr>
          <w:sz w:val="22"/>
          <w:szCs w:val="22"/>
        </w:rPr>
        <w:t>areas</w:t>
      </w:r>
      <w:r w:rsidR="006F203D" w:rsidRPr="00403C64">
        <w:rPr>
          <w:sz w:val="22"/>
          <w:szCs w:val="22"/>
        </w:rPr>
        <w:t>.</w:t>
      </w:r>
    </w:p>
    <w:p w14:paraId="719DAFF6" w14:textId="77777777" w:rsidR="00F83F29" w:rsidRPr="00403C64" w:rsidRDefault="00F83F29" w:rsidP="00403C64">
      <w:pPr>
        <w:pStyle w:val="Paragraph"/>
        <w:spacing w:line="240" w:lineRule="auto"/>
        <w:ind w:left="-274"/>
        <w:rPr>
          <w:rFonts w:ascii="Arial" w:hAnsi="Arial" w:cs="Arial"/>
          <w:sz w:val="22"/>
          <w:szCs w:val="22"/>
        </w:rPr>
      </w:pPr>
    </w:p>
    <w:p w14:paraId="49745705" w14:textId="77777777" w:rsidR="00AB5F26" w:rsidRPr="00B93246" w:rsidRDefault="00F83F29" w:rsidP="00627F76">
      <w:pPr>
        <w:pStyle w:val="Paragraph"/>
        <w:spacing w:line="240" w:lineRule="auto"/>
        <w:ind w:left="-274"/>
        <w:rPr>
          <w:rFonts w:ascii="Arial" w:hAnsi="Arial" w:cs="Arial"/>
          <w:sz w:val="22"/>
          <w:szCs w:val="22"/>
        </w:rPr>
      </w:pPr>
      <w:r w:rsidRPr="00D71BE9">
        <w:rPr>
          <w:rFonts w:ascii="Arial" w:hAnsi="Arial" w:cs="Arial"/>
          <w:sz w:val="22"/>
          <w:szCs w:val="22"/>
        </w:rPr>
        <w:t xml:space="preserve">Benefits of </w:t>
      </w:r>
      <w:r w:rsidR="008710D0" w:rsidRPr="00D71BE9">
        <w:rPr>
          <w:rFonts w:ascii="Arial" w:hAnsi="Arial" w:cs="Arial"/>
          <w:sz w:val="22"/>
          <w:szCs w:val="22"/>
        </w:rPr>
        <w:t xml:space="preserve">consolidating operations </w:t>
      </w:r>
      <w:r w:rsidRPr="00D71BE9">
        <w:rPr>
          <w:rFonts w:ascii="Arial" w:hAnsi="Arial" w:cs="Arial"/>
          <w:sz w:val="22"/>
          <w:szCs w:val="22"/>
        </w:rPr>
        <w:t>a</w:t>
      </w:r>
      <w:r w:rsidR="008710D0" w:rsidRPr="00D71BE9">
        <w:rPr>
          <w:rFonts w:ascii="Arial" w:hAnsi="Arial" w:cs="Arial"/>
          <w:sz w:val="22"/>
          <w:szCs w:val="22"/>
        </w:rPr>
        <w:t>t a</w:t>
      </w:r>
      <w:r w:rsidR="0028504C">
        <w:rPr>
          <w:rFonts w:ascii="Arial" w:hAnsi="Arial" w:cs="Arial"/>
          <w:sz w:val="22"/>
          <w:szCs w:val="22"/>
        </w:rPr>
        <w:t xml:space="preserve"> single </w:t>
      </w:r>
      <w:r w:rsidR="001C19EE" w:rsidRPr="00D71BE9">
        <w:rPr>
          <w:rFonts w:ascii="Arial" w:hAnsi="Arial" w:cs="Arial"/>
          <w:sz w:val="22"/>
          <w:szCs w:val="22"/>
        </w:rPr>
        <w:t xml:space="preserve">waste management </w:t>
      </w:r>
      <w:r w:rsidR="00D71BE9" w:rsidRPr="00D71BE9">
        <w:rPr>
          <w:rFonts w:ascii="Arial" w:hAnsi="Arial" w:cs="Arial"/>
          <w:sz w:val="22"/>
          <w:szCs w:val="22"/>
        </w:rPr>
        <w:t>centre</w:t>
      </w:r>
      <w:r w:rsidRPr="00D71BE9">
        <w:rPr>
          <w:rFonts w:ascii="Arial" w:hAnsi="Arial" w:cs="Arial"/>
          <w:sz w:val="22"/>
          <w:szCs w:val="22"/>
        </w:rPr>
        <w:t xml:space="preserve"> include:</w:t>
      </w:r>
    </w:p>
    <w:p w14:paraId="0F3B2EF7" w14:textId="77777777" w:rsidR="00F83F29" w:rsidRPr="00B93246" w:rsidRDefault="00F83F29" w:rsidP="00627F76">
      <w:pPr>
        <w:pStyle w:val="Paragraph"/>
        <w:spacing w:line="240" w:lineRule="auto"/>
        <w:ind w:left="-274"/>
        <w:rPr>
          <w:rFonts w:ascii="Arial" w:hAnsi="Arial" w:cs="Arial"/>
          <w:sz w:val="22"/>
          <w:szCs w:val="22"/>
        </w:rPr>
      </w:pPr>
    </w:p>
    <w:p w14:paraId="6C856C88" w14:textId="77777777" w:rsidR="00F83F29" w:rsidRPr="00E97662" w:rsidRDefault="00F83F29" w:rsidP="002907DD">
      <w:pPr>
        <w:pStyle w:val="Paragraph"/>
        <w:numPr>
          <w:ilvl w:val="0"/>
          <w:numId w:val="2"/>
        </w:numPr>
        <w:spacing w:line="240" w:lineRule="auto"/>
        <w:ind w:left="90"/>
        <w:rPr>
          <w:rFonts w:ascii="Arial" w:hAnsi="Arial" w:cs="Arial"/>
          <w:sz w:val="22"/>
          <w:szCs w:val="22"/>
        </w:rPr>
      </w:pPr>
      <w:r w:rsidRPr="00E97662">
        <w:rPr>
          <w:rFonts w:ascii="Arial" w:hAnsi="Arial" w:cs="Arial"/>
          <w:sz w:val="22"/>
          <w:szCs w:val="22"/>
        </w:rPr>
        <w:t>reduced capital – a single receivin</w:t>
      </w:r>
      <w:r w:rsidR="00E62D20" w:rsidRPr="00E97662">
        <w:rPr>
          <w:rFonts w:ascii="Arial" w:hAnsi="Arial" w:cs="Arial"/>
          <w:sz w:val="22"/>
          <w:szCs w:val="22"/>
        </w:rPr>
        <w:t>g facility c</w:t>
      </w:r>
      <w:r w:rsidRPr="00E97662">
        <w:rPr>
          <w:rFonts w:ascii="Arial" w:hAnsi="Arial" w:cs="Arial"/>
          <w:sz w:val="22"/>
          <w:szCs w:val="22"/>
        </w:rPr>
        <w:t xml:space="preserve">ould act as both a location for transfer of garbage and recycling and preparation of source-separated organics for </w:t>
      </w:r>
      <w:r w:rsidR="00E62D20" w:rsidRPr="00E97662">
        <w:rPr>
          <w:rFonts w:ascii="Arial" w:hAnsi="Arial" w:cs="Arial"/>
          <w:sz w:val="22"/>
          <w:szCs w:val="22"/>
        </w:rPr>
        <w:t xml:space="preserve">on-site </w:t>
      </w:r>
      <w:r w:rsidRPr="00E97662">
        <w:rPr>
          <w:rFonts w:ascii="Arial" w:hAnsi="Arial" w:cs="Arial"/>
          <w:sz w:val="22"/>
          <w:szCs w:val="22"/>
        </w:rPr>
        <w:t>processing</w:t>
      </w:r>
      <w:r w:rsidR="008710D0" w:rsidRPr="00E97662">
        <w:rPr>
          <w:rFonts w:ascii="Arial" w:hAnsi="Arial" w:cs="Arial"/>
          <w:sz w:val="22"/>
          <w:szCs w:val="22"/>
        </w:rPr>
        <w:t>;</w:t>
      </w:r>
    </w:p>
    <w:p w14:paraId="55A17D17" w14:textId="77777777" w:rsidR="008B399C" w:rsidRPr="00E97662" w:rsidRDefault="008B399C" w:rsidP="002907DD">
      <w:pPr>
        <w:pStyle w:val="Paragraph"/>
        <w:spacing w:line="240" w:lineRule="auto"/>
        <w:ind w:left="90" w:hanging="360"/>
        <w:rPr>
          <w:rFonts w:ascii="Arial" w:hAnsi="Arial" w:cs="Arial"/>
          <w:sz w:val="12"/>
          <w:szCs w:val="12"/>
        </w:rPr>
      </w:pPr>
    </w:p>
    <w:p w14:paraId="2F48B38C" w14:textId="77777777" w:rsidR="00F83F29" w:rsidRPr="00E97662" w:rsidRDefault="00F83F29" w:rsidP="002907DD">
      <w:pPr>
        <w:pStyle w:val="Paragraph"/>
        <w:numPr>
          <w:ilvl w:val="0"/>
          <w:numId w:val="2"/>
        </w:numPr>
        <w:spacing w:line="240" w:lineRule="auto"/>
        <w:ind w:left="90"/>
        <w:rPr>
          <w:rFonts w:ascii="Arial" w:hAnsi="Arial" w:cs="Arial"/>
          <w:sz w:val="22"/>
          <w:szCs w:val="22"/>
        </w:rPr>
      </w:pPr>
      <w:r w:rsidRPr="00E97662">
        <w:rPr>
          <w:rFonts w:ascii="Arial" w:hAnsi="Arial" w:cs="Arial"/>
          <w:sz w:val="22"/>
          <w:szCs w:val="22"/>
        </w:rPr>
        <w:t>reduced operating and maintenance expenses</w:t>
      </w:r>
      <w:r w:rsidR="008710D0" w:rsidRPr="00E97662">
        <w:rPr>
          <w:rFonts w:ascii="Arial" w:hAnsi="Arial" w:cs="Arial"/>
          <w:sz w:val="22"/>
          <w:szCs w:val="22"/>
        </w:rPr>
        <w:t>;</w:t>
      </w:r>
    </w:p>
    <w:p w14:paraId="131CD3AF" w14:textId="77777777" w:rsidR="008B399C" w:rsidRPr="00E97662" w:rsidRDefault="008B399C" w:rsidP="002907DD">
      <w:pPr>
        <w:pStyle w:val="Paragraph"/>
        <w:spacing w:line="240" w:lineRule="auto"/>
        <w:ind w:left="90" w:hanging="360"/>
        <w:rPr>
          <w:rFonts w:ascii="Arial" w:hAnsi="Arial" w:cs="Arial"/>
          <w:sz w:val="12"/>
          <w:szCs w:val="12"/>
        </w:rPr>
      </w:pPr>
    </w:p>
    <w:p w14:paraId="53F1A189" w14:textId="77777777" w:rsidR="00F83F29" w:rsidRPr="00E97662" w:rsidRDefault="008710D0" w:rsidP="002907DD">
      <w:pPr>
        <w:pStyle w:val="Paragraph"/>
        <w:numPr>
          <w:ilvl w:val="0"/>
          <w:numId w:val="2"/>
        </w:numPr>
        <w:spacing w:line="240" w:lineRule="auto"/>
        <w:ind w:left="90"/>
        <w:rPr>
          <w:rFonts w:ascii="Arial" w:hAnsi="Arial" w:cs="Arial"/>
          <w:sz w:val="22"/>
          <w:szCs w:val="22"/>
        </w:rPr>
      </w:pPr>
      <w:r w:rsidRPr="00E97662">
        <w:rPr>
          <w:rFonts w:ascii="Arial" w:hAnsi="Arial" w:cs="Arial"/>
          <w:sz w:val="22"/>
          <w:szCs w:val="22"/>
        </w:rPr>
        <w:t>increased transportation efficiencies and eliminating the need to haul SSO to an add</w:t>
      </w:r>
      <w:r w:rsidR="002907DD" w:rsidRPr="00E97662">
        <w:rPr>
          <w:rFonts w:ascii="Arial" w:hAnsi="Arial" w:cs="Arial"/>
          <w:sz w:val="22"/>
          <w:szCs w:val="22"/>
        </w:rPr>
        <w:t>itional processing facility;</w:t>
      </w:r>
    </w:p>
    <w:p w14:paraId="77CEF11D" w14:textId="77777777" w:rsidR="008B399C" w:rsidRPr="00E97662" w:rsidRDefault="008B399C" w:rsidP="002907DD">
      <w:pPr>
        <w:pStyle w:val="Paragraph"/>
        <w:spacing w:line="240" w:lineRule="auto"/>
        <w:ind w:left="90" w:hanging="360"/>
        <w:rPr>
          <w:rFonts w:ascii="Arial" w:hAnsi="Arial" w:cs="Arial"/>
          <w:sz w:val="12"/>
          <w:szCs w:val="12"/>
        </w:rPr>
      </w:pPr>
    </w:p>
    <w:p w14:paraId="5904D866" w14:textId="77777777" w:rsidR="00AB5F26" w:rsidRPr="00E97662" w:rsidRDefault="008710D0" w:rsidP="002907DD">
      <w:pPr>
        <w:pStyle w:val="Paragraph"/>
        <w:numPr>
          <w:ilvl w:val="0"/>
          <w:numId w:val="2"/>
        </w:numPr>
        <w:spacing w:line="240" w:lineRule="auto"/>
        <w:ind w:left="90"/>
        <w:rPr>
          <w:rFonts w:ascii="Arial" w:hAnsi="Arial" w:cs="Arial"/>
          <w:sz w:val="22"/>
          <w:szCs w:val="22"/>
        </w:rPr>
      </w:pPr>
      <w:r w:rsidRPr="00E97662">
        <w:rPr>
          <w:rFonts w:ascii="Arial" w:hAnsi="Arial" w:cs="Arial"/>
          <w:sz w:val="22"/>
          <w:szCs w:val="22"/>
        </w:rPr>
        <w:t xml:space="preserve">minimizing </w:t>
      </w:r>
      <w:r w:rsidR="00145BF5" w:rsidRPr="00E97662">
        <w:rPr>
          <w:rFonts w:ascii="Arial" w:hAnsi="Arial" w:cs="Arial"/>
          <w:sz w:val="22"/>
          <w:szCs w:val="22"/>
        </w:rPr>
        <w:t xml:space="preserve">the number of </w:t>
      </w:r>
      <w:r w:rsidR="002907DD" w:rsidRPr="00E97662">
        <w:rPr>
          <w:rFonts w:ascii="Arial" w:hAnsi="Arial" w:cs="Arial"/>
          <w:sz w:val="22"/>
          <w:szCs w:val="22"/>
        </w:rPr>
        <w:t>neighbours; and</w:t>
      </w:r>
    </w:p>
    <w:p w14:paraId="29EEAC6E" w14:textId="77777777" w:rsidR="002907DD" w:rsidRPr="00E97662" w:rsidRDefault="002907DD" w:rsidP="002907DD">
      <w:pPr>
        <w:pStyle w:val="ListParagraph"/>
        <w:spacing w:after="0" w:line="240" w:lineRule="auto"/>
        <w:ind w:left="90" w:hanging="360"/>
        <w:rPr>
          <w:rFonts w:ascii="Arial" w:hAnsi="Arial" w:cs="Arial"/>
          <w:sz w:val="12"/>
          <w:szCs w:val="12"/>
        </w:rPr>
      </w:pPr>
    </w:p>
    <w:p w14:paraId="4459B69A" w14:textId="77777777" w:rsidR="002907DD" w:rsidRDefault="002907DD" w:rsidP="002907DD">
      <w:pPr>
        <w:pStyle w:val="Paragraph"/>
        <w:numPr>
          <w:ilvl w:val="0"/>
          <w:numId w:val="2"/>
        </w:numPr>
        <w:spacing w:line="240" w:lineRule="auto"/>
        <w:ind w:left="90"/>
        <w:rPr>
          <w:rFonts w:ascii="Arial" w:hAnsi="Arial" w:cs="Arial"/>
          <w:sz w:val="22"/>
          <w:szCs w:val="22"/>
        </w:rPr>
      </w:pPr>
      <w:r w:rsidRPr="00E97662">
        <w:rPr>
          <w:rFonts w:ascii="Arial" w:hAnsi="Arial" w:cs="Arial"/>
          <w:sz w:val="22"/>
          <w:szCs w:val="22"/>
        </w:rPr>
        <w:t xml:space="preserve">reduced footprint requirements </w:t>
      </w:r>
      <w:r w:rsidR="00104A61" w:rsidRPr="00E97662">
        <w:rPr>
          <w:rFonts w:ascii="Arial" w:hAnsi="Arial" w:cs="Arial"/>
          <w:sz w:val="22"/>
          <w:szCs w:val="22"/>
        </w:rPr>
        <w:t xml:space="preserve">as a combined facility would share </w:t>
      </w:r>
      <w:r w:rsidR="006B7850" w:rsidRPr="00E97662">
        <w:rPr>
          <w:rFonts w:ascii="Arial" w:hAnsi="Arial" w:cs="Arial"/>
          <w:sz w:val="22"/>
          <w:szCs w:val="22"/>
        </w:rPr>
        <w:t xml:space="preserve">buildings and </w:t>
      </w:r>
      <w:r w:rsidR="00CA27ED" w:rsidRPr="00E97662">
        <w:rPr>
          <w:rFonts w:ascii="Arial" w:hAnsi="Arial" w:cs="Arial"/>
          <w:sz w:val="22"/>
          <w:szCs w:val="22"/>
        </w:rPr>
        <w:t>supporting infrast</w:t>
      </w:r>
      <w:r w:rsidR="00202183" w:rsidRPr="00E97662">
        <w:rPr>
          <w:rFonts w:ascii="Arial" w:hAnsi="Arial" w:cs="Arial"/>
          <w:sz w:val="22"/>
          <w:szCs w:val="22"/>
        </w:rPr>
        <w:t xml:space="preserve">ructure such as internal roads, </w:t>
      </w:r>
      <w:r w:rsidR="00F82183" w:rsidRPr="00E97662">
        <w:rPr>
          <w:rFonts w:ascii="Arial" w:hAnsi="Arial" w:cs="Arial"/>
          <w:sz w:val="22"/>
          <w:szCs w:val="22"/>
        </w:rPr>
        <w:t>weigh scales</w:t>
      </w:r>
      <w:r w:rsidR="00202183" w:rsidRPr="00E97662">
        <w:rPr>
          <w:rFonts w:ascii="Arial" w:hAnsi="Arial" w:cs="Arial"/>
          <w:sz w:val="22"/>
          <w:szCs w:val="22"/>
        </w:rPr>
        <w:t xml:space="preserve">, </w:t>
      </w:r>
      <w:r w:rsidR="00CA27ED" w:rsidRPr="00E97662">
        <w:rPr>
          <w:rFonts w:ascii="Arial" w:hAnsi="Arial" w:cs="Arial"/>
          <w:sz w:val="22"/>
          <w:szCs w:val="22"/>
        </w:rPr>
        <w:t xml:space="preserve">and </w:t>
      </w:r>
      <w:r w:rsidR="00202183" w:rsidRPr="00E97662">
        <w:rPr>
          <w:rFonts w:ascii="Arial" w:hAnsi="Arial" w:cs="Arial"/>
          <w:sz w:val="22"/>
          <w:szCs w:val="22"/>
        </w:rPr>
        <w:t>buffer</w:t>
      </w:r>
      <w:r w:rsidRPr="00E97662">
        <w:rPr>
          <w:rFonts w:ascii="Arial" w:hAnsi="Arial" w:cs="Arial"/>
          <w:sz w:val="22"/>
          <w:szCs w:val="22"/>
        </w:rPr>
        <w:t>s.</w:t>
      </w:r>
    </w:p>
    <w:p w14:paraId="7B597984" w14:textId="77777777" w:rsidR="00F82228" w:rsidRPr="00E97662" w:rsidRDefault="00F82228" w:rsidP="007C4C51">
      <w:pPr>
        <w:pStyle w:val="Paragraph"/>
        <w:spacing w:line="240" w:lineRule="auto"/>
        <w:ind w:left="-270"/>
        <w:rPr>
          <w:rFonts w:ascii="Arial" w:hAnsi="Arial" w:cs="Arial"/>
          <w:sz w:val="22"/>
          <w:szCs w:val="22"/>
        </w:rPr>
      </w:pPr>
    </w:p>
    <w:p w14:paraId="3297C300" w14:textId="77777777" w:rsidR="00D4643D" w:rsidRPr="00B93246" w:rsidRDefault="00D4643D" w:rsidP="00FB3804">
      <w:pPr>
        <w:spacing w:after="0" w:line="240" w:lineRule="auto"/>
        <w:ind w:left="-270"/>
        <w:rPr>
          <w:rFonts w:ascii="Arial" w:hAnsi="Arial" w:cs="Arial"/>
        </w:rPr>
      </w:pPr>
      <w:r w:rsidRPr="00B93246">
        <w:rPr>
          <w:rFonts w:ascii="Arial" w:hAnsi="Arial" w:cs="Arial"/>
        </w:rPr>
        <w:t xml:space="preserve">As outlined in Item CCW 14-253 – </w:t>
      </w:r>
      <w:bookmarkStart w:id="4" w:name="OLE_LINK1"/>
      <w:bookmarkStart w:id="5" w:name="OLE_LINK2"/>
      <w:r w:rsidRPr="00B93246">
        <w:rPr>
          <w:rFonts w:ascii="Arial" w:hAnsi="Arial" w:cs="Arial"/>
          <w:lang w:val="en-GB" w:eastAsia="en-CA"/>
        </w:rPr>
        <w:t xml:space="preserve">Transfer </w:t>
      </w:r>
      <w:bookmarkEnd w:id="4"/>
      <w:bookmarkEnd w:id="5"/>
      <w:r w:rsidRPr="00B93246">
        <w:rPr>
          <w:rFonts w:ascii="Arial" w:hAnsi="Arial" w:cs="Arial"/>
          <w:lang w:val="en-GB" w:eastAsia="en-CA"/>
        </w:rPr>
        <w:t>Facility Assessment</w:t>
      </w:r>
      <w:r w:rsidRPr="00B93246">
        <w:rPr>
          <w:rFonts w:ascii="Arial" w:hAnsi="Arial" w:cs="Arial"/>
        </w:rPr>
        <w:t xml:space="preserve"> (August 12, 2014), it was </w:t>
      </w:r>
      <w:r w:rsidR="00DC4995" w:rsidRPr="00B93246">
        <w:rPr>
          <w:rFonts w:ascii="Arial" w:hAnsi="Arial" w:cs="Arial"/>
        </w:rPr>
        <w:t xml:space="preserve">initially </w:t>
      </w:r>
      <w:r w:rsidRPr="00B93246">
        <w:rPr>
          <w:rFonts w:ascii="Arial" w:hAnsi="Arial" w:cs="Arial"/>
        </w:rPr>
        <w:t xml:space="preserve">recommended that the two facilities not be co-located.  Based on the </w:t>
      </w:r>
      <w:r w:rsidR="00145BF5" w:rsidRPr="00B93246">
        <w:rPr>
          <w:rFonts w:ascii="Arial" w:hAnsi="Arial" w:cs="Arial"/>
        </w:rPr>
        <w:t xml:space="preserve">initial results of the siting evaluation and </w:t>
      </w:r>
      <w:r w:rsidR="00BF681D">
        <w:rPr>
          <w:rFonts w:ascii="Arial" w:hAnsi="Arial" w:cs="Arial"/>
        </w:rPr>
        <w:t>subsequent discussion</w:t>
      </w:r>
      <w:r w:rsidR="00145BF5" w:rsidRPr="00B93246">
        <w:rPr>
          <w:rFonts w:ascii="Arial" w:hAnsi="Arial" w:cs="Arial"/>
        </w:rPr>
        <w:t xml:space="preserve"> with GHD,</w:t>
      </w:r>
      <w:r w:rsidR="00C866D1">
        <w:rPr>
          <w:rFonts w:ascii="Arial" w:hAnsi="Arial" w:cs="Arial"/>
        </w:rPr>
        <w:t xml:space="preserve"> however,</w:t>
      </w:r>
      <w:r w:rsidR="00145BF5" w:rsidRPr="00B93246">
        <w:rPr>
          <w:rFonts w:ascii="Arial" w:hAnsi="Arial" w:cs="Arial"/>
        </w:rPr>
        <w:t xml:space="preserve"> it is recommended that the </w:t>
      </w:r>
      <w:r w:rsidR="005F22AF">
        <w:rPr>
          <w:rFonts w:ascii="Arial" w:hAnsi="Arial" w:cs="Arial"/>
        </w:rPr>
        <w:t>evaluation process</w:t>
      </w:r>
      <w:r w:rsidR="00145BF5" w:rsidRPr="00B93246">
        <w:rPr>
          <w:rFonts w:ascii="Arial" w:hAnsi="Arial" w:cs="Arial"/>
        </w:rPr>
        <w:t xml:space="preserve"> now be amended to consider a single site </w:t>
      </w:r>
      <w:r w:rsidR="00FB3804">
        <w:rPr>
          <w:rFonts w:ascii="Arial" w:hAnsi="Arial" w:cs="Arial"/>
        </w:rPr>
        <w:t xml:space="preserve">to house both the OPF and MMF.  </w:t>
      </w:r>
      <w:r w:rsidR="00145BF5" w:rsidRPr="00B93246">
        <w:rPr>
          <w:rFonts w:ascii="Arial" w:hAnsi="Arial" w:cs="Arial"/>
        </w:rPr>
        <w:t>Noting that:</w:t>
      </w:r>
    </w:p>
    <w:p w14:paraId="0320AF32" w14:textId="77777777" w:rsidR="00D4643D" w:rsidRPr="00EC1796" w:rsidRDefault="00D4643D" w:rsidP="00EC1796">
      <w:pPr>
        <w:pStyle w:val="Paragraph"/>
        <w:spacing w:line="240" w:lineRule="auto"/>
        <w:ind w:left="-274"/>
        <w:rPr>
          <w:rFonts w:ascii="Arial" w:hAnsi="Arial" w:cs="Arial"/>
          <w:sz w:val="22"/>
          <w:szCs w:val="22"/>
        </w:rPr>
      </w:pPr>
    </w:p>
    <w:p w14:paraId="17EDBCA0" w14:textId="77777777" w:rsidR="00EC1796" w:rsidRDefault="00B93246" w:rsidP="00687A1E">
      <w:pPr>
        <w:pStyle w:val="ListParagraph"/>
        <w:numPr>
          <w:ilvl w:val="0"/>
          <w:numId w:val="1"/>
        </w:numPr>
        <w:spacing w:after="0" w:line="240" w:lineRule="auto"/>
        <w:ind w:left="90"/>
        <w:contextualSpacing w:val="0"/>
        <w:rPr>
          <w:rFonts w:ascii="Arial" w:eastAsia="Times New Roman" w:hAnsi="Arial" w:cs="Arial"/>
          <w:lang w:val="en-US"/>
        </w:rPr>
      </w:pPr>
      <w:r w:rsidRPr="00EC1796">
        <w:rPr>
          <w:rFonts w:ascii="Arial" w:eastAsia="Times New Roman" w:hAnsi="Arial" w:cs="Arial"/>
          <w:lang w:val="en-US"/>
        </w:rPr>
        <w:t>r</w:t>
      </w:r>
      <w:r w:rsidR="00145BF5" w:rsidRPr="00EC1796">
        <w:rPr>
          <w:rFonts w:ascii="Arial" w:eastAsia="Times New Roman" w:hAnsi="Arial" w:cs="Arial"/>
          <w:lang w:val="en-US"/>
        </w:rPr>
        <w:t xml:space="preserve">esults of the siting evaluation </w:t>
      </w:r>
      <w:r w:rsidR="00E514C2" w:rsidRPr="00EC1796">
        <w:rPr>
          <w:rFonts w:ascii="Arial" w:eastAsia="Times New Roman" w:hAnsi="Arial" w:cs="Arial"/>
          <w:lang w:val="en-US"/>
        </w:rPr>
        <w:t xml:space="preserve">indicate that </w:t>
      </w:r>
      <w:r w:rsidR="00E75974" w:rsidRPr="00EC1796">
        <w:rPr>
          <w:rFonts w:ascii="Arial" w:eastAsia="Times New Roman" w:hAnsi="Arial" w:cs="Arial"/>
          <w:lang w:val="en-US"/>
        </w:rPr>
        <w:t>identifying</w:t>
      </w:r>
      <w:r w:rsidR="00E514C2" w:rsidRPr="00EC1796">
        <w:rPr>
          <w:rFonts w:ascii="Arial" w:eastAsia="Times New Roman" w:hAnsi="Arial" w:cs="Arial"/>
          <w:lang w:val="en-US"/>
        </w:rPr>
        <w:t xml:space="preserve"> a </w:t>
      </w:r>
      <w:r w:rsidR="00145BF5" w:rsidRPr="00EC1796">
        <w:rPr>
          <w:rFonts w:ascii="Arial" w:eastAsia="Times New Roman" w:hAnsi="Arial" w:cs="Arial"/>
          <w:lang w:val="en-US"/>
        </w:rPr>
        <w:t>viable site fo</w:t>
      </w:r>
      <w:r w:rsidR="00E514C2" w:rsidRPr="00EC1796">
        <w:rPr>
          <w:rFonts w:ascii="Arial" w:eastAsia="Times New Roman" w:hAnsi="Arial" w:cs="Arial"/>
          <w:lang w:val="en-US"/>
        </w:rPr>
        <w:t xml:space="preserve">r co-locating the facilities is feasible despite different siting requirements.  The short list of sites comprises large, rural sites that are </w:t>
      </w:r>
      <w:r w:rsidR="00EC1796">
        <w:rPr>
          <w:rFonts w:ascii="Arial" w:eastAsia="Times New Roman" w:hAnsi="Arial" w:cs="Arial"/>
          <w:lang w:val="en-US"/>
        </w:rPr>
        <w:t xml:space="preserve">within 15 km of the </w:t>
      </w:r>
      <w:r w:rsidR="00E75974" w:rsidRPr="00EC1796">
        <w:rPr>
          <w:rFonts w:ascii="Arial" w:eastAsia="Times New Roman" w:hAnsi="Arial" w:cs="Arial"/>
          <w:lang w:val="en-US"/>
        </w:rPr>
        <w:t xml:space="preserve">center of waste generation, providing </w:t>
      </w:r>
      <w:r w:rsidR="00E514C2" w:rsidRPr="00EC1796">
        <w:rPr>
          <w:rFonts w:ascii="Arial" w:eastAsia="Times New Roman" w:hAnsi="Arial" w:cs="Arial"/>
          <w:lang w:val="en-US"/>
        </w:rPr>
        <w:t>good access to transpor</w:t>
      </w:r>
      <w:r w:rsidR="00E75974" w:rsidRPr="00EC1796">
        <w:rPr>
          <w:rFonts w:ascii="Arial" w:eastAsia="Times New Roman" w:hAnsi="Arial" w:cs="Arial"/>
          <w:lang w:val="en-US"/>
        </w:rPr>
        <w:t>t</w:t>
      </w:r>
      <w:r w:rsidR="00EC1796">
        <w:rPr>
          <w:rFonts w:ascii="Arial" w:eastAsia="Times New Roman" w:hAnsi="Arial" w:cs="Arial"/>
          <w:lang w:val="en-US"/>
        </w:rPr>
        <w:t>ation routes.</w:t>
      </w:r>
    </w:p>
    <w:p w14:paraId="166A0718" w14:textId="77777777" w:rsidR="00D4643D" w:rsidRPr="008B399C" w:rsidRDefault="00E514C2" w:rsidP="00EC1796">
      <w:pPr>
        <w:pStyle w:val="ListParagraph"/>
        <w:spacing w:after="0" w:line="240" w:lineRule="auto"/>
        <w:ind w:left="90"/>
        <w:contextualSpacing w:val="0"/>
        <w:rPr>
          <w:rFonts w:ascii="Arial" w:eastAsia="Times New Roman" w:hAnsi="Arial" w:cs="Arial"/>
          <w:sz w:val="12"/>
          <w:szCs w:val="12"/>
          <w:lang w:val="en-US"/>
        </w:rPr>
      </w:pPr>
      <w:r w:rsidRPr="00EC1796">
        <w:rPr>
          <w:rFonts w:ascii="Arial" w:eastAsia="Times New Roman" w:hAnsi="Arial" w:cs="Arial"/>
          <w:lang w:val="en-US"/>
        </w:rPr>
        <w:t xml:space="preserve"> </w:t>
      </w:r>
    </w:p>
    <w:p w14:paraId="7C9EDA57" w14:textId="77777777" w:rsidR="00D4643D" w:rsidRPr="00EC1796" w:rsidRDefault="00B93246" w:rsidP="00687A1E">
      <w:pPr>
        <w:pStyle w:val="ListParagraph"/>
        <w:numPr>
          <w:ilvl w:val="0"/>
          <w:numId w:val="1"/>
        </w:numPr>
        <w:spacing w:after="0" w:line="240" w:lineRule="auto"/>
        <w:ind w:left="90"/>
        <w:contextualSpacing w:val="0"/>
        <w:rPr>
          <w:rFonts w:ascii="Arial" w:eastAsia="Times New Roman" w:hAnsi="Arial" w:cs="Arial"/>
          <w:lang w:val="en-US"/>
        </w:rPr>
      </w:pPr>
      <w:r w:rsidRPr="00EC1796">
        <w:rPr>
          <w:rFonts w:ascii="Arial" w:eastAsia="Times New Roman" w:hAnsi="Arial" w:cs="Arial"/>
          <w:lang w:val="en-US"/>
        </w:rPr>
        <w:t>t</w:t>
      </w:r>
      <w:r w:rsidR="00E75974" w:rsidRPr="00EC1796">
        <w:rPr>
          <w:rFonts w:ascii="Arial" w:eastAsia="Times New Roman" w:hAnsi="Arial" w:cs="Arial"/>
          <w:lang w:val="en-US"/>
        </w:rPr>
        <w:t>he project plan will be reassessed to consider timing and efficiently seeking a</w:t>
      </w:r>
      <w:r w:rsidR="00D4643D" w:rsidRPr="00EC1796">
        <w:rPr>
          <w:rFonts w:ascii="Arial" w:eastAsia="Times New Roman" w:hAnsi="Arial" w:cs="Arial"/>
          <w:lang w:val="en-US"/>
        </w:rPr>
        <w:t xml:space="preserve">pprovals </w:t>
      </w:r>
      <w:r w:rsidR="00C866D1">
        <w:rPr>
          <w:rFonts w:ascii="Arial" w:eastAsia="Times New Roman" w:hAnsi="Arial" w:cs="Arial"/>
          <w:lang w:val="en-US"/>
        </w:rPr>
        <w:t xml:space="preserve">for </w:t>
      </w:r>
      <w:r w:rsidR="00E75974" w:rsidRPr="00EC1796">
        <w:rPr>
          <w:rFonts w:ascii="Arial" w:eastAsia="Times New Roman" w:hAnsi="Arial" w:cs="Arial"/>
          <w:lang w:val="en-US"/>
        </w:rPr>
        <w:t>the facilities</w:t>
      </w:r>
      <w:r w:rsidR="005F22AF">
        <w:rPr>
          <w:rFonts w:ascii="Arial" w:eastAsia="Times New Roman" w:hAnsi="Arial" w:cs="Arial"/>
          <w:lang w:val="en-US"/>
        </w:rPr>
        <w:t xml:space="preserve"> should the preferred option be co-locating the OPF and MMF</w:t>
      </w:r>
      <w:r w:rsidR="00E75974" w:rsidRPr="00EC1796">
        <w:rPr>
          <w:rFonts w:ascii="Arial" w:eastAsia="Times New Roman" w:hAnsi="Arial" w:cs="Arial"/>
          <w:lang w:val="en-US"/>
        </w:rPr>
        <w:t xml:space="preserve">.  GHD will assist the Project Team in this regard in order to minimize permitting </w:t>
      </w:r>
      <w:r w:rsidR="00D4643D" w:rsidRPr="00EC1796">
        <w:rPr>
          <w:rFonts w:ascii="Arial" w:eastAsia="Times New Roman" w:hAnsi="Arial" w:cs="Arial"/>
          <w:lang w:val="en-US"/>
        </w:rPr>
        <w:t>complexities</w:t>
      </w:r>
      <w:r w:rsidR="00EC1796">
        <w:rPr>
          <w:rFonts w:ascii="Arial" w:eastAsia="Times New Roman" w:hAnsi="Arial" w:cs="Arial"/>
          <w:lang w:val="en-US"/>
        </w:rPr>
        <w:t xml:space="preserve"> and delay commissioning of </w:t>
      </w:r>
      <w:r w:rsidRPr="00EC1796">
        <w:rPr>
          <w:rFonts w:ascii="Arial" w:eastAsia="Times New Roman" w:hAnsi="Arial" w:cs="Arial"/>
          <w:lang w:val="en-US"/>
        </w:rPr>
        <w:t>transfer operations.</w:t>
      </w:r>
    </w:p>
    <w:p w14:paraId="752B2567" w14:textId="77777777" w:rsidR="00E75974" w:rsidRPr="008B399C" w:rsidRDefault="00E75974" w:rsidP="00EC1796">
      <w:pPr>
        <w:pStyle w:val="ListParagraph"/>
        <w:spacing w:after="0" w:line="240" w:lineRule="auto"/>
        <w:ind w:left="90"/>
        <w:contextualSpacing w:val="0"/>
        <w:rPr>
          <w:rFonts w:ascii="Arial" w:eastAsia="Times New Roman" w:hAnsi="Arial" w:cs="Arial"/>
          <w:sz w:val="12"/>
          <w:szCs w:val="12"/>
          <w:lang w:val="en-US"/>
        </w:rPr>
      </w:pPr>
    </w:p>
    <w:p w14:paraId="1346CC8B" w14:textId="77777777" w:rsidR="00FB3804" w:rsidRDefault="005670D4" w:rsidP="00FB3804">
      <w:pPr>
        <w:pStyle w:val="ListParagraph"/>
        <w:numPr>
          <w:ilvl w:val="0"/>
          <w:numId w:val="1"/>
        </w:numPr>
        <w:spacing w:after="0" w:line="240" w:lineRule="auto"/>
        <w:ind w:left="90"/>
        <w:contextualSpacing w:val="0"/>
        <w:rPr>
          <w:rFonts w:ascii="Arial" w:eastAsia="Times New Roman" w:hAnsi="Arial" w:cs="Arial"/>
          <w:lang w:val="en-US"/>
        </w:rPr>
      </w:pPr>
      <w:r w:rsidRPr="00EC1796">
        <w:rPr>
          <w:rFonts w:ascii="Arial" w:eastAsia="Times New Roman" w:hAnsi="Arial" w:cs="Arial"/>
          <w:lang w:val="en-US"/>
        </w:rPr>
        <w:t>c</w:t>
      </w:r>
      <w:r w:rsidR="00B93246" w:rsidRPr="00EC1796">
        <w:rPr>
          <w:rFonts w:ascii="Arial" w:eastAsia="Times New Roman" w:hAnsi="Arial" w:cs="Arial"/>
          <w:lang w:val="en-US"/>
        </w:rPr>
        <w:t>onsideration of co-locating the facilities will include c</w:t>
      </w:r>
      <w:r w:rsidR="00E75974" w:rsidRPr="00EC1796">
        <w:rPr>
          <w:rFonts w:ascii="Arial" w:eastAsia="Times New Roman" w:hAnsi="Arial" w:cs="Arial"/>
          <w:lang w:val="en-US"/>
        </w:rPr>
        <w:t xml:space="preserve">ontingency </w:t>
      </w:r>
      <w:r w:rsidR="00B93246" w:rsidRPr="00EC1796">
        <w:rPr>
          <w:rFonts w:ascii="Arial" w:eastAsia="Times New Roman" w:hAnsi="Arial" w:cs="Arial"/>
          <w:lang w:val="en-US"/>
        </w:rPr>
        <w:t xml:space="preserve">and continuity </w:t>
      </w:r>
      <w:r w:rsidR="00381170">
        <w:rPr>
          <w:rFonts w:ascii="Arial" w:eastAsia="Times New Roman" w:hAnsi="Arial" w:cs="Arial"/>
          <w:lang w:val="en-US"/>
        </w:rPr>
        <w:t xml:space="preserve">planning.  </w:t>
      </w:r>
      <w:r w:rsidRPr="00EC1796">
        <w:rPr>
          <w:rFonts w:ascii="Arial" w:eastAsia="Times New Roman" w:hAnsi="Arial" w:cs="Arial"/>
          <w:lang w:val="en-US"/>
        </w:rPr>
        <w:t xml:space="preserve">Contingency may include use of an alternative County </w:t>
      </w:r>
      <w:r w:rsidR="004A1DB5" w:rsidRPr="00EC1796">
        <w:rPr>
          <w:rFonts w:ascii="Arial" w:eastAsia="Times New Roman" w:hAnsi="Arial" w:cs="Arial"/>
          <w:lang w:val="en-US"/>
        </w:rPr>
        <w:t xml:space="preserve">waste management facility </w:t>
      </w:r>
      <w:r w:rsidRPr="00EC1796">
        <w:rPr>
          <w:rFonts w:ascii="Arial" w:eastAsia="Times New Roman" w:hAnsi="Arial" w:cs="Arial"/>
          <w:lang w:val="en-US"/>
        </w:rPr>
        <w:t>or emergency usage of contracted facilities.</w:t>
      </w:r>
    </w:p>
    <w:p w14:paraId="1E21A82C" w14:textId="77777777" w:rsidR="007F38B5" w:rsidRDefault="007F38B5" w:rsidP="008121FE">
      <w:pPr>
        <w:pStyle w:val="Paragraph"/>
        <w:spacing w:line="240" w:lineRule="auto"/>
        <w:ind w:left="-270"/>
        <w:rPr>
          <w:rFonts w:ascii="Arial" w:hAnsi="Arial" w:cs="Arial"/>
          <w:sz w:val="22"/>
          <w:szCs w:val="22"/>
        </w:rPr>
      </w:pPr>
    </w:p>
    <w:p w14:paraId="142A6E7B" w14:textId="77777777" w:rsidR="007C4C51" w:rsidRDefault="007C4C51" w:rsidP="008121FE">
      <w:pPr>
        <w:pStyle w:val="Paragraph"/>
        <w:spacing w:line="240" w:lineRule="auto"/>
        <w:ind w:left="-270"/>
        <w:rPr>
          <w:rFonts w:ascii="Arial" w:hAnsi="Arial" w:cs="Arial"/>
          <w:sz w:val="22"/>
          <w:szCs w:val="22"/>
        </w:rPr>
      </w:pPr>
    </w:p>
    <w:p w14:paraId="3ADD2367" w14:textId="77777777" w:rsidR="007C4C51" w:rsidRDefault="007C4C51" w:rsidP="008121FE">
      <w:pPr>
        <w:pStyle w:val="Paragraph"/>
        <w:spacing w:line="240" w:lineRule="auto"/>
        <w:ind w:left="-270"/>
        <w:rPr>
          <w:rFonts w:ascii="Arial" w:hAnsi="Arial" w:cs="Arial"/>
          <w:sz w:val="22"/>
          <w:szCs w:val="22"/>
        </w:rPr>
      </w:pPr>
    </w:p>
    <w:p w14:paraId="0C3D51E4" w14:textId="77777777" w:rsidR="00FB3804" w:rsidRPr="008121FE" w:rsidRDefault="002A72BB" w:rsidP="008121FE">
      <w:pPr>
        <w:pStyle w:val="Paragraph"/>
        <w:spacing w:line="240" w:lineRule="auto"/>
        <w:ind w:left="-270"/>
        <w:rPr>
          <w:rFonts w:ascii="Arial" w:hAnsi="Arial" w:cs="Arial"/>
          <w:sz w:val="22"/>
          <w:szCs w:val="22"/>
        </w:rPr>
      </w:pPr>
      <w:r w:rsidRPr="008121FE">
        <w:rPr>
          <w:rFonts w:ascii="Arial" w:hAnsi="Arial" w:cs="Arial"/>
          <w:sz w:val="22"/>
          <w:szCs w:val="22"/>
        </w:rPr>
        <w:t>It is recommended that t</w:t>
      </w:r>
      <w:r w:rsidR="00FB3804" w:rsidRPr="008121FE">
        <w:rPr>
          <w:rFonts w:ascii="Arial" w:hAnsi="Arial" w:cs="Arial"/>
          <w:sz w:val="22"/>
          <w:szCs w:val="22"/>
        </w:rPr>
        <w:t xml:space="preserve">he five sites which could potentially host both facilities be evaluated not only </w:t>
      </w:r>
      <w:r w:rsidR="00A86794" w:rsidRPr="008121FE">
        <w:rPr>
          <w:rFonts w:ascii="Arial" w:hAnsi="Arial" w:cs="Arial"/>
          <w:sz w:val="22"/>
          <w:szCs w:val="22"/>
        </w:rPr>
        <w:t xml:space="preserve">as locations </w:t>
      </w:r>
      <w:r w:rsidR="00FB3804" w:rsidRPr="008121FE">
        <w:rPr>
          <w:rFonts w:ascii="Arial" w:hAnsi="Arial" w:cs="Arial"/>
          <w:sz w:val="22"/>
          <w:szCs w:val="22"/>
        </w:rPr>
        <w:t>for the OPF and MMF individually, b</w:t>
      </w:r>
      <w:r w:rsidR="008121FE" w:rsidRPr="008121FE">
        <w:rPr>
          <w:rFonts w:ascii="Arial" w:hAnsi="Arial" w:cs="Arial"/>
          <w:sz w:val="22"/>
          <w:szCs w:val="22"/>
        </w:rPr>
        <w:t xml:space="preserve">ut for </w:t>
      </w:r>
      <w:r w:rsidR="007F38B5">
        <w:rPr>
          <w:rFonts w:ascii="Arial" w:hAnsi="Arial" w:cs="Arial"/>
          <w:sz w:val="22"/>
          <w:szCs w:val="22"/>
        </w:rPr>
        <w:t>a</w:t>
      </w:r>
      <w:r w:rsidR="008121FE" w:rsidRPr="008121FE">
        <w:rPr>
          <w:rFonts w:ascii="Arial" w:hAnsi="Arial" w:cs="Arial"/>
          <w:sz w:val="22"/>
          <w:szCs w:val="22"/>
        </w:rPr>
        <w:t xml:space="preserve"> co-located facility.  This will ensure that </w:t>
      </w:r>
      <w:r w:rsidR="00672FB9">
        <w:rPr>
          <w:rFonts w:ascii="Arial" w:hAnsi="Arial" w:cs="Arial"/>
          <w:sz w:val="22"/>
          <w:szCs w:val="22"/>
        </w:rPr>
        <w:t xml:space="preserve">the </w:t>
      </w:r>
      <w:r w:rsidR="008121FE" w:rsidRPr="008121FE">
        <w:rPr>
          <w:rFonts w:ascii="Arial" w:hAnsi="Arial" w:cs="Arial"/>
          <w:sz w:val="22"/>
          <w:szCs w:val="22"/>
        </w:rPr>
        <w:t xml:space="preserve">comparative evaluation </w:t>
      </w:r>
      <w:r w:rsidR="00672FB9">
        <w:rPr>
          <w:rFonts w:ascii="Arial" w:hAnsi="Arial" w:cs="Arial"/>
          <w:sz w:val="22"/>
          <w:szCs w:val="22"/>
        </w:rPr>
        <w:t xml:space="preserve">is robust and </w:t>
      </w:r>
      <w:r w:rsidR="008121FE" w:rsidRPr="008121FE">
        <w:rPr>
          <w:rFonts w:ascii="Arial" w:hAnsi="Arial" w:cs="Arial"/>
          <w:sz w:val="22"/>
          <w:szCs w:val="22"/>
        </w:rPr>
        <w:t xml:space="preserve">considers all options.  </w:t>
      </w:r>
      <w:r w:rsidR="00A86794" w:rsidRPr="008121FE">
        <w:rPr>
          <w:rFonts w:ascii="Arial" w:hAnsi="Arial" w:cs="Arial"/>
          <w:sz w:val="22"/>
          <w:szCs w:val="22"/>
        </w:rPr>
        <w:t>W</w:t>
      </w:r>
      <w:r w:rsidR="00FB3804" w:rsidRPr="008121FE">
        <w:rPr>
          <w:rFonts w:ascii="Arial" w:hAnsi="Arial" w:cs="Arial"/>
          <w:sz w:val="22"/>
          <w:szCs w:val="22"/>
        </w:rPr>
        <w:t>eighing the significant benefit of co-location against all other siting criteria would be the most conservative, defendable approach to determining the preferred site(s).</w:t>
      </w:r>
    </w:p>
    <w:p w14:paraId="277B4A42" w14:textId="77777777" w:rsidR="0081515A" w:rsidRPr="008121FE" w:rsidRDefault="0081515A" w:rsidP="008121FE">
      <w:pPr>
        <w:spacing w:after="0" w:line="240" w:lineRule="auto"/>
        <w:ind w:left="-270"/>
        <w:rPr>
          <w:rFonts w:ascii="Arial" w:eastAsia="Times New Roman" w:hAnsi="Arial" w:cs="Arial"/>
          <w:lang w:val="en-US"/>
        </w:rPr>
      </w:pPr>
    </w:p>
    <w:p w14:paraId="3FDC82D2" w14:textId="77777777" w:rsidR="008A0960" w:rsidRDefault="00C50F99" w:rsidP="00667B51">
      <w:pPr>
        <w:spacing w:after="0" w:line="240" w:lineRule="auto"/>
        <w:ind w:left="-270"/>
        <w:rPr>
          <w:rFonts w:ascii="Arial" w:hAnsi="Arial" w:cs="Arial"/>
        </w:rPr>
      </w:pPr>
      <w:r>
        <w:rPr>
          <w:rFonts w:ascii="Arial" w:hAnsi="Arial" w:cs="Arial"/>
        </w:rPr>
        <w:t>Right of First Refusal Agreement</w:t>
      </w:r>
      <w:r w:rsidR="00667B51">
        <w:rPr>
          <w:rFonts w:ascii="Arial" w:hAnsi="Arial" w:cs="Arial"/>
        </w:rPr>
        <w:t>/</w:t>
      </w:r>
      <w:r w:rsidR="00667B51" w:rsidRPr="00B93246">
        <w:rPr>
          <w:rFonts w:ascii="Arial" w:hAnsi="Arial" w:cs="Arial"/>
        </w:rPr>
        <w:t>Option Agreement</w:t>
      </w:r>
    </w:p>
    <w:p w14:paraId="099378A6" w14:textId="77777777" w:rsidR="00667B51" w:rsidRPr="00B93246" w:rsidRDefault="00667B51" w:rsidP="00667B51">
      <w:pPr>
        <w:spacing w:after="0" w:line="240" w:lineRule="auto"/>
        <w:ind w:left="-270"/>
        <w:rPr>
          <w:rFonts w:ascii="Arial" w:hAnsi="Arial" w:cs="Arial"/>
          <w:u w:val="single"/>
        </w:rPr>
      </w:pPr>
    </w:p>
    <w:p w14:paraId="79884148" w14:textId="77777777" w:rsidR="00CB10A4" w:rsidRPr="009C2AFC" w:rsidRDefault="007C44E1" w:rsidP="00E12D6E">
      <w:pPr>
        <w:spacing w:after="0" w:line="240" w:lineRule="auto"/>
        <w:ind w:left="-270"/>
        <w:rPr>
          <w:rFonts w:ascii="Arial" w:hAnsi="Arial" w:cs="Arial"/>
        </w:rPr>
      </w:pPr>
      <w:r w:rsidRPr="009C2AFC">
        <w:rPr>
          <w:rFonts w:ascii="Arial" w:hAnsi="Arial" w:cs="Arial"/>
        </w:rPr>
        <w:t>In</w:t>
      </w:r>
      <w:r w:rsidR="00F41C46" w:rsidRPr="009C2AFC">
        <w:rPr>
          <w:rFonts w:ascii="Arial" w:hAnsi="Arial" w:cs="Arial"/>
        </w:rPr>
        <w:t xml:space="preserve"> </w:t>
      </w:r>
      <w:r w:rsidR="00627F76" w:rsidRPr="009C2AFC">
        <w:rPr>
          <w:rFonts w:ascii="Arial" w:hAnsi="Arial" w:cs="Arial"/>
        </w:rPr>
        <w:t>preparation for release of the</w:t>
      </w:r>
      <w:r w:rsidR="00F41C46" w:rsidRPr="009C2AFC">
        <w:rPr>
          <w:rFonts w:ascii="Arial" w:hAnsi="Arial" w:cs="Arial"/>
        </w:rPr>
        <w:t xml:space="preserve"> short-listed sites, the Project Team has considered the impact on </w:t>
      </w:r>
      <w:r w:rsidR="00B01880" w:rsidRPr="009C2AFC">
        <w:rPr>
          <w:rFonts w:ascii="Arial" w:hAnsi="Arial" w:cs="Arial"/>
        </w:rPr>
        <w:t xml:space="preserve">the </w:t>
      </w:r>
      <w:r w:rsidR="00E04C65" w:rsidRPr="009C2AFC">
        <w:rPr>
          <w:rFonts w:ascii="Arial" w:hAnsi="Arial" w:cs="Arial"/>
        </w:rPr>
        <w:t xml:space="preserve">owner of the single </w:t>
      </w:r>
      <w:r w:rsidR="00B01880" w:rsidRPr="009C2AFC">
        <w:rPr>
          <w:rFonts w:ascii="Arial" w:hAnsi="Arial" w:cs="Arial"/>
        </w:rPr>
        <w:t>private</w:t>
      </w:r>
      <w:r w:rsidR="00043887" w:rsidRPr="009C2AFC">
        <w:rPr>
          <w:rFonts w:ascii="Arial" w:hAnsi="Arial" w:cs="Arial"/>
        </w:rPr>
        <w:t>ly-owned</w:t>
      </w:r>
      <w:r w:rsidR="00B01880" w:rsidRPr="009C2AFC">
        <w:rPr>
          <w:rFonts w:ascii="Arial" w:hAnsi="Arial" w:cs="Arial"/>
        </w:rPr>
        <w:t xml:space="preserve"> site </w:t>
      </w:r>
      <w:r w:rsidR="00E04C65" w:rsidRPr="009C2AFC">
        <w:rPr>
          <w:rFonts w:ascii="Arial" w:hAnsi="Arial" w:cs="Arial"/>
        </w:rPr>
        <w:t>on the short list</w:t>
      </w:r>
      <w:r w:rsidR="00B01880" w:rsidRPr="009C2AFC">
        <w:rPr>
          <w:rFonts w:ascii="Arial" w:hAnsi="Arial" w:cs="Arial"/>
        </w:rPr>
        <w:t xml:space="preserve">.  </w:t>
      </w:r>
      <w:r w:rsidR="007A3848" w:rsidRPr="009C2AFC">
        <w:rPr>
          <w:rFonts w:ascii="Arial" w:hAnsi="Arial" w:cs="Arial"/>
        </w:rPr>
        <w:t>This site was li</w:t>
      </w:r>
      <w:r w:rsidR="00394D17" w:rsidRPr="009C2AFC">
        <w:rPr>
          <w:rFonts w:ascii="Arial" w:hAnsi="Arial" w:cs="Arial"/>
        </w:rPr>
        <w:t>sted public</w:t>
      </w:r>
      <w:r w:rsidR="00C74F90" w:rsidRPr="009C2AFC">
        <w:rPr>
          <w:rFonts w:ascii="Arial" w:hAnsi="Arial" w:cs="Arial"/>
        </w:rPr>
        <w:t xml:space="preserve">ly through the MLS, provided for evaluation by </w:t>
      </w:r>
      <w:r w:rsidR="00E12D6E" w:rsidRPr="009C2AFC">
        <w:rPr>
          <w:rFonts w:ascii="Arial" w:hAnsi="Arial" w:cs="Arial"/>
        </w:rPr>
        <w:t>the County’s</w:t>
      </w:r>
      <w:r w:rsidR="00C74F90" w:rsidRPr="009C2AFC">
        <w:rPr>
          <w:rFonts w:ascii="Arial" w:hAnsi="Arial" w:cs="Arial"/>
        </w:rPr>
        <w:t xml:space="preserve"> </w:t>
      </w:r>
      <w:r w:rsidR="006901D2" w:rsidRPr="009C2AFC">
        <w:rPr>
          <w:rFonts w:ascii="Arial" w:hAnsi="Arial" w:cs="Arial"/>
        </w:rPr>
        <w:t>broker</w:t>
      </w:r>
      <w:r w:rsidR="00C74F90" w:rsidRPr="009C2AFC">
        <w:rPr>
          <w:rFonts w:ascii="Arial" w:hAnsi="Arial" w:cs="Arial"/>
        </w:rPr>
        <w:t xml:space="preserve">, </w:t>
      </w:r>
      <w:r w:rsidR="007A3848" w:rsidRPr="009C2AFC">
        <w:rPr>
          <w:rFonts w:ascii="Arial" w:hAnsi="Arial" w:cs="Arial"/>
        </w:rPr>
        <w:t xml:space="preserve">and </w:t>
      </w:r>
      <w:r w:rsidR="006901D2" w:rsidRPr="009C2AFC">
        <w:rPr>
          <w:rFonts w:ascii="Arial" w:hAnsi="Arial" w:cs="Arial"/>
        </w:rPr>
        <w:t xml:space="preserve">evaluated as to </w:t>
      </w:r>
      <w:r w:rsidR="00F35AB0" w:rsidRPr="009C2AFC">
        <w:rPr>
          <w:rFonts w:ascii="Arial" w:hAnsi="Arial" w:cs="Arial"/>
        </w:rPr>
        <w:t>its</w:t>
      </w:r>
      <w:r w:rsidR="006901D2" w:rsidRPr="009C2AFC">
        <w:rPr>
          <w:rFonts w:ascii="Arial" w:hAnsi="Arial" w:cs="Arial"/>
        </w:rPr>
        <w:t xml:space="preserve"> viability to house the OPF and MMF</w:t>
      </w:r>
      <w:r w:rsidR="007A3848" w:rsidRPr="009C2AFC">
        <w:rPr>
          <w:rFonts w:ascii="Arial" w:hAnsi="Arial" w:cs="Arial"/>
        </w:rPr>
        <w:t xml:space="preserve">.  </w:t>
      </w:r>
      <w:r w:rsidR="00B01880" w:rsidRPr="009C2AFC">
        <w:rPr>
          <w:rFonts w:ascii="Arial" w:hAnsi="Arial" w:cs="Arial"/>
        </w:rPr>
        <w:t>At the time of writing this item, it is anticipated that the owner</w:t>
      </w:r>
      <w:r w:rsidR="00F41C46" w:rsidRPr="009C2AFC">
        <w:rPr>
          <w:rFonts w:ascii="Arial" w:hAnsi="Arial" w:cs="Arial"/>
        </w:rPr>
        <w:t xml:space="preserve"> will be notified that their site has been short-listed </w:t>
      </w:r>
      <w:r w:rsidR="00E307C6" w:rsidRPr="009C2AFC">
        <w:rPr>
          <w:rFonts w:ascii="Arial" w:hAnsi="Arial" w:cs="Arial"/>
        </w:rPr>
        <w:t>prior to publicl</w:t>
      </w:r>
      <w:r w:rsidR="00B01880" w:rsidRPr="009C2AFC">
        <w:rPr>
          <w:rFonts w:ascii="Arial" w:hAnsi="Arial" w:cs="Arial"/>
        </w:rPr>
        <w:t>y releasing the short list</w:t>
      </w:r>
      <w:r w:rsidR="006901D2" w:rsidRPr="009C2AFC">
        <w:rPr>
          <w:rFonts w:ascii="Arial" w:hAnsi="Arial" w:cs="Arial"/>
        </w:rPr>
        <w:t xml:space="preserve"> via this report</w:t>
      </w:r>
      <w:r w:rsidR="00B01880" w:rsidRPr="009C2AFC">
        <w:rPr>
          <w:rFonts w:ascii="Arial" w:hAnsi="Arial" w:cs="Arial"/>
        </w:rPr>
        <w:t xml:space="preserve">.  </w:t>
      </w:r>
      <w:r w:rsidR="00F41C46" w:rsidRPr="009C2AFC">
        <w:rPr>
          <w:rFonts w:ascii="Arial" w:hAnsi="Arial" w:cs="Arial"/>
        </w:rPr>
        <w:t>County</w:t>
      </w:r>
      <w:r w:rsidR="00214676" w:rsidRPr="009C2AFC">
        <w:rPr>
          <w:rFonts w:ascii="Arial" w:hAnsi="Arial" w:cs="Arial"/>
        </w:rPr>
        <w:t xml:space="preserve"> staff</w:t>
      </w:r>
      <w:r w:rsidR="00F41C46" w:rsidRPr="009C2AFC">
        <w:rPr>
          <w:rFonts w:ascii="Arial" w:hAnsi="Arial" w:cs="Arial"/>
        </w:rPr>
        <w:t xml:space="preserve"> </w:t>
      </w:r>
      <w:r w:rsidR="00B01880" w:rsidRPr="009C2AFC">
        <w:rPr>
          <w:rFonts w:ascii="Arial" w:hAnsi="Arial" w:cs="Arial"/>
        </w:rPr>
        <w:t>will request</w:t>
      </w:r>
      <w:r w:rsidR="00F41C46" w:rsidRPr="009C2AFC">
        <w:rPr>
          <w:rFonts w:ascii="Arial" w:hAnsi="Arial" w:cs="Arial"/>
        </w:rPr>
        <w:t xml:space="preserve"> confirmation that they will allow their property to be further </w:t>
      </w:r>
      <w:r w:rsidR="00CB10A4" w:rsidRPr="009C2AFC">
        <w:rPr>
          <w:rFonts w:ascii="Arial" w:hAnsi="Arial" w:cs="Arial"/>
        </w:rPr>
        <w:t>assessed</w:t>
      </w:r>
      <w:r w:rsidR="00E04C65" w:rsidRPr="009C2AFC">
        <w:rPr>
          <w:rFonts w:ascii="Arial" w:hAnsi="Arial" w:cs="Arial"/>
        </w:rPr>
        <w:t xml:space="preserve"> and relay this information to Committee of the Whole on August 11, 2015</w:t>
      </w:r>
      <w:r w:rsidR="00CB10A4" w:rsidRPr="009C2AFC">
        <w:rPr>
          <w:rFonts w:ascii="Arial" w:hAnsi="Arial" w:cs="Arial"/>
        </w:rPr>
        <w:t>.</w:t>
      </w:r>
    </w:p>
    <w:p w14:paraId="7B3D6435" w14:textId="77777777" w:rsidR="00214676" w:rsidRPr="009C2AFC" w:rsidRDefault="00214676" w:rsidP="00E12D6E">
      <w:pPr>
        <w:spacing w:after="0" w:line="240" w:lineRule="auto"/>
        <w:ind w:left="-270"/>
        <w:rPr>
          <w:rFonts w:ascii="Arial" w:hAnsi="Arial" w:cs="Arial"/>
        </w:rPr>
      </w:pPr>
    </w:p>
    <w:p w14:paraId="7D3A4B99" w14:textId="675D3CD4" w:rsidR="002854F2" w:rsidRPr="009C2AFC" w:rsidRDefault="00511119" w:rsidP="00073888">
      <w:pPr>
        <w:spacing w:after="0" w:line="240" w:lineRule="auto"/>
        <w:ind w:left="-270"/>
        <w:rPr>
          <w:rFonts w:ascii="Arial" w:hAnsi="Arial" w:cs="Arial"/>
        </w:rPr>
      </w:pPr>
      <w:r w:rsidRPr="009C2AFC">
        <w:rPr>
          <w:rFonts w:ascii="Arial" w:hAnsi="Arial" w:cs="Arial"/>
        </w:rPr>
        <w:t>Further, the Project Team has worked with the County’s PF&amp;P Department to determine the most prudent way to secure the private</w:t>
      </w:r>
      <w:r w:rsidR="00043887" w:rsidRPr="009C2AFC">
        <w:rPr>
          <w:rFonts w:ascii="Arial" w:hAnsi="Arial" w:cs="Arial"/>
        </w:rPr>
        <w:t>ly-owned</w:t>
      </w:r>
      <w:r w:rsidRPr="009C2AFC">
        <w:rPr>
          <w:rFonts w:ascii="Arial" w:hAnsi="Arial" w:cs="Arial"/>
        </w:rPr>
        <w:t xml:space="preserve"> site for further evaluation.  </w:t>
      </w:r>
      <w:r w:rsidR="00A5116B" w:rsidRPr="009C2AFC">
        <w:rPr>
          <w:rFonts w:ascii="Arial" w:hAnsi="Arial" w:cs="Arial"/>
        </w:rPr>
        <w:t>Preliminary</w:t>
      </w:r>
      <w:r w:rsidR="006010F0" w:rsidRPr="009C2AFC">
        <w:rPr>
          <w:rFonts w:ascii="Arial" w:hAnsi="Arial" w:cs="Arial"/>
        </w:rPr>
        <w:t xml:space="preserve"> work has been completed on an Option Agreement</w:t>
      </w:r>
      <w:r w:rsidRPr="009C2AFC">
        <w:rPr>
          <w:rFonts w:ascii="Arial" w:hAnsi="Arial" w:cs="Arial"/>
        </w:rPr>
        <w:t xml:space="preserve">.  </w:t>
      </w:r>
      <w:r w:rsidR="00CD6840" w:rsidRPr="009C2AFC">
        <w:rPr>
          <w:rFonts w:ascii="Arial" w:hAnsi="Arial" w:cs="Arial"/>
        </w:rPr>
        <w:t xml:space="preserve">The purpose of </w:t>
      </w:r>
      <w:r w:rsidR="005A238E" w:rsidRPr="009C2AFC">
        <w:rPr>
          <w:rFonts w:ascii="Arial" w:hAnsi="Arial" w:cs="Arial"/>
        </w:rPr>
        <w:t xml:space="preserve">this </w:t>
      </w:r>
      <w:r w:rsidR="006010F0" w:rsidRPr="009C2AFC">
        <w:rPr>
          <w:rFonts w:ascii="Arial" w:hAnsi="Arial" w:cs="Arial"/>
        </w:rPr>
        <w:t>agreement would be</w:t>
      </w:r>
      <w:r w:rsidR="005A238E" w:rsidRPr="009C2AFC">
        <w:rPr>
          <w:rFonts w:ascii="Arial" w:hAnsi="Arial" w:cs="Arial"/>
        </w:rPr>
        <w:t xml:space="preserve"> to</w:t>
      </w:r>
      <w:r w:rsidR="00F41C46" w:rsidRPr="009C2AFC">
        <w:rPr>
          <w:rFonts w:ascii="Arial" w:hAnsi="Arial" w:cs="Arial"/>
        </w:rPr>
        <w:t xml:space="preserve"> </w:t>
      </w:r>
      <w:r w:rsidR="003717B3" w:rsidRPr="009C2AFC">
        <w:rPr>
          <w:rFonts w:ascii="Arial" w:hAnsi="Arial" w:cs="Arial"/>
        </w:rPr>
        <w:t>ensure that</w:t>
      </w:r>
      <w:r w:rsidR="001D50AE" w:rsidRPr="009C2AFC">
        <w:rPr>
          <w:rFonts w:ascii="Arial" w:hAnsi="Arial" w:cs="Arial"/>
        </w:rPr>
        <w:t xml:space="preserve"> </w:t>
      </w:r>
      <w:r w:rsidRPr="009C2AFC">
        <w:rPr>
          <w:rFonts w:ascii="Arial" w:hAnsi="Arial" w:cs="Arial"/>
        </w:rPr>
        <w:t>the</w:t>
      </w:r>
      <w:r w:rsidR="001D50AE" w:rsidRPr="009C2AFC">
        <w:rPr>
          <w:rFonts w:ascii="Arial" w:hAnsi="Arial" w:cs="Arial"/>
        </w:rPr>
        <w:t xml:space="preserve"> privately-owned site</w:t>
      </w:r>
      <w:r w:rsidR="003717B3" w:rsidRPr="009C2AFC">
        <w:rPr>
          <w:rFonts w:ascii="Arial" w:hAnsi="Arial" w:cs="Arial"/>
        </w:rPr>
        <w:t xml:space="preserve"> </w:t>
      </w:r>
      <w:r w:rsidR="00084F2B" w:rsidRPr="009C2AFC">
        <w:rPr>
          <w:rFonts w:ascii="Arial" w:hAnsi="Arial" w:cs="Arial"/>
        </w:rPr>
        <w:t>is</w:t>
      </w:r>
      <w:r w:rsidR="003717B3" w:rsidRPr="009C2AFC">
        <w:rPr>
          <w:rFonts w:ascii="Arial" w:hAnsi="Arial" w:cs="Arial"/>
        </w:rPr>
        <w:t xml:space="preserve"> secured </w:t>
      </w:r>
      <w:r w:rsidR="00F41C46" w:rsidRPr="009C2AFC">
        <w:rPr>
          <w:rFonts w:ascii="Arial" w:hAnsi="Arial" w:cs="Arial"/>
        </w:rPr>
        <w:t>prior to procee</w:t>
      </w:r>
      <w:r w:rsidR="00CD6840" w:rsidRPr="009C2AFC">
        <w:rPr>
          <w:rFonts w:ascii="Arial" w:hAnsi="Arial" w:cs="Arial"/>
        </w:rPr>
        <w:t xml:space="preserve">ding </w:t>
      </w:r>
      <w:r w:rsidR="005A238E" w:rsidRPr="009C2AFC">
        <w:rPr>
          <w:rFonts w:ascii="Arial" w:hAnsi="Arial" w:cs="Arial"/>
        </w:rPr>
        <w:t xml:space="preserve">with further consulting work and </w:t>
      </w:r>
      <w:r w:rsidR="004A24A5" w:rsidRPr="009C2AFC">
        <w:rPr>
          <w:rFonts w:ascii="Arial" w:hAnsi="Arial" w:cs="Arial"/>
        </w:rPr>
        <w:t xml:space="preserve">the </w:t>
      </w:r>
      <w:r w:rsidR="005A238E" w:rsidRPr="009C2AFC">
        <w:rPr>
          <w:rFonts w:ascii="Arial" w:hAnsi="Arial" w:cs="Arial"/>
        </w:rPr>
        <w:t>consultation</w:t>
      </w:r>
      <w:r w:rsidR="004A24A5" w:rsidRPr="009C2AFC">
        <w:rPr>
          <w:rFonts w:ascii="Arial" w:hAnsi="Arial" w:cs="Arial"/>
        </w:rPr>
        <w:t xml:space="preserve"> process</w:t>
      </w:r>
      <w:r w:rsidR="00691230" w:rsidRPr="009C2AFC">
        <w:rPr>
          <w:rFonts w:ascii="Arial" w:hAnsi="Arial" w:cs="Arial"/>
        </w:rPr>
        <w:t xml:space="preserve">, noting that </w:t>
      </w:r>
      <w:r w:rsidR="007E11CE" w:rsidRPr="009C2AFC">
        <w:rPr>
          <w:rFonts w:ascii="Arial" w:hAnsi="Arial" w:cs="Arial"/>
        </w:rPr>
        <w:t>c</w:t>
      </w:r>
      <w:r w:rsidR="00B01880" w:rsidRPr="009C2AFC">
        <w:rPr>
          <w:rFonts w:ascii="Arial" w:hAnsi="Arial" w:cs="Arial"/>
        </w:rPr>
        <w:t>ompensation</w:t>
      </w:r>
      <w:r w:rsidR="00691230" w:rsidRPr="009C2AFC">
        <w:rPr>
          <w:rFonts w:ascii="Arial" w:hAnsi="Arial" w:cs="Arial"/>
        </w:rPr>
        <w:t xml:space="preserve"> would be provided</w:t>
      </w:r>
      <w:r w:rsidR="00B01880" w:rsidRPr="009C2AFC">
        <w:rPr>
          <w:rFonts w:ascii="Arial" w:hAnsi="Arial" w:cs="Arial"/>
        </w:rPr>
        <w:t xml:space="preserve"> </w:t>
      </w:r>
      <w:r w:rsidR="001D50AE" w:rsidRPr="009C2AFC">
        <w:rPr>
          <w:rFonts w:ascii="Arial" w:hAnsi="Arial" w:cs="Arial"/>
        </w:rPr>
        <w:t xml:space="preserve">to the </w:t>
      </w:r>
      <w:r w:rsidR="00476184" w:rsidRPr="009C2AFC">
        <w:rPr>
          <w:rFonts w:ascii="Arial" w:hAnsi="Arial" w:cs="Arial"/>
        </w:rPr>
        <w:t>land</w:t>
      </w:r>
      <w:r w:rsidR="00B01880" w:rsidRPr="009C2AFC">
        <w:rPr>
          <w:rFonts w:ascii="Arial" w:hAnsi="Arial" w:cs="Arial"/>
        </w:rPr>
        <w:t xml:space="preserve">owner for holding their </w:t>
      </w:r>
      <w:r w:rsidR="00084F2B" w:rsidRPr="009C2AFC">
        <w:rPr>
          <w:rFonts w:ascii="Arial" w:hAnsi="Arial" w:cs="Arial"/>
        </w:rPr>
        <w:t>property</w:t>
      </w:r>
      <w:r w:rsidR="00C43093" w:rsidRPr="009C2AFC">
        <w:rPr>
          <w:rFonts w:ascii="Arial" w:hAnsi="Arial" w:cs="Arial"/>
        </w:rPr>
        <w:t xml:space="preserve"> </w:t>
      </w:r>
      <w:r w:rsidR="0030741D" w:rsidRPr="009C2AFC">
        <w:rPr>
          <w:rFonts w:ascii="Arial" w:hAnsi="Arial" w:cs="Arial"/>
        </w:rPr>
        <w:t>over this period</w:t>
      </w:r>
      <w:r w:rsidR="00566619" w:rsidRPr="009C2AFC">
        <w:rPr>
          <w:rFonts w:ascii="Arial" w:hAnsi="Arial" w:cs="Arial"/>
        </w:rPr>
        <w:t>.</w:t>
      </w:r>
      <w:r w:rsidR="00084F2B" w:rsidRPr="009C2AFC">
        <w:rPr>
          <w:rFonts w:ascii="Arial" w:hAnsi="Arial" w:cs="Arial"/>
        </w:rPr>
        <w:t xml:space="preserve">  B</w:t>
      </w:r>
      <w:r w:rsidR="00566619" w:rsidRPr="009C2AFC">
        <w:rPr>
          <w:rFonts w:ascii="Arial" w:hAnsi="Arial" w:cs="Arial"/>
        </w:rPr>
        <w:t>ase</w:t>
      </w:r>
      <w:r w:rsidR="00C43093" w:rsidRPr="009C2AFC">
        <w:rPr>
          <w:rFonts w:ascii="Arial" w:hAnsi="Arial" w:cs="Arial"/>
        </w:rPr>
        <w:t xml:space="preserve">d on the results </w:t>
      </w:r>
      <w:r w:rsidR="00566619" w:rsidRPr="009C2AFC">
        <w:rPr>
          <w:rFonts w:ascii="Arial" w:hAnsi="Arial" w:cs="Arial"/>
        </w:rPr>
        <w:t xml:space="preserve">of the siting evaluation, it is recommended that the County </w:t>
      </w:r>
      <w:r w:rsidR="00084F2B" w:rsidRPr="009C2AFC">
        <w:rPr>
          <w:rFonts w:ascii="Arial" w:hAnsi="Arial" w:cs="Arial"/>
        </w:rPr>
        <w:t>first secure</w:t>
      </w:r>
      <w:r w:rsidR="00566619" w:rsidRPr="009C2AFC">
        <w:rPr>
          <w:rFonts w:ascii="Arial" w:hAnsi="Arial" w:cs="Arial"/>
        </w:rPr>
        <w:t xml:space="preserve"> a Right of First Refusal Agreement with the property owner.  This agreement would provide some security as the evaluation moves forward without incurring </w:t>
      </w:r>
      <w:r w:rsidR="004468E7" w:rsidRPr="009C2AFC">
        <w:rPr>
          <w:rFonts w:ascii="Arial" w:hAnsi="Arial" w:cs="Arial"/>
        </w:rPr>
        <w:t>significant</w:t>
      </w:r>
      <w:r w:rsidR="00566619" w:rsidRPr="009C2AFC">
        <w:rPr>
          <w:rFonts w:ascii="Arial" w:hAnsi="Arial" w:cs="Arial"/>
        </w:rPr>
        <w:t xml:space="preserve"> cost.  Any change in the status of the pro</w:t>
      </w:r>
      <w:r w:rsidR="00C948D4" w:rsidRPr="009C2AFC">
        <w:rPr>
          <w:rFonts w:ascii="Arial" w:hAnsi="Arial" w:cs="Arial"/>
        </w:rPr>
        <w:t xml:space="preserve">perty, including details of </w:t>
      </w:r>
      <w:r w:rsidR="00566619" w:rsidRPr="009C2AFC">
        <w:rPr>
          <w:rFonts w:ascii="Arial" w:hAnsi="Arial" w:cs="Arial"/>
        </w:rPr>
        <w:t xml:space="preserve">third-party offers brought forth during the evaluation period, </w:t>
      </w:r>
      <w:r w:rsidR="00955E01" w:rsidRPr="009C2AFC">
        <w:rPr>
          <w:rFonts w:ascii="Arial" w:hAnsi="Arial" w:cs="Arial"/>
        </w:rPr>
        <w:t>w</w:t>
      </w:r>
      <w:r w:rsidR="00566619" w:rsidRPr="009C2AFC">
        <w:rPr>
          <w:rFonts w:ascii="Arial" w:hAnsi="Arial" w:cs="Arial"/>
        </w:rPr>
        <w:t xml:space="preserve">ould then be communicated to County Council.  </w:t>
      </w:r>
      <w:r w:rsidR="00955E01" w:rsidRPr="009C2AFC">
        <w:rPr>
          <w:rFonts w:ascii="Arial" w:hAnsi="Arial" w:cs="Arial"/>
        </w:rPr>
        <w:t>An</w:t>
      </w:r>
      <w:r w:rsidR="009B1CBA" w:rsidRPr="009C2AFC">
        <w:rPr>
          <w:rFonts w:ascii="Arial" w:hAnsi="Arial" w:cs="Arial"/>
        </w:rPr>
        <w:t xml:space="preserve"> Option Agreement </w:t>
      </w:r>
      <w:r w:rsidR="00955E01" w:rsidRPr="009C2AFC">
        <w:rPr>
          <w:rFonts w:ascii="Arial" w:hAnsi="Arial" w:cs="Arial"/>
        </w:rPr>
        <w:t>would on</w:t>
      </w:r>
      <w:r w:rsidR="002D6D94" w:rsidRPr="009C2AFC">
        <w:rPr>
          <w:rFonts w:ascii="Arial" w:hAnsi="Arial" w:cs="Arial"/>
        </w:rPr>
        <w:t>ly be pursued should the privately-owned</w:t>
      </w:r>
      <w:r w:rsidR="00955E01" w:rsidRPr="009C2AFC">
        <w:rPr>
          <w:rFonts w:ascii="Arial" w:hAnsi="Arial" w:cs="Arial"/>
        </w:rPr>
        <w:t xml:space="preserve"> site become the preferred site.  This process,</w:t>
      </w:r>
      <w:r w:rsidR="002D6D94" w:rsidRPr="009C2AFC">
        <w:rPr>
          <w:rFonts w:ascii="Arial" w:hAnsi="Arial" w:cs="Arial"/>
        </w:rPr>
        <w:t xml:space="preserve"> managing</w:t>
      </w:r>
      <w:r w:rsidR="00955E01" w:rsidRPr="009C2AFC">
        <w:rPr>
          <w:rFonts w:ascii="Arial" w:hAnsi="Arial" w:cs="Arial"/>
        </w:rPr>
        <w:t xml:space="preserve"> the c</w:t>
      </w:r>
      <w:r w:rsidR="002D6D94" w:rsidRPr="009C2AFC">
        <w:rPr>
          <w:rFonts w:ascii="Arial" w:hAnsi="Arial" w:cs="Arial"/>
        </w:rPr>
        <w:t>ost with the risk of losing this</w:t>
      </w:r>
      <w:r w:rsidR="00955E01" w:rsidRPr="009C2AFC">
        <w:rPr>
          <w:rFonts w:ascii="Arial" w:hAnsi="Arial" w:cs="Arial"/>
        </w:rPr>
        <w:t xml:space="preserve"> site as an option, is recommend</w:t>
      </w:r>
      <w:r w:rsidR="002D6D94" w:rsidRPr="009C2AFC">
        <w:rPr>
          <w:rFonts w:ascii="Arial" w:hAnsi="Arial" w:cs="Arial"/>
        </w:rPr>
        <w:t>ed</w:t>
      </w:r>
      <w:r w:rsidR="00955E01" w:rsidRPr="009C2AFC">
        <w:rPr>
          <w:rFonts w:ascii="Arial" w:hAnsi="Arial" w:cs="Arial"/>
        </w:rPr>
        <w:t xml:space="preserve"> by staff in consideration of the number of viable County-owned sites on the short list.</w:t>
      </w:r>
    </w:p>
    <w:p w14:paraId="4110CC92" w14:textId="77777777" w:rsidR="002A72BB" w:rsidRDefault="002A72BB" w:rsidP="00073888">
      <w:pPr>
        <w:spacing w:after="0" w:line="240" w:lineRule="auto"/>
        <w:ind w:left="-270"/>
        <w:rPr>
          <w:rFonts w:ascii="Arial" w:hAnsi="Arial" w:cs="Arial"/>
        </w:rPr>
      </w:pPr>
    </w:p>
    <w:p w14:paraId="4C68879D" w14:textId="3A81C416" w:rsidR="00CD6840" w:rsidRPr="00955E01" w:rsidRDefault="00476184" w:rsidP="00661C07">
      <w:pPr>
        <w:spacing w:after="0" w:line="240" w:lineRule="auto"/>
        <w:ind w:left="-270"/>
        <w:rPr>
          <w:rFonts w:ascii="Arial" w:hAnsi="Arial" w:cs="Arial"/>
        </w:rPr>
      </w:pPr>
      <w:r w:rsidRPr="00955E01">
        <w:rPr>
          <w:rFonts w:ascii="Arial" w:hAnsi="Arial" w:cs="Arial"/>
        </w:rPr>
        <w:t xml:space="preserve">Should </w:t>
      </w:r>
      <w:r w:rsidR="00250FD5" w:rsidRPr="00955E01">
        <w:rPr>
          <w:rFonts w:ascii="Arial" w:hAnsi="Arial" w:cs="Arial"/>
        </w:rPr>
        <w:t xml:space="preserve">the </w:t>
      </w:r>
      <w:r w:rsidR="00A5116B" w:rsidRPr="00955E01">
        <w:rPr>
          <w:rFonts w:ascii="Arial" w:hAnsi="Arial" w:cs="Arial"/>
        </w:rPr>
        <w:t>privately-owned</w:t>
      </w:r>
      <w:r w:rsidRPr="00955E01">
        <w:rPr>
          <w:rFonts w:ascii="Arial" w:hAnsi="Arial" w:cs="Arial"/>
        </w:rPr>
        <w:t xml:space="preserve"> site be the preferred option</w:t>
      </w:r>
      <w:r w:rsidR="00DC2713" w:rsidRPr="00955E01">
        <w:rPr>
          <w:rFonts w:ascii="Arial" w:hAnsi="Arial" w:cs="Arial"/>
        </w:rPr>
        <w:t xml:space="preserve"> and the property remains listed for sale </w:t>
      </w:r>
      <w:r w:rsidR="000B2835" w:rsidRPr="00955E01">
        <w:rPr>
          <w:rFonts w:ascii="Arial" w:hAnsi="Arial" w:cs="Arial"/>
        </w:rPr>
        <w:t>following the Screen 3 evaluation</w:t>
      </w:r>
      <w:r w:rsidR="009B0587" w:rsidRPr="00955E01">
        <w:rPr>
          <w:rFonts w:ascii="Arial" w:hAnsi="Arial" w:cs="Arial"/>
        </w:rPr>
        <w:t>,</w:t>
      </w:r>
      <w:r w:rsidR="00DC2713" w:rsidRPr="00955E01">
        <w:rPr>
          <w:rFonts w:ascii="Arial" w:hAnsi="Arial" w:cs="Arial"/>
        </w:rPr>
        <w:t xml:space="preserve"> </w:t>
      </w:r>
      <w:r w:rsidR="002F65BF" w:rsidRPr="00955E01">
        <w:rPr>
          <w:rFonts w:ascii="Arial" w:hAnsi="Arial" w:cs="Arial"/>
        </w:rPr>
        <w:t>County Council direction</w:t>
      </w:r>
      <w:r w:rsidR="00742773" w:rsidRPr="00955E01">
        <w:rPr>
          <w:rFonts w:ascii="Arial" w:hAnsi="Arial" w:cs="Arial"/>
        </w:rPr>
        <w:t xml:space="preserve"> will be sought in regards </w:t>
      </w:r>
      <w:r w:rsidR="00214E44" w:rsidRPr="00955E01">
        <w:rPr>
          <w:rFonts w:ascii="Arial" w:hAnsi="Arial" w:cs="Arial"/>
        </w:rPr>
        <w:t xml:space="preserve">to </w:t>
      </w:r>
      <w:r w:rsidR="002D3DC8" w:rsidRPr="00955E01">
        <w:rPr>
          <w:rFonts w:ascii="Arial" w:hAnsi="Arial" w:cs="Arial"/>
        </w:rPr>
        <w:t xml:space="preserve">then </w:t>
      </w:r>
      <w:r w:rsidR="00742773" w:rsidRPr="00955E01">
        <w:rPr>
          <w:rFonts w:ascii="Arial" w:hAnsi="Arial" w:cs="Arial"/>
        </w:rPr>
        <w:t>executing</w:t>
      </w:r>
      <w:r w:rsidR="006901D2" w:rsidRPr="00955E01">
        <w:rPr>
          <w:rFonts w:ascii="Arial" w:hAnsi="Arial" w:cs="Arial"/>
        </w:rPr>
        <w:t xml:space="preserve"> </w:t>
      </w:r>
      <w:r w:rsidR="008A6869" w:rsidRPr="00955E01">
        <w:rPr>
          <w:rFonts w:ascii="Arial" w:hAnsi="Arial" w:cs="Arial"/>
        </w:rPr>
        <w:t>an</w:t>
      </w:r>
      <w:r w:rsidR="006901D2" w:rsidRPr="00955E01">
        <w:rPr>
          <w:rFonts w:ascii="Arial" w:hAnsi="Arial" w:cs="Arial"/>
        </w:rPr>
        <w:t xml:space="preserve"> Option</w:t>
      </w:r>
      <w:r w:rsidR="00250FD5" w:rsidRPr="00955E01">
        <w:rPr>
          <w:rFonts w:ascii="Arial" w:hAnsi="Arial" w:cs="Arial"/>
        </w:rPr>
        <w:t xml:space="preserve"> Agreement</w:t>
      </w:r>
      <w:r w:rsidR="002D3DC8" w:rsidRPr="00955E01">
        <w:rPr>
          <w:rFonts w:ascii="Arial" w:hAnsi="Arial" w:cs="Arial"/>
        </w:rPr>
        <w:t xml:space="preserve">.  </w:t>
      </w:r>
      <w:r w:rsidR="00742773" w:rsidRPr="00955E01">
        <w:rPr>
          <w:rFonts w:ascii="Arial" w:hAnsi="Arial" w:cs="Arial"/>
        </w:rPr>
        <w:t>This would provide</w:t>
      </w:r>
      <w:r w:rsidR="006901D2" w:rsidRPr="00955E01">
        <w:rPr>
          <w:rFonts w:ascii="Arial" w:hAnsi="Arial" w:cs="Arial"/>
        </w:rPr>
        <w:t xml:space="preserve"> </w:t>
      </w:r>
      <w:r w:rsidR="00742773" w:rsidRPr="00955E01">
        <w:rPr>
          <w:rFonts w:ascii="Arial" w:hAnsi="Arial" w:cs="Arial"/>
        </w:rPr>
        <w:t>compensation to</w:t>
      </w:r>
      <w:r w:rsidR="001C5CB6" w:rsidRPr="00955E01">
        <w:rPr>
          <w:rFonts w:ascii="Arial" w:hAnsi="Arial" w:cs="Arial"/>
        </w:rPr>
        <w:t xml:space="preserve"> the landowner during a period of further engineering studies and pe</w:t>
      </w:r>
      <w:r w:rsidR="005A238E" w:rsidRPr="00955E01">
        <w:rPr>
          <w:rFonts w:ascii="Arial" w:hAnsi="Arial" w:cs="Arial"/>
        </w:rPr>
        <w:t>rmitting</w:t>
      </w:r>
      <w:r w:rsidR="009B0587" w:rsidRPr="00955E01">
        <w:rPr>
          <w:rFonts w:ascii="Arial" w:hAnsi="Arial" w:cs="Arial"/>
        </w:rPr>
        <w:t>.  T</w:t>
      </w:r>
      <w:r w:rsidR="001E3304" w:rsidRPr="00955E01">
        <w:rPr>
          <w:rFonts w:ascii="Arial" w:hAnsi="Arial" w:cs="Arial"/>
        </w:rPr>
        <w:t xml:space="preserve">his Option </w:t>
      </w:r>
      <w:r w:rsidR="005116BC" w:rsidRPr="00955E01">
        <w:rPr>
          <w:rFonts w:ascii="Arial" w:hAnsi="Arial" w:cs="Arial"/>
        </w:rPr>
        <w:t xml:space="preserve">Agreement </w:t>
      </w:r>
      <w:r w:rsidR="001E3304" w:rsidRPr="00955E01">
        <w:rPr>
          <w:rFonts w:ascii="Arial" w:hAnsi="Arial" w:cs="Arial"/>
        </w:rPr>
        <w:t>will contain an executed Agreement of Purchase and Sale, prepared in accordance to</w:t>
      </w:r>
      <w:r w:rsidR="005B6BA0" w:rsidRPr="00955E01">
        <w:rPr>
          <w:rFonts w:ascii="Arial" w:hAnsi="Arial" w:cs="Arial"/>
        </w:rPr>
        <w:t xml:space="preserve"> County Policy PFP 2012-02 – Acquisition and Disposition of Real Property.</w:t>
      </w:r>
      <w:r w:rsidR="005B6827" w:rsidRPr="00955E01">
        <w:rPr>
          <w:rFonts w:ascii="Arial" w:hAnsi="Arial" w:cs="Arial"/>
        </w:rPr>
        <w:t xml:space="preserve">  </w:t>
      </w:r>
      <w:r w:rsidR="001E3304" w:rsidRPr="00955E01">
        <w:rPr>
          <w:rFonts w:ascii="Arial" w:hAnsi="Arial" w:cs="Arial"/>
        </w:rPr>
        <w:t>Note that if the private</w:t>
      </w:r>
      <w:r w:rsidR="00C5224E" w:rsidRPr="00955E01">
        <w:rPr>
          <w:rFonts w:ascii="Arial" w:hAnsi="Arial" w:cs="Arial"/>
        </w:rPr>
        <w:t>ly-owned</w:t>
      </w:r>
      <w:r w:rsidR="001E3304" w:rsidRPr="00955E01">
        <w:rPr>
          <w:rFonts w:ascii="Arial" w:hAnsi="Arial" w:cs="Arial"/>
        </w:rPr>
        <w:t xml:space="preserve"> site is the preferred alternative, all </w:t>
      </w:r>
      <w:r w:rsidR="001C5CB6" w:rsidRPr="00955E01">
        <w:rPr>
          <w:rFonts w:ascii="Arial" w:hAnsi="Arial" w:cs="Arial"/>
        </w:rPr>
        <w:t>d</w:t>
      </w:r>
      <w:r w:rsidR="0046544B" w:rsidRPr="00955E01">
        <w:rPr>
          <w:rFonts w:ascii="Arial" w:hAnsi="Arial" w:cs="Arial"/>
        </w:rPr>
        <w:t xml:space="preserve">etails </w:t>
      </w:r>
      <w:r w:rsidR="001E3304" w:rsidRPr="00955E01">
        <w:rPr>
          <w:rFonts w:ascii="Arial" w:hAnsi="Arial" w:cs="Arial"/>
        </w:rPr>
        <w:t>i</w:t>
      </w:r>
      <w:r w:rsidR="007D56DD" w:rsidRPr="00955E01">
        <w:rPr>
          <w:rFonts w:ascii="Arial" w:hAnsi="Arial" w:cs="Arial"/>
        </w:rPr>
        <w:t xml:space="preserve">n regards to </w:t>
      </w:r>
      <w:r w:rsidR="001E3304" w:rsidRPr="00955E01">
        <w:rPr>
          <w:rFonts w:ascii="Arial" w:hAnsi="Arial" w:cs="Arial"/>
        </w:rPr>
        <w:t xml:space="preserve">acquisition of this site – including associated costs and timing – will be presented </w:t>
      </w:r>
      <w:r w:rsidR="007D56DD" w:rsidRPr="00955E01">
        <w:rPr>
          <w:rFonts w:ascii="Arial" w:hAnsi="Arial" w:cs="Arial"/>
        </w:rPr>
        <w:t xml:space="preserve">to County Council for </w:t>
      </w:r>
      <w:r w:rsidR="001E3304" w:rsidRPr="00955E01">
        <w:rPr>
          <w:rFonts w:ascii="Arial" w:hAnsi="Arial" w:cs="Arial"/>
        </w:rPr>
        <w:t>direction.</w:t>
      </w:r>
    </w:p>
    <w:p w14:paraId="612761C2" w14:textId="77777777" w:rsidR="005F22AF" w:rsidRPr="005B6827" w:rsidRDefault="005F22AF" w:rsidP="00661C07">
      <w:pPr>
        <w:pStyle w:val="Paragraph"/>
        <w:spacing w:line="240" w:lineRule="auto"/>
        <w:ind w:left="-274"/>
        <w:rPr>
          <w:rFonts w:ascii="Arial" w:hAnsi="Arial" w:cs="Arial"/>
          <w:sz w:val="22"/>
          <w:szCs w:val="22"/>
          <w:u w:val="single"/>
        </w:rPr>
      </w:pPr>
    </w:p>
    <w:p w14:paraId="3EDE3382" w14:textId="780B8857" w:rsidR="008A0960" w:rsidRPr="00F41C46" w:rsidRDefault="00217A8E" w:rsidP="009E0F2B">
      <w:pPr>
        <w:pStyle w:val="Paragraph"/>
        <w:spacing w:line="240" w:lineRule="auto"/>
        <w:ind w:left="-270"/>
        <w:rPr>
          <w:rFonts w:ascii="Arial" w:hAnsi="Arial" w:cs="Arial"/>
          <w:sz w:val="22"/>
          <w:szCs w:val="22"/>
        </w:rPr>
      </w:pPr>
      <w:r>
        <w:rPr>
          <w:rFonts w:ascii="Arial" w:hAnsi="Arial" w:cs="Arial"/>
          <w:sz w:val="22"/>
          <w:szCs w:val="22"/>
        </w:rPr>
        <w:t>Screen 3</w:t>
      </w:r>
      <w:r w:rsidR="0037284B">
        <w:rPr>
          <w:rFonts w:ascii="Arial" w:hAnsi="Arial" w:cs="Arial"/>
          <w:sz w:val="22"/>
          <w:szCs w:val="22"/>
        </w:rPr>
        <w:t xml:space="preserve"> Considerations</w:t>
      </w:r>
    </w:p>
    <w:p w14:paraId="6D6AC882" w14:textId="77777777" w:rsidR="00E8427D" w:rsidRPr="0000497B" w:rsidRDefault="00E8427D" w:rsidP="0000497B">
      <w:pPr>
        <w:pStyle w:val="Paragraph"/>
        <w:spacing w:line="240" w:lineRule="auto"/>
        <w:ind w:left="-270"/>
        <w:rPr>
          <w:rFonts w:ascii="Arial" w:eastAsiaTheme="minorHAnsi" w:hAnsi="Arial" w:cs="Arial"/>
          <w:sz w:val="22"/>
          <w:szCs w:val="22"/>
          <w:lang w:val="en-CA"/>
        </w:rPr>
      </w:pPr>
    </w:p>
    <w:p w14:paraId="583673E2" w14:textId="451BA2DA" w:rsidR="00FD0776" w:rsidRDefault="004C6BB3" w:rsidP="00F91D4D">
      <w:pPr>
        <w:autoSpaceDE w:val="0"/>
        <w:autoSpaceDN w:val="0"/>
        <w:adjustRightInd w:val="0"/>
        <w:spacing w:after="0" w:line="240" w:lineRule="auto"/>
        <w:ind w:left="-274"/>
        <w:rPr>
          <w:rFonts w:ascii="Arial" w:hAnsi="Arial" w:cs="Arial"/>
        </w:rPr>
      </w:pPr>
      <w:r w:rsidRPr="00A656E8">
        <w:rPr>
          <w:rFonts w:ascii="Arial" w:hAnsi="Arial" w:cs="Arial"/>
        </w:rPr>
        <w:t xml:space="preserve">As the County seeks to site </w:t>
      </w:r>
      <w:r w:rsidR="00E92FFB" w:rsidRPr="00A656E8">
        <w:rPr>
          <w:rFonts w:ascii="Arial" w:hAnsi="Arial" w:cs="Arial"/>
        </w:rPr>
        <w:t>the OPF and MMF</w:t>
      </w:r>
      <w:r w:rsidR="008B746F" w:rsidRPr="00A656E8">
        <w:rPr>
          <w:rFonts w:ascii="Arial" w:hAnsi="Arial" w:cs="Arial"/>
        </w:rPr>
        <w:t xml:space="preserve">, it is with </w:t>
      </w:r>
      <w:r w:rsidR="002C68CA" w:rsidRPr="00A656E8">
        <w:rPr>
          <w:rFonts w:ascii="Arial" w:hAnsi="Arial" w:cs="Arial"/>
        </w:rPr>
        <w:t xml:space="preserve">an </w:t>
      </w:r>
      <w:r w:rsidR="00FC2CA5" w:rsidRPr="00A656E8">
        <w:rPr>
          <w:rFonts w:ascii="Arial" w:hAnsi="Arial" w:cs="Arial"/>
        </w:rPr>
        <w:t>understanding</w:t>
      </w:r>
      <w:r w:rsidR="00906B78" w:rsidRPr="00A656E8">
        <w:rPr>
          <w:rFonts w:ascii="Arial" w:hAnsi="Arial" w:cs="Arial"/>
        </w:rPr>
        <w:t xml:space="preserve"> of</w:t>
      </w:r>
      <w:r w:rsidR="00FC2CA5" w:rsidRPr="00A656E8">
        <w:rPr>
          <w:rFonts w:ascii="Arial" w:hAnsi="Arial" w:cs="Arial"/>
        </w:rPr>
        <w:t xml:space="preserve"> and consideration for potential</w:t>
      </w:r>
      <w:r w:rsidR="00831079" w:rsidRPr="00A656E8">
        <w:rPr>
          <w:rFonts w:ascii="Arial" w:hAnsi="Arial" w:cs="Arial"/>
        </w:rPr>
        <w:t xml:space="preserve"> impact</w:t>
      </w:r>
      <w:r w:rsidR="00132AF1" w:rsidRPr="00A656E8">
        <w:rPr>
          <w:rFonts w:ascii="Arial" w:hAnsi="Arial" w:cs="Arial"/>
        </w:rPr>
        <w:t>s</w:t>
      </w:r>
      <w:r w:rsidR="00831079" w:rsidRPr="00A656E8">
        <w:rPr>
          <w:rFonts w:ascii="Arial" w:hAnsi="Arial" w:cs="Arial"/>
        </w:rPr>
        <w:t xml:space="preserve"> to neighbouring landowners.</w:t>
      </w:r>
      <w:r w:rsidR="00FC2CA5" w:rsidRPr="00A656E8">
        <w:rPr>
          <w:rFonts w:ascii="Arial" w:hAnsi="Arial" w:cs="Arial"/>
        </w:rPr>
        <w:t xml:space="preserve">  T</w:t>
      </w:r>
      <w:r w:rsidR="0042226A" w:rsidRPr="00A656E8">
        <w:rPr>
          <w:rFonts w:ascii="Arial" w:hAnsi="Arial" w:cs="Arial"/>
        </w:rPr>
        <w:t xml:space="preserve">he </w:t>
      </w:r>
      <w:r w:rsidR="00FC2CA5" w:rsidRPr="00A656E8">
        <w:rPr>
          <w:rFonts w:ascii="Arial" w:hAnsi="Arial" w:cs="Arial"/>
        </w:rPr>
        <w:t>County</w:t>
      </w:r>
      <w:r w:rsidR="00970F5E" w:rsidRPr="00A656E8">
        <w:rPr>
          <w:rFonts w:ascii="Arial" w:hAnsi="Arial" w:cs="Arial"/>
        </w:rPr>
        <w:t xml:space="preserve"> is cogniz</w:t>
      </w:r>
      <w:r w:rsidR="0000497B" w:rsidRPr="00A656E8">
        <w:rPr>
          <w:rFonts w:ascii="Arial" w:hAnsi="Arial" w:cs="Arial"/>
        </w:rPr>
        <w:t>ant</w:t>
      </w:r>
      <w:r w:rsidR="00FC2CA5" w:rsidRPr="00A656E8">
        <w:rPr>
          <w:rFonts w:ascii="Arial" w:hAnsi="Arial" w:cs="Arial"/>
        </w:rPr>
        <w:t xml:space="preserve"> of</w:t>
      </w:r>
      <w:r w:rsidR="00132AF1" w:rsidRPr="00A656E8">
        <w:rPr>
          <w:rFonts w:ascii="Arial" w:hAnsi="Arial" w:cs="Arial"/>
        </w:rPr>
        <w:t xml:space="preserve"> </w:t>
      </w:r>
      <w:r w:rsidR="0042226A" w:rsidRPr="00A656E8">
        <w:rPr>
          <w:rFonts w:ascii="Arial" w:hAnsi="Arial" w:cs="Arial"/>
        </w:rPr>
        <w:t>sensitivi</w:t>
      </w:r>
      <w:r w:rsidR="0000497B" w:rsidRPr="00A656E8">
        <w:rPr>
          <w:rFonts w:ascii="Arial" w:hAnsi="Arial" w:cs="Arial"/>
        </w:rPr>
        <w:t>ti</w:t>
      </w:r>
      <w:r w:rsidR="0042226A" w:rsidRPr="00A656E8">
        <w:rPr>
          <w:rFonts w:ascii="Arial" w:hAnsi="Arial" w:cs="Arial"/>
        </w:rPr>
        <w:t>es regarding sit</w:t>
      </w:r>
      <w:r w:rsidR="00132AF1" w:rsidRPr="00A656E8">
        <w:rPr>
          <w:rFonts w:ascii="Arial" w:hAnsi="Arial" w:cs="Arial"/>
        </w:rPr>
        <w:t>ing waste management facilities</w:t>
      </w:r>
      <w:r w:rsidR="0042226A" w:rsidRPr="00A656E8">
        <w:rPr>
          <w:rFonts w:ascii="Arial" w:hAnsi="Arial" w:cs="Arial"/>
        </w:rPr>
        <w:t xml:space="preserve"> </w:t>
      </w:r>
      <w:r w:rsidR="008B746F" w:rsidRPr="00A656E8">
        <w:rPr>
          <w:rFonts w:ascii="Arial" w:hAnsi="Arial" w:cs="Arial"/>
        </w:rPr>
        <w:t xml:space="preserve">and </w:t>
      </w:r>
      <w:r w:rsidR="0000497B" w:rsidRPr="00A656E8">
        <w:rPr>
          <w:rFonts w:ascii="Arial" w:hAnsi="Arial" w:cs="Arial"/>
        </w:rPr>
        <w:t>an</w:t>
      </w:r>
      <w:r w:rsidR="004F4C21" w:rsidRPr="00A656E8">
        <w:rPr>
          <w:rFonts w:ascii="Arial" w:hAnsi="Arial" w:cs="Arial"/>
        </w:rPr>
        <w:t xml:space="preserve">ticipate </w:t>
      </w:r>
      <w:r w:rsidR="008B746F" w:rsidRPr="00A656E8">
        <w:rPr>
          <w:rFonts w:ascii="Arial" w:hAnsi="Arial" w:cs="Arial"/>
        </w:rPr>
        <w:t>concerns from neighbouring landowners</w:t>
      </w:r>
      <w:r w:rsidR="00FB6601" w:rsidRPr="00A656E8">
        <w:rPr>
          <w:rFonts w:ascii="Arial" w:hAnsi="Arial" w:cs="Arial"/>
        </w:rPr>
        <w:t xml:space="preserve"> </w:t>
      </w:r>
      <w:r w:rsidR="0046544B" w:rsidRPr="00A656E8">
        <w:rPr>
          <w:rFonts w:ascii="Arial" w:hAnsi="Arial" w:cs="Arial"/>
        </w:rPr>
        <w:t xml:space="preserve">– including the perception of </w:t>
      </w:r>
      <w:r w:rsidR="00217A8E">
        <w:rPr>
          <w:rFonts w:ascii="Arial" w:hAnsi="Arial" w:cs="Arial"/>
        </w:rPr>
        <w:t>adverse e</w:t>
      </w:r>
      <w:r w:rsidR="0000497B" w:rsidRPr="00A656E8">
        <w:rPr>
          <w:rFonts w:ascii="Arial" w:hAnsi="Arial" w:cs="Arial"/>
        </w:rPr>
        <w:t xml:space="preserve">ffects </w:t>
      </w:r>
      <w:r w:rsidR="0037284B">
        <w:rPr>
          <w:rFonts w:ascii="Arial" w:hAnsi="Arial" w:cs="Arial"/>
        </w:rPr>
        <w:t>on quality of life and</w:t>
      </w:r>
      <w:r w:rsidR="0000497B" w:rsidRPr="00A656E8">
        <w:rPr>
          <w:rFonts w:ascii="Arial" w:hAnsi="Arial" w:cs="Arial"/>
        </w:rPr>
        <w:t xml:space="preserve"> property values.  </w:t>
      </w:r>
      <w:r w:rsidR="00AA62D8">
        <w:rPr>
          <w:rFonts w:ascii="Arial" w:hAnsi="Arial" w:cs="Arial"/>
        </w:rPr>
        <w:t xml:space="preserve">Potential effects </w:t>
      </w:r>
      <w:r w:rsidR="00F91D4D">
        <w:rPr>
          <w:rFonts w:ascii="Arial" w:hAnsi="Arial" w:cs="Arial"/>
        </w:rPr>
        <w:t xml:space="preserve">on each component – </w:t>
      </w:r>
      <w:r w:rsidR="0032191F">
        <w:rPr>
          <w:rFonts w:ascii="Arial" w:hAnsi="Arial" w:cs="Arial"/>
        </w:rPr>
        <w:t>environmental and</w:t>
      </w:r>
      <w:r w:rsidR="00F91D4D">
        <w:rPr>
          <w:rFonts w:ascii="Arial" w:hAnsi="Arial" w:cs="Arial"/>
        </w:rPr>
        <w:t xml:space="preserve"> social, </w:t>
      </w:r>
      <w:r w:rsidR="0032191F">
        <w:rPr>
          <w:rFonts w:ascii="Arial" w:hAnsi="Arial" w:cs="Arial"/>
        </w:rPr>
        <w:t>for example</w:t>
      </w:r>
      <w:r w:rsidR="00F91D4D">
        <w:rPr>
          <w:rFonts w:ascii="Arial" w:hAnsi="Arial" w:cs="Arial"/>
        </w:rPr>
        <w:t xml:space="preserve"> – </w:t>
      </w:r>
      <w:r w:rsidR="00AA62D8">
        <w:rPr>
          <w:rFonts w:ascii="Arial" w:hAnsi="Arial" w:cs="Arial"/>
        </w:rPr>
        <w:t>will be identified for each of the short-listed sites and form the basis of the comparative evaluation</w:t>
      </w:r>
      <w:r w:rsidR="000607F4">
        <w:rPr>
          <w:rFonts w:ascii="Arial" w:hAnsi="Arial" w:cs="Arial"/>
        </w:rPr>
        <w:t xml:space="preserve"> in Screen 3</w:t>
      </w:r>
      <w:r w:rsidR="00AA62D8">
        <w:rPr>
          <w:rFonts w:ascii="Arial" w:hAnsi="Arial" w:cs="Arial"/>
        </w:rPr>
        <w:t>.  A</w:t>
      </w:r>
      <w:r w:rsidR="00217A8E">
        <w:rPr>
          <w:rFonts w:ascii="Arial" w:hAnsi="Arial" w:cs="Arial"/>
        </w:rPr>
        <w:t>voidance</w:t>
      </w:r>
      <w:r w:rsidR="00F31155">
        <w:rPr>
          <w:rFonts w:ascii="Arial" w:hAnsi="Arial" w:cs="Arial"/>
        </w:rPr>
        <w:t xml:space="preserve"> through measures such as site layout and design </w:t>
      </w:r>
      <w:r w:rsidR="00BF2C3E">
        <w:rPr>
          <w:rFonts w:ascii="Arial" w:hAnsi="Arial" w:cs="Arial"/>
        </w:rPr>
        <w:t xml:space="preserve">will be the </w:t>
      </w:r>
      <w:r w:rsidR="004B1144">
        <w:rPr>
          <w:rFonts w:ascii="Arial" w:hAnsi="Arial" w:cs="Arial"/>
        </w:rPr>
        <w:t>most advantageous</w:t>
      </w:r>
      <w:r w:rsidR="00BF2C3E">
        <w:rPr>
          <w:rFonts w:ascii="Arial" w:hAnsi="Arial" w:cs="Arial"/>
        </w:rPr>
        <w:t xml:space="preserve"> scenario</w:t>
      </w:r>
      <w:r w:rsidR="00217A8E">
        <w:rPr>
          <w:rFonts w:ascii="Arial" w:hAnsi="Arial" w:cs="Arial"/>
        </w:rPr>
        <w:t xml:space="preserve">.  </w:t>
      </w:r>
      <w:r w:rsidR="004B1144">
        <w:rPr>
          <w:rFonts w:ascii="Arial" w:hAnsi="Arial" w:cs="Arial"/>
        </w:rPr>
        <w:t>Where adverse effects cannot be avoid</w:t>
      </w:r>
      <w:r w:rsidR="00BF2C3E">
        <w:rPr>
          <w:rFonts w:ascii="Arial" w:hAnsi="Arial" w:cs="Arial"/>
        </w:rPr>
        <w:t>ed</w:t>
      </w:r>
      <w:r w:rsidR="00217A8E">
        <w:rPr>
          <w:rFonts w:ascii="Arial" w:hAnsi="Arial" w:cs="Arial"/>
        </w:rPr>
        <w:t xml:space="preserve">, </w:t>
      </w:r>
      <w:r w:rsidR="00BF2C3E">
        <w:rPr>
          <w:rFonts w:ascii="Arial" w:hAnsi="Arial" w:cs="Arial"/>
        </w:rPr>
        <w:t>the evaluation will extend to</w:t>
      </w:r>
      <w:r w:rsidR="00217A8E">
        <w:rPr>
          <w:rFonts w:ascii="Arial" w:hAnsi="Arial" w:cs="Arial"/>
        </w:rPr>
        <w:t xml:space="preserve"> </w:t>
      </w:r>
      <w:r w:rsidR="00BF2C3E">
        <w:rPr>
          <w:rFonts w:ascii="Arial" w:hAnsi="Arial" w:cs="Arial"/>
        </w:rPr>
        <w:t xml:space="preserve">consider </w:t>
      </w:r>
      <w:r w:rsidR="00217A8E">
        <w:rPr>
          <w:rFonts w:ascii="Arial" w:hAnsi="Arial" w:cs="Arial"/>
        </w:rPr>
        <w:t xml:space="preserve">mitigation </w:t>
      </w:r>
      <w:r w:rsidR="001721E1">
        <w:rPr>
          <w:rFonts w:ascii="Arial" w:hAnsi="Arial" w:cs="Arial"/>
        </w:rPr>
        <w:t xml:space="preserve">to remove or </w:t>
      </w:r>
      <w:r w:rsidR="001764A6">
        <w:rPr>
          <w:rFonts w:ascii="Arial" w:hAnsi="Arial" w:cs="Arial"/>
        </w:rPr>
        <w:t>lessen</w:t>
      </w:r>
      <w:r w:rsidR="001721E1">
        <w:rPr>
          <w:rFonts w:ascii="Arial" w:hAnsi="Arial" w:cs="Arial"/>
        </w:rPr>
        <w:t xml:space="preserve"> the effects</w:t>
      </w:r>
      <w:r w:rsidR="00BF2C3E">
        <w:rPr>
          <w:rFonts w:ascii="Arial" w:hAnsi="Arial" w:cs="Arial"/>
        </w:rPr>
        <w:t>.  Exam</w:t>
      </w:r>
      <w:r w:rsidR="00FD0776">
        <w:rPr>
          <w:rFonts w:ascii="Arial" w:hAnsi="Arial" w:cs="Arial"/>
        </w:rPr>
        <w:t xml:space="preserve">ples of this may include </w:t>
      </w:r>
      <w:r w:rsidR="001721E1">
        <w:rPr>
          <w:rFonts w:ascii="Arial" w:hAnsi="Arial" w:cs="Arial"/>
        </w:rPr>
        <w:t xml:space="preserve">engineering measures such as </w:t>
      </w:r>
      <w:r w:rsidR="002D0F5F">
        <w:rPr>
          <w:rFonts w:ascii="Arial" w:hAnsi="Arial" w:cs="Arial"/>
        </w:rPr>
        <w:t xml:space="preserve">odour control, paving, </w:t>
      </w:r>
      <w:r w:rsidR="00FD0776">
        <w:rPr>
          <w:rFonts w:ascii="Arial" w:hAnsi="Arial" w:cs="Arial"/>
        </w:rPr>
        <w:t xml:space="preserve">visual screening </w:t>
      </w:r>
      <w:r w:rsidR="002D0F5F">
        <w:rPr>
          <w:rFonts w:ascii="Arial" w:hAnsi="Arial" w:cs="Arial"/>
        </w:rPr>
        <w:t xml:space="preserve">berms, and/or </w:t>
      </w:r>
      <w:r w:rsidR="001721E1">
        <w:rPr>
          <w:rFonts w:ascii="Arial" w:hAnsi="Arial" w:cs="Arial"/>
        </w:rPr>
        <w:t>landscaping.</w:t>
      </w:r>
    </w:p>
    <w:p w14:paraId="4668EAE1" w14:textId="0C3E6914" w:rsidR="0000497B" w:rsidRPr="002D2DBE" w:rsidRDefault="001721E1" w:rsidP="00E12D6E">
      <w:pPr>
        <w:pStyle w:val="Paragraph"/>
        <w:spacing w:line="240" w:lineRule="auto"/>
        <w:ind w:left="-274"/>
        <w:rPr>
          <w:rFonts w:ascii="Arial" w:eastAsiaTheme="minorHAnsi" w:hAnsi="Arial" w:cs="Arial"/>
          <w:sz w:val="22"/>
          <w:szCs w:val="22"/>
          <w:lang w:val="en-CA"/>
        </w:rPr>
      </w:pPr>
      <w:r>
        <w:rPr>
          <w:rFonts w:ascii="Arial" w:eastAsiaTheme="minorHAnsi" w:hAnsi="Arial" w:cs="Arial"/>
          <w:sz w:val="22"/>
          <w:szCs w:val="22"/>
          <w:lang w:val="en-CA"/>
        </w:rPr>
        <w:t xml:space="preserve">With avoidance and mitigation </w:t>
      </w:r>
      <w:r w:rsidR="002D0F5F">
        <w:rPr>
          <w:rFonts w:ascii="Arial" w:eastAsiaTheme="minorHAnsi" w:hAnsi="Arial" w:cs="Arial"/>
          <w:sz w:val="22"/>
          <w:szCs w:val="22"/>
          <w:lang w:val="en-CA"/>
        </w:rPr>
        <w:t xml:space="preserve">being </w:t>
      </w:r>
      <w:r>
        <w:rPr>
          <w:rFonts w:ascii="Arial" w:eastAsiaTheme="minorHAnsi" w:hAnsi="Arial" w:cs="Arial"/>
          <w:sz w:val="22"/>
          <w:szCs w:val="22"/>
          <w:lang w:val="en-CA"/>
        </w:rPr>
        <w:t xml:space="preserve">the priority, </w:t>
      </w:r>
      <w:r w:rsidR="00E2706A">
        <w:rPr>
          <w:rFonts w:ascii="Arial" w:eastAsiaTheme="minorHAnsi" w:hAnsi="Arial" w:cs="Arial"/>
          <w:sz w:val="22"/>
          <w:szCs w:val="22"/>
          <w:lang w:val="en-CA"/>
        </w:rPr>
        <w:t>evaluation of each short-listed site</w:t>
      </w:r>
      <w:r w:rsidR="001F2958">
        <w:rPr>
          <w:rFonts w:ascii="Arial" w:eastAsiaTheme="minorHAnsi" w:hAnsi="Arial" w:cs="Arial"/>
          <w:sz w:val="22"/>
          <w:szCs w:val="22"/>
          <w:lang w:val="en-CA"/>
        </w:rPr>
        <w:t>s</w:t>
      </w:r>
      <w:r>
        <w:rPr>
          <w:rFonts w:ascii="Arial" w:eastAsiaTheme="minorHAnsi" w:hAnsi="Arial" w:cs="Arial"/>
          <w:sz w:val="22"/>
          <w:szCs w:val="22"/>
          <w:lang w:val="en-CA"/>
        </w:rPr>
        <w:t xml:space="preserve"> will also consider the potential for compensation in situations where adverse eff</w:t>
      </w:r>
      <w:r w:rsidR="00E2706A">
        <w:rPr>
          <w:rFonts w:ascii="Arial" w:eastAsiaTheme="minorHAnsi" w:hAnsi="Arial" w:cs="Arial"/>
          <w:sz w:val="22"/>
          <w:szCs w:val="22"/>
          <w:lang w:val="en-CA"/>
        </w:rPr>
        <w:t>e</w:t>
      </w:r>
      <w:r>
        <w:rPr>
          <w:rFonts w:ascii="Arial" w:eastAsiaTheme="minorHAnsi" w:hAnsi="Arial" w:cs="Arial"/>
          <w:sz w:val="22"/>
          <w:szCs w:val="22"/>
          <w:lang w:val="en-CA"/>
        </w:rPr>
        <w:t xml:space="preserve">cts remain.  </w:t>
      </w:r>
      <w:r w:rsidR="00E2706A">
        <w:rPr>
          <w:rFonts w:ascii="Arial" w:eastAsiaTheme="minorHAnsi" w:hAnsi="Arial" w:cs="Arial"/>
          <w:sz w:val="22"/>
          <w:szCs w:val="22"/>
          <w:lang w:val="en-CA"/>
        </w:rPr>
        <w:t>The purpose of compensation would be to counterbalance any negative effects through replacement in kind, provision of a substitute, or reimbursement.</w:t>
      </w:r>
    </w:p>
    <w:p w14:paraId="4207A629" w14:textId="77777777" w:rsidR="00A92D7D" w:rsidRDefault="00A92D7D" w:rsidP="0000497B">
      <w:pPr>
        <w:spacing w:after="0" w:line="240" w:lineRule="auto"/>
        <w:ind w:left="-274"/>
        <w:rPr>
          <w:rFonts w:ascii="Arial" w:hAnsi="Arial" w:cs="Arial"/>
        </w:rPr>
      </w:pPr>
    </w:p>
    <w:p w14:paraId="3A7E465E" w14:textId="77777777" w:rsidR="006035ED" w:rsidRPr="00016EB9" w:rsidRDefault="00F41C46" w:rsidP="006712A9">
      <w:pPr>
        <w:spacing w:after="0" w:line="240" w:lineRule="auto"/>
        <w:ind w:left="-270"/>
        <w:rPr>
          <w:rFonts w:ascii="Arial" w:hAnsi="Arial" w:cs="Arial"/>
        </w:rPr>
      </w:pPr>
      <w:r w:rsidRPr="00016EB9">
        <w:rPr>
          <w:rFonts w:ascii="Arial" w:hAnsi="Arial" w:cs="Arial"/>
        </w:rPr>
        <w:t>Public Consultation</w:t>
      </w:r>
    </w:p>
    <w:p w14:paraId="195E44F7" w14:textId="77777777" w:rsidR="006035ED" w:rsidRPr="00016EB9" w:rsidRDefault="006035ED" w:rsidP="00E12D6E">
      <w:pPr>
        <w:spacing w:after="0" w:line="240" w:lineRule="auto"/>
        <w:ind w:left="-274"/>
        <w:rPr>
          <w:rFonts w:ascii="Arial" w:hAnsi="Arial" w:cs="Arial"/>
          <w:u w:val="single"/>
        </w:rPr>
      </w:pPr>
    </w:p>
    <w:p w14:paraId="50886FC7" w14:textId="0EC5997B" w:rsidR="00ED065D" w:rsidRDefault="006712A9" w:rsidP="00731971">
      <w:pPr>
        <w:spacing w:after="0" w:line="240" w:lineRule="auto"/>
        <w:ind w:left="-274"/>
        <w:rPr>
          <w:rFonts w:ascii="Arial" w:hAnsi="Arial" w:cs="Arial"/>
          <w:color w:val="000000"/>
        </w:rPr>
      </w:pPr>
      <w:r>
        <w:rPr>
          <w:rFonts w:ascii="Arial" w:hAnsi="Arial" w:cs="Arial"/>
          <w:color w:val="000000"/>
        </w:rPr>
        <w:t xml:space="preserve">Following direction from County Council, a period of further evaluation of the sites and </w:t>
      </w:r>
      <w:r w:rsidR="007C3632">
        <w:rPr>
          <w:rFonts w:ascii="Arial" w:hAnsi="Arial" w:cs="Arial"/>
          <w:color w:val="000000"/>
        </w:rPr>
        <w:t xml:space="preserve">rigorous </w:t>
      </w:r>
      <w:r>
        <w:rPr>
          <w:rFonts w:ascii="Arial" w:hAnsi="Arial" w:cs="Arial"/>
          <w:color w:val="000000"/>
        </w:rPr>
        <w:t xml:space="preserve">public and stakeholder consultation will proceed.  </w:t>
      </w:r>
      <w:r w:rsidR="00016EB9">
        <w:rPr>
          <w:rFonts w:ascii="Arial" w:hAnsi="Arial" w:cs="Arial"/>
          <w:color w:val="000000"/>
        </w:rPr>
        <w:t>Engaging the public and seeking feedback through consultation will be imper</w:t>
      </w:r>
      <w:r w:rsidR="00635006" w:rsidRPr="00016EB9">
        <w:rPr>
          <w:rFonts w:ascii="Arial" w:hAnsi="Arial" w:cs="Arial"/>
          <w:color w:val="000000"/>
        </w:rPr>
        <w:t xml:space="preserve">ative to the success of </w:t>
      </w:r>
      <w:r w:rsidR="007802D7">
        <w:rPr>
          <w:rFonts w:ascii="Arial" w:hAnsi="Arial" w:cs="Arial"/>
          <w:color w:val="000000"/>
        </w:rPr>
        <w:t xml:space="preserve">the siting </w:t>
      </w:r>
      <w:r w:rsidR="00141D2A">
        <w:rPr>
          <w:rFonts w:ascii="Arial" w:hAnsi="Arial" w:cs="Arial"/>
          <w:color w:val="000000"/>
        </w:rPr>
        <w:t xml:space="preserve">process and, ultimately, to </w:t>
      </w:r>
      <w:r w:rsidR="007642E4">
        <w:rPr>
          <w:rFonts w:ascii="Arial" w:hAnsi="Arial" w:cs="Arial"/>
          <w:color w:val="000000"/>
        </w:rPr>
        <w:t>development of these facilities</w:t>
      </w:r>
      <w:r w:rsidR="00635006" w:rsidRPr="00016EB9">
        <w:rPr>
          <w:rFonts w:ascii="Arial" w:hAnsi="Arial" w:cs="Arial"/>
          <w:color w:val="000000"/>
        </w:rPr>
        <w:t xml:space="preserve">.  Public and stakeholder feedback in regards to each of the short-listed sites </w:t>
      </w:r>
      <w:r w:rsidR="00731971">
        <w:rPr>
          <w:rFonts w:ascii="Arial" w:hAnsi="Arial" w:cs="Arial"/>
          <w:color w:val="000000"/>
        </w:rPr>
        <w:t xml:space="preserve">– ideas, </w:t>
      </w:r>
      <w:r w:rsidR="00AE79C2">
        <w:rPr>
          <w:rFonts w:ascii="Arial" w:hAnsi="Arial" w:cs="Arial"/>
          <w:color w:val="000000"/>
        </w:rPr>
        <w:t>thoughts</w:t>
      </w:r>
      <w:r w:rsidR="00731971">
        <w:rPr>
          <w:rFonts w:ascii="Arial" w:hAnsi="Arial" w:cs="Arial"/>
          <w:color w:val="000000"/>
        </w:rPr>
        <w:t xml:space="preserve">, and concerns – </w:t>
      </w:r>
      <w:r w:rsidR="00635006" w:rsidRPr="00016EB9">
        <w:rPr>
          <w:rFonts w:ascii="Arial" w:hAnsi="Arial" w:cs="Arial"/>
          <w:color w:val="000000"/>
        </w:rPr>
        <w:t xml:space="preserve">will be incorporated into the third screening </w:t>
      </w:r>
      <w:r w:rsidR="00090720">
        <w:rPr>
          <w:rFonts w:ascii="Arial" w:hAnsi="Arial" w:cs="Arial"/>
          <w:color w:val="000000"/>
        </w:rPr>
        <w:t>evaluation</w:t>
      </w:r>
      <w:r w:rsidR="00635006" w:rsidRPr="00016EB9">
        <w:rPr>
          <w:rFonts w:ascii="Arial" w:hAnsi="Arial" w:cs="Arial"/>
          <w:color w:val="000000"/>
        </w:rPr>
        <w:t xml:space="preserve"> and </w:t>
      </w:r>
      <w:r w:rsidR="00090720">
        <w:rPr>
          <w:rFonts w:ascii="Arial" w:hAnsi="Arial" w:cs="Arial"/>
          <w:color w:val="000000"/>
        </w:rPr>
        <w:t>will be an important</w:t>
      </w:r>
      <w:r w:rsidR="00635006" w:rsidRPr="00016EB9">
        <w:rPr>
          <w:rFonts w:ascii="Arial" w:hAnsi="Arial" w:cs="Arial"/>
          <w:color w:val="000000"/>
        </w:rPr>
        <w:t xml:space="preserve"> </w:t>
      </w:r>
      <w:r w:rsidR="007802D7">
        <w:rPr>
          <w:rFonts w:ascii="Arial" w:hAnsi="Arial" w:cs="Arial"/>
          <w:color w:val="000000"/>
        </w:rPr>
        <w:t>component</w:t>
      </w:r>
      <w:r w:rsidR="00635006" w:rsidRPr="00016EB9">
        <w:rPr>
          <w:rFonts w:ascii="Arial" w:hAnsi="Arial" w:cs="Arial"/>
          <w:color w:val="000000"/>
        </w:rPr>
        <w:t xml:space="preserve"> of the decision-making process</w:t>
      </w:r>
      <w:r w:rsidR="00016EB9" w:rsidRPr="00016EB9">
        <w:rPr>
          <w:rFonts w:ascii="Arial" w:hAnsi="Arial" w:cs="Arial"/>
          <w:color w:val="000000"/>
        </w:rPr>
        <w:t xml:space="preserve">.  It will enable the Project Team to </w:t>
      </w:r>
      <w:r w:rsidR="007802D7">
        <w:rPr>
          <w:rFonts w:ascii="Arial" w:hAnsi="Arial" w:cs="Arial"/>
          <w:color w:val="000000"/>
        </w:rPr>
        <w:t xml:space="preserve">compile </w:t>
      </w:r>
      <w:r w:rsidR="00090720">
        <w:rPr>
          <w:rFonts w:ascii="Arial" w:hAnsi="Arial" w:cs="Arial"/>
          <w:color w:val="000000"/>
        </w:rPr>
        <w:t>local knowledge of each of the short-listed sites</w:t>
      </w:r>
      <w:r w:rsidR="007802D7">
        <w:rPr>
          <w:rFonts w:ascii="Arial" w:hAnsi="Arial" w:cs="Arial"/>
          <w:color w:val="000000"/>
        </w:rPr>
        <w:t xml:space="preserve"> and consider the impact to neighbouring landowners and potential host communities</w:t>
      </w:r>
      <w:r w:rsidR="00090720">
        <w:rPr>
          <w:rFonts w:ascii="Arial" w:hAnsi="Arial" w:cs="Arial"/>
          <w:color w:val="000000"/>
        </w:rPr>
        <w:t>.</w:t>
      </w:r>
      <w:r w:rsidR="00731971">
        <w:rPr>
          <w:rFonts w:ascii="Arial" w:hAnsi="Arial" w:cs="Arial"/>
          <w:color w:val="000000"/>
        </w:rPr>
        <w:t xml:space="preserve">  This process will begin the </w:t>
      </w:r>
      <w:r w:rsidR="002E3438">
        <w:rPr>
          <w:rFonts w:ascii="Arial" w:hAnsi="Arial" w:cs="Arial"/>
          <w:color w:val="000000"/>
        </w:rPr>
        <w:t xml:space="preserve">dialogue </w:t>
      </w:r>
      <w:r w:rsidR="00731971">
        <w:rPr>
          <w:rFonts w:ascii="Arial" w:hAnsi="Arial" w:cs="Arial"/>
          <w:color w:val="000000"/>
        </w:rPr>
        <w:t xml:space="preserve">and relationship </w:t>
      </w:r>
      <w:r w:rsidR="002E3438">
        <w:rPr>
          <w:rFonts w:ascii="Arial" w:hAnsi="Arial" w:cs="Arial"/>
          <w:color w:val="000000"/>
        </w:rPr>
        <w:t xml:space="preserve">between the </w:t>
      </w:r>
      <w:r w:rsidR="00DD4AB6">
        <w:rPr>
          <w:rFonts w:ascii="Arial" w:hAnsi="Arial" w:cs="Arial"/>
          <w:color w:val="000000"/>
        </w:rPr>
        <w:t xml:space="preserve">County and </w:t>
      </w:r>
      <w:r w:rsidR="00731971">
        <w:rPr>
          <w:rFonts w:ascii="Arial" w:hAnsi="Arial" w:cs="Arial"/>
          <w:color w:val="000000"/>
        </w:rPr>
        <w:t>vested </w:t>
      </w:r>
      <w:r w:rsidR="002E3438">
        <w:rPr>
          <w:rFonts w:ascii="Arial" w:hAnsi="Arial" w:cs="Arial"/>
          <w:color w:val="000000"/>
        </w:rPr>
        <w:t>stakeholders.</w:t>
      </w:r>
    </w:p>
    <w:p w14:paraId="22FF2A77" w14:textId="77777777" w:rsidR="001F2958" w:rsidRDefault="001F2958" w:rsidP="00E12D6E">
      <w:pPr>
        <w:spacing w:after="0" w:line="240" w:lineRule="auto"/>
        <w:ind w:left="-274"/>
        <w:rPr>
          <w:rFonts w:ascii="Arial" w:hAnsi="Arial" w:cs="Arial"/>
          <w:color w:val="000000"/>
        </w:rPr>
      </w:pPr>
    </w:p>
    <w:p w14:paraId="146915D2" w14:textId="77777777" w:rsidR="00C47010" w:rsidRDefault="00ED065D" w:rsidP="00E12D6E">
      <w:pPr>
        <w:spacing w:after="0" w:line="240" w:lineRule="auto"/>
        <w:ind w:left="-274"/>
        <w:rPr>
          <w:rFonts w:ascii="Arial" w:hAnsi="Arial" w:cs="Arial"/>
          <w:color w:val="000000"/>
        </w:rPr>
      </w:pPr>
      <w:r>
        <w:rPr>
          <w:rFonts w:ascii="Arial" w:hAnsi="Arial" w:cs="Arial"/>
          <w:color w:val="000000"/>
        </w:rPr>
        <w:t xml:space="preserve">Feedback will be sought </w:t>
      </w:r>
      <w:r w:rsidR="00D502D3">
        <w:rPr>
          <w:rFonts w:ascii="Arial" w:hAnsi="Arial" w:cs="Arial"/>
          <w:color w:val="000000"/>
        </w:rPr>
        <w:t xml:space="preserve">through </w:t>
      </w:r>
      <w:r w:rsidR="00172769">
        <w:rPr>
          <w:rFonts w:ascii="Arial" w:hAnsi="Arial" w:cs="Arial"/>
          <w:color w:val="000000"/>
        </w:rPr>
        <w:t xml:space="preserve">a series of </w:t>
      </w:r>
      <w:r>
        <w:rPr>
          <w:rFonts w:ascii="Arial" w:hAnsi="Arial" w:cs="Arial"/>
          <w:color w:val="000000"/>
        </w:rPr>
        <w:t>upcoming consultation sessions</w:t>
      </w:r>
      <w:r w:rsidR="00172769">
        <w:rPr>
          <w:rFonts w:ascii="Arial" w:hAnsi="Arial" w:cs="Arial"/>
          <w:color w:val="000000"/>
        </w:rPr>
        <w:t xml:space="preserve"> this fall</w:t>
      </w:r>
      <w:r>
        <w:rPr>
          <w:rFonts w:ascii="Arial" w:hAnsi="Arial" w:cs="Arial"/>
          <w:color w:val="000000"/>
        </w:rPr>
        <w:t xml:space="preserve">.  In regards to the number, location, and format of these sessions, the Project Team met with the Community Engagement Committee to discuss </w:t>
      </w:r>
      <w:r w:rsidR="00907314">
        <w:rPr>
          <w:rFonts w:ascii="Arial" w:hAnsi="Arial" w:cs="Arial"/>
          <w:color w:val="000000"/>
        </w:rPr>
        <w:t>their recommendations</w:t>
      </w:r>
      <w:r w:rsidR="00E50730">
        <w:rPr>
          <w:rFonts w:ascii="Arial" w:hAnsi="Arial" w:cs="Arial"/>
          <w:color w:val="000000"/>
        </w:rPr>
        <w:t xml:space="preserve"> on June 22, 2015</w:t>
      </w:r>
      <w:r w:rsidR="007A722E">
        <w:rPr>
          <w:rFonts w:ascii="Arial" w:hAnsi="Arial" w:cs="Arial"/>
          <w:color w:val="000000"/>
        </w:rPr>
        <w:t>.</w:t>
      </w:r>
      <w:r w:rsidR="00CB6B4F">
        <w:rPr>
          <w:rFonts w:ascii="Arial" w:hAnsi="Arial" w:cs="Arial"/>
          <w:color w:val="000000"/>
        </w:rPr>
        <w:t xml:space="preserve">  </w:t>
      </w:r>
      <w:r>
        <w:rPr>
          <w:rFonts w:ascii="Arial" w:hAnsi="Arial" w:cs="Arial"/>
          <w:color w:val="000000"/>
        </w:rPr>
        <w:t xml:space="preserve">Based on these </w:t>
      </w:r>
      <w:r w:rsidR="00D502D3">
        <w:rPr>
          <w:rFonts w:ascii="Arial" w:hAnsi="Arial" w:cs="Arial"/>
          <w:color w:val="000000"/>
        </w:rPr>
        <w:t xml:space="preserve">discussions, two sessions </w:t>
      </w:r>
      <w:r w:rsidR="00CB6B4F">
        <w:rPr>
          <w:rFonts w:ascii="Arial" w:hAnsi="Arial" w:cs="Arial"/>
          <w:color w:val="000000"/>
        </w:rPr>
        <w:t xml:space="preserve">(one during the day, one in the evening) </w:t>
      </w:r>
      <w:r w:rsidR="00D502D3">
        <w:rPr>
          <w:rFonts w:ascii="Arial" w:hAnsi="Arial" w:cs="Arial"/>
          <w:color w:val="000000"/>
        </w:rPr>
        <w:t>will be arranged</w:t>
      </w:r>
      <w:r w:rsidR="00E50730">
        <w:rPr>
          <w:rFonts w:ascii="Arial" w:hAnsi="Arial" w:cs="Arial"/>
          <w:color w:val="000000"/>
        </w:rPr>
        <w:t xml:space="preserve"> in each of the potential host municipalities</w:t>
      </w:r>
      <w:r w:rsidR="00D502D3">
        <w:rPr>
          <w:rFonts w:ascii="Arial" w:hAnsi="Arial" w:cs="Arial"/>
          <w:color w:val="000000"/>
        </w:rPr>
        <w:t xml:space="preserve">, with two additional sessions </w:t>
      </w:r>
      <w:r w:rsidR="00A4703B">
        <w:rPr>
          <w:rFonts w:ascii="Arial" w:hAnsi="Arial" w:cs="Arial"/>
          <w:color w:val="000000"/>
        </w:rPr>
        <w:t xml:space="preserve">(one during the day, one in the evening) </w:t>
      </w:r>
      <w:r w:rsidR="00D502D3">
        <w:rPr>
          <w:rFonts w:ascii="Arial" w:hAnsi="Arial" w:cs="Arial"/>
          <w:color w:val="000000"/>
        </w:rPr>
        <w:t>at a central location within the County.  These sessions will provide informati</w:t>
      </w:r>
      <w:r w:rsidR="00E1708B">
        <w:rPr>
          <w:rFonts w:ascii="Arial" w:hAnsi="Arial" w:cs="Arial"/>
          <w:color w:val="000000"/>
        </w:rPr>
        <w:t>on in a combined open house/</w:t>
      </w:r>
      <w:r w:rsidR="00D502D3">
        <w:rPr>
          <w:rFonts w:ascii="Arial" w:hAnsi="Arial" w:cs="Arial"/>
          <w:color w:val="000000"/>
        </w:rPr>
        <w:t xml:space="preserve">presentation format – allowing for informal discussion with the Project Team and review of communication material followed by a </w:t>
      </w:r>
      <w:r w:rsidR="00E1708B">
        <w:rPr>
          <w:rFonts w:ascii="Arial" w:hAnsi="Arial" w:cs="Arial"/>
          <w:color w:val="000000"/>
        </w:rPr>
        <w:t xml:space="preserve">formal presentation with opportunity for questions.  Feedback and comment on the sites may also be submitted online via the project webpages – </w:t>
      </w:r>
      <w:hyperlink r:id="rId14" w:history="1">
        <w:r w:rsidR="00E1708B" w:rsidRPr="006A3996">
          <w:rPr>
            <w:rStyle w:val="Hyperlink"/>
            <w:rFonts w:ascii="Arial" w:hAnsi="Arial" w:cs="Arial"/>
          </w:rPr>
          <w:t>www.simcoe.ca/opf</w:t>
        </w:r>
      </w:hyperlink>
      <w:r w:rsidR="00E1708B">
        <w:rPr>
          <w:rFonts w:ascii="Arial" w:hAnsi="Arial" w:cs="Arial"/>
          <w:color w:val="000000"/>
        </w:rPr>
        <w:t xml:space="preserve"> and </w:t>
      </w:r>
      <w:hyperlink r:id="rId15" w:history="1">
        <w:r w:rsidR="00E1708B" w:rsidRPr="006A3996">
          <w:rPr>
            <w:rStyle w:val="Hyperlink"/>
            <w:rFonts w:ascii="Arial" w:hAnsi="Arial" w:cs="Arial"/>
          </w:rPr>
          <w:t>www.simoce.ca/mmf</w:t>
        </w:r>
      </w:hyperlink>
      <w:r w:rsidR="007D0BFE">
        <w:rPr>
          <w:rFonts w:ascii="Arial" w:hAnsi="Arial" w:cs="Arial"/>
          <w:color w:val="000000"/>
        </w:rPr>
        <w:t xml:space="preserve">.  </w:t>
      </w:r>
      <w:r w:rsidR="00090720">
        <w:rPr>
          <w:rFonts w:ascii="Arial" w:hAnsi="Arial" w:cs="Arial"/>
          <w:color w:val="000000"/>
        </w:rPr>
        <w:t xml:space="preserve">In addition to public consultation, a series of stakeholder sessions </w:t>
      </w:r>
      <w:r w:rsidR="00CD6277">
        <w:rPr>
          <w:rFonts w:ascii="Arial" w:hAnsi="Arial" w:cs="Arial"/>
          <w:color w:val="000000"/>
        </w:rPr>
        <w:t xml:space="preserve">will be organized to present and receive input on </w:t>
      </w:r>
      <w:r w:rsidR="00090720">
        <w:rPr>
          <w:rFonts w:ascii="Arial" w:hAnsi="Arial" w:cs="Arial"/>
          <w:color w:val="000000"/>
        </w:rPr>
        <w:t xml:space="preserve">the </w:t>
      </w:r>
      <w:r w:rsidR="00F41528">
        <w:rPr>
          <w:rFonts w:ascii="Arial" w:hAnsi="Arial" w:cs="Arial"/>
          <w:color w:val="000000"/>
        </w:rPr>
        <w:t>potential sites</w:t>
      </w:r>
      <w:r w:rsidR="00090720">
        <w:rPr>
          <w:rFonts w:ascii="Arial" w:hAnsi="Arial" w:cs="Arial"/>
          <w:color w:val="000000"/>
        </w:rPr>
        <w:t xml:space="preserve">.  </w:t>
      </w:r>
      <w:r w:rsidR="007802D7">
        <w:rPr>
          <w:rFonts w:ascii="Arial" w:hAnsi="Arial" w:cs="Arial"/>
          <w:color w:val="000000"/>
        </w:rPr>
        <w:t>Stakeholders</w:t>
      </w:r>
      <w:r w:rsidR="00F41528">
        <w:rPr>
          <w:rFonts w:ascii="Arial" w:hAnsi="Arial" w:cs="Arial"/>
          <w:color w:val="000000"/>
        </w:rPr>
        <w:t xml:space="preserve"> will include</w:t>
      </w:r>
      <w:r w:rsidR="00660836">
        <w:rPr>
          <w:rFonts w:ascii="Arial" w:hAnsi="Arial" w:cs="Arial"/>
          <w:color w:val="000000"/>
        </w:rPr>
        <w:t xml:space="preserve">, </w:t>
      </w:r>
      <w:r w:rsidR="00090720">
        <w:rPr>
          <w:rFonts w:ascii="Arial" w:hAnsi="Arial" w:cs="Arial"/>
          <w:color w:val="000000"/>
        </w:rPr>
        <w:t>but may not be limited</w:t>
      </w:r>
      <w:r w:rsidR="00F41528">
        <w:rPr>
          <w:rFonts w:ascii="Arial" w:hAnsi="Arial" w:cs="Arial"/>
          <w:color w:val="000000"/>
        </w:rPr>
        <w:t xml:space="preserve"> </w:t>
      </w:r>
      <w:r w:rsidR="00090720">
        <w:rPr>
          <w:rFonts w:ascii="Arial" w:hAnsi="Arial" w:cs="Arial"/>
          <w:color w:val="000000"/>
        </w:rPr>
        <w:t>to</w:t>
      </w:r>
      <w:r w:rsidR="00660836">
        <w:rPr>
          <w:rFonts w:ascii="Arial" w:hAnsi="Arial" w:cs="Arial"/>
          <w:color w:val="000000"/>
        </w:rPr>
        <w:t xml:space="preserve">, </w:t>
      </w:r>
      <w:r w:rsidR="00090720">
        <w:rPr>
          <w:rFonts w:ascii="Arial" w:hAnsi="Arial" w:cs="Arial"/>
          <w:color w:val="000000"/>
        </w:rPr>
        <w:t xml:space="preserve">County </w:t>
      </w:r>
      <w:r w:rsidR="007802D7">
        <w:rPr>
          <w:rFonts w:ascii="Arial" w:hAnsi="Arial" w:cs="Arial"/>
          <w:color w:val="000000"/>
        </w:rPr>
        <w:t>departments such as Forestry and Planning, potential host municipalities, First Nations,</w:t>
      </w:r>
      <w:r w:rsidR="00ED0AB5">
        <w:rPr>
          <w:rFonts w:ascii="Arial" w:hAnsi="Arial" w:cs="Arial"/>
          <w:color w:val="000000"/>
        </w:rPr>
        <w:t xml:space="preserve"> and</w:t>
      </w:r>
      <w:r w:rsidR="007802D7">
        <w:rPr>
          <w:rFonts w:ascii="Arial" w:hAnsi="Arial" w:cs="Arial"/>
          <w:color w:val="000000"/>
        </w:rPr>
        <w:t xml:space="preserve"> agencies such as the Ministry of the Environment and Climate Change and local conservation aut</w:t>
      </w:r>
      <w:r w:rsidR="00ED0AB5">
        <w:rPr>
          <w:rFonts w:ascii="Arial" w:hAnsi="Arial" w:cs="Arial"/>
          <w:color w:val="000000"/>
        </w:rPr>
        <w:t>horities.</w:t>
      </w:r>
    </w:p>
    <w:p w14:paraId="5EF18D75" w14:textId="77777777" w:rsidR="002D2DBE" w:rsidRDefault="002D2DBE" w:rsidP="00E12D6E">
      <w:pPr>
        <w:spacing w:after="0" w:line="240" w:lineRule="auto"/>
        <w:ind w:left="-274"/>
        <w:rPr>
          <w:rFonts w:ascii="Arial" w:hAnsi="Arial" w:cs="Arial"/>
          <w:color w:val="000000"/>
        </w:rPr>
      </w:pPr>
    </w:p>
    <w:p w14:paraId="1E76D802" w14:textId="77777777" w:rsidR="00C47010" w:rsidRDefault="00C47010" w:rsidP="00F41528">
      <w:pPr>
        <w:spacing w:after="0" w:line="240" w:lineRule="auto"/>
        <w:ind w:left="-274"/>
        <w:rPr>
          <w:rFonts w:ascii="Arial" w:hAnsi="Arial" w:cs="Arial"/>
          <w:color w:val="000000"/>
        </w:rPr>
      </w:pPr>
      <w:r>
        <w:rPr>
          <w:rFonts w:ascii="Arial" w:hAnsi="Arial" w:cs="Arial"/>
          <w:color w:val="000000"/>
        </w:rPr>
        <w:t>Following this period of consultation, GHD will prepare the third siting report</w:t>
      </w:r>
      <w:r w:rsidR="008F3C16">
        <w:rPr>
          <w:rFonts w:ascii="Arial" w:hAnsi="Arial" w:cs="Arial"/>
          <w:color w:val="000000"/>
        </w:rPr>
        <w:t>s</w:t>
      </w:r>
      <w:r w:rsidR="005B2DA2">
        <w:rPr>
          <w:rFonts w:ascii="Arial" w:hAnsi="Arial" w:cs="Arial"/>
          <w:color w:val="000000"/>
        </w:rPr>
        <w:t xml:space="preserve"> for both the OPF and MMF</w:t>
      </w:r>
      <w:r>
        <w:rPr>
          <w:rFonts w:ascii="Arial" w:hAnsi="Arial" w:cs="Arial"/>
          <w:color w:val="000000"/>
        </w:rPr>
        <w:t xml:space="preserve"> which will provide a comparative evaluation of each of the </w:t>
      </w:r>
      <w:r w:rsidR="008F3C16">
        <w:rPr>
          <w:rFonts w:ascii="Arial" w:hAnsi="Arial" w:cs="Arial"/>
          <w:color w:val="000000"/>
        </w:rPr>
        <w:t xml:space="preserve">short-listed sites.  </w:t>
      </w:r>
      <w:r w:rsidR="005C5F2E">
        <w:rPr>
          <w:rFonts w:ascii="Arial" w:hAnsi="Arial" w:cs="Arial"/>
          <w:color w:val="000000"/>
        </w:rPr>
        <w:t xml:space="preserve">With direction from County Council, this evaluation will also consider the potential to co-locate the facilities on a single preferred site.  </w:t>
      </w:r>
      <w:r w:rsidR="008F3C16">
        <w:rPr>
          <w:rFonts w:ascii="Arial" w:hAnsi="Arial" w:cs="Arial"/>
          <w:color w:val="000000"/>
        </w:rPr>
        <w:t>These</w:t>
      </w:r>
      <w:r>
        <w:rPr>
          <w:rFonts w:ascii="Arial" w:hAnsi="Arial" w:cs="Arial"/>
          <w:color w:val="000000"/>
        </w:rPr>
        <w:t xml:space="preserve"> report</w:t>
      </w:r>
      <w:r w:rsidR="008F3C16">
        <w:rPr>
          <w:rFonts w:ascii="Arial" w:hAnsi="Arial" w:cs="Arial"/>
          <w:color w:val="000000"/>
        </w:rPr>
        <w:t>s</w:t>
      </w:r>
      <w:r>
        <w:rPr>
          <w:rFonts w:ascii="Arial" w:hAnsi="Arial" w:cs="Arial"/>
          <w:color w:val="000000"/>
        </w:rPr>
        <w:t xml:space="preserve">, set to present the preferred </w:t>
      </w:r>
      <w:r w:rsidR="005C5F2E">
        <w:rPr>
          <w:rFonts w:ascii="Arial" w:hAnsi="Arial" w:cs="Arial"/>
          <w:color w:val="000000"/>
        </w:rPr>
        <w:t>option, are</w:t>
      </w:r>
      <w:r>
        <w:rPr>
          <w:rFonts w:ascii="Arial" w:hAnsi="Arial" w:cs="Arial"/>
          <w:color w:val="000000"/>
        </w:rPr>
        <w:t xml:space="preserve"> anticipated to be completed by early 2016.</w:t>
      </w:r>
    </w:p>
    <w:p w14:paraId="5049797A" w14:textId="77777777" w:rsidR="005F22AF" w:rsidRPr="00224F0F" w:rsidRDefault="005F22AF" w:rsidP="00773E93">
      <w:pPr>
        <w:spacing w:after="0" w:line="240" w:lineRule="auto"/>
        <w:ind w:left="-270"/>
        <w:rPr>
          <w:rFonts w:ascii="Arial" w:hAnsi="Arial" w:cs="Arial"/>
        </w:rPr>
      </w:pPr>
    </w:p>
    <w:p w14:paraId="2DC6125E" w14:textId="77777777" w:rsidR="006035ED" w:rsidRPr="00846E1B" w:rsidRDefault="006035ED" w:rsidP="00846E1B">
      <w:pPr>
        <w:spacing w:after="0" w:line="240" w:lineRule="auto"/>
        <w:ind w:left="-270"/>
        <w:rPr>
          <w:rFonts w:ascii="Arial" w:hAnsi="Arial" w:cs="Arial"/>
          <w:b/>
        </w:rPr>
      </w:pPr>
      <w:r w:rsidRPr="00846E1B">
        <w:rPr>
          <w:rFonts w:ascii="Arial" w:hAnsi="Arial" w:cs="Arial"/>
          <w:b/>
          <w:sz w:val="24"/>
          <w:szCs w:val="24"/>
        </w:rPr>
        <w:t>Financial and Resource Implications</w:t>
      </w:r>
      <w:r w:rsidRPr="00846E1B">
        <w:rPr>
          <w:rFonts w:ascii="Arial" w:hAnsi="Arial" w:cs="Arial"/>
          <w:b/>
        </w:rPr>
        <w:t>:</w:t>
      </w:r>
    </w:p>
    <w:p w14:paraId="22BB59D8" w14:textId="77777777" w:rsidR="006035ED" w:rsidRDefault="006035ED" w:rsidP="00846E1B">
      <w:pPr>
        <w:spacing w:after="0" w:line="240" w:lineRule="auto"/>
        <w:ind w:left="-274"/>
        <w:rPr>
          <w:rFonts w:ascii="Arial" w:hAnsi="Arial" w:cs="Arial"/>
        </w:rPr>
      </w:pPr>
    </w:p>
    <w:p w14:paraId="08728811" w14:textId="77777777" w:rsidR="007F38B5" w:rsidRDefault="007F38B5" w:rsidP="007F38B5">
      <w:pPr>
        <w:autoSpaceDE w:val="0"/>
        <w:autoSpaceDN w:val="0"/>
        <w:adjustRightInd w:val="0"/>
        <w:spacing w:after="0" w:line="240" w:lineRule="auto"/>
        <w:ind w:left="-270"/>
        <w:rPr>
          <w:rFonts w:ascii="Arial" w:hAnsi="Arial" w:cs="Arial"/>
          <w:color w:val="000000"/>
        </w:rPr>
      </w:pPr>
      <w:r w:rsidRPr="007F38B5">
        <w:rPr>
          <w:rFonts w:ascii="Arial" w:hAnsi="Arial" w:cs="Arial"/>
          <w:color w:val="000000"/>
        </w:rPr>
        <w:t xml:space="preserve">To date, </w:t>
      </w:r>
      <w:r w:rsidR="004E7390">
        <w:rPr>
          <w:rFonts w:ascii="Arial" w:hAnsi="Arial" w:cs="Arial"/>
          <w:color w:val="000000"/>
        </w:rPr>
        <w:t xml:space="preserve">approximately </w:t>
      </w:r>
      <w:r w:rsidRPr="007F38B5">
        <w:rPr>
          <w:rFonts w:ascii="Arial" w:hAnsi="Arial" w:cs="Arial"/>
          <w:color w:val="000000"/>
        </w:rPr>
        <w:t>$</w:t>
      </w:r>
      <w:r w:rsidR="004E7390">
        <w:rPr>
          <w:rFonts w:ascii="Arial" w:hAnsi="Arial" w:cs="Arial"/>
          <w:color w:val="000000"/>
        </w:rPr>
        <w:t>70,000</w:t>
      </w:r>
      <w:r w:rsidRPr="007F38B5">
        <w:rPr>
          <w:rFonts w:ascii="Arial" w:hAnsi="Arial" w:cs="Arial"/>
          <w:color w:val="000000"/>
        </w:rPr>
        <w:t xml:space="preserve"> has been spent on siting of the Organics Processing Facility which has $300,</w:t>
      </w:r>
      <w:r w:rsidR="00D959F6">
        <w:rPr>
          <w:rFonts w:ascii="Arial" w:hAnsi="Arial" w:cs="Arial"/>
          <w:color w:val="000000"/>
        </w:rPr>
        <w:t xml:space="preserve">000 allocated toward this work.  </w:t>
      </w:r>
      <w:r w:rsidRPr="007F38B5">
        <w:rPr>
          <w:rFonts w:ascii="Arial" w:hAnsi="Arial" w:cs="Arial"/>
          <w:color w:val="000000"/>
        </w:rPr>
        <w:t>Remaining 2015 consult</w:t>
      </w:r>
      <w:r w:rsidR="004E7390">
        <w:rPr>
          <w:rFonts w:ascii="Arial" w:hAnsi="Arial" w:cs="Arial"/>
          <w:color w:val="000000"/>
        </w:rPr>
        <w:t>ing fees are estimated to be $52</w:t>
      </w:r>
      <w:r w:rsidRPr="007F38B5">
        <w:rPr>
          <w:rFonts w:ascii="Arial" w:hAnsi="Arial" w:cs="Arial"/>
          <w:color w:val="000000"/>
        </w:rPr>
        <w:t>,000, with additional costs for p</w:t>
      </w:r>
      <w:r w:rsidR="00D959F6">
        <w:rPr>
          <w:rFonts w:ascii="Arial" w:hAnsi="Arial" w:cs="Arial"/>
          <w:color w:val="000000"/>
        </w:rPr>
        <w:t xml:space="preserve">ublic consultation in the fall.  </w:t>
      </w:r>
      <w:r w:rsidRPr="007F38B5">
        <w:rPr>
          <w:rFonts w:ascii="Arial" w:hAnsi="Arial" w:cs="Arial"/>
          <w:color w:val="000000"/>
        </w:rPr>
        <w:t>These costs are budgeted to be funded throug</w:t>
      </w:r>
      <w:r>
        <w:rPr>
          <w:rFonts w:ascii="Arial" w:hAnsi="Arial" w:cs="Arial"/>
          <w:color w:val="000000"/>
        </w:rPr>
        <w:t xml:space="preserve">h the </w:t>
      </w:r>
      <w:r w:rsidR="003F2B6B">
        <w:rPr>
          <w:rFonts w:ascii="Arial" w:hAnsi="Arial" w:cs="Arial"/>
          <w:color w:val="000000"/>
        </w:rPr>
        <w:t>waste management r</w:t>
      </w:r>
      <w:r>
        <w:rPr>
          <w:rFonts w:ascii="Arial" w:hAnsi="Arial" w:cs="Arial"/>
          <w:color w:val="000000"/>
        </w:rPr>
        <w:t>eserve.</w:t>
      </w:r>
    </w:p>
    <w:p w14:paraId="2CDAAA6D" w14:textId="77777777" w:rsidR="007F38B5" w:rsidRPr="007F38B5" w:rsidRDefault="007F38B5" w:rsidP="007F38B5">
      <w:pPr>
        <w:autoSpaceDE w:val="0"/>
        <w:autoSpaceDN w:val="0"/>
        <w:adjustRightInd w:val="0"/>
        <w:spacing w:after="0" w:line="240" w:lineRule="auto"/>
        <w:ind w:left="-270"/>
        <w:rPr>
          <w:rFonts w:ascii="Arial" w:hAnsi="Arial" w:cs="Arial"/>
          <w:color w:val="000000"/>
        </w:rPr>
      </w:pPr>
    </w:p>
    <w:p w14:paraId="5BC8DE8E" w14:textId="77777777" w:rsidR="007F38B5" w:rsidRDefault="007F38B5" w:rsidP="007F38B5">
      <w:pPr>
        <w:spacing w:after="0" w:line="240" w:lineRule="auto"/>
        <w:ind w:left="-270"/>
        <w:rPr>
          <w:rFonts w:ascii="Arial" w:hAnsi="Arial" w:cs="Arial"/>
          <w:color w:val="000000"/>
        </w:rPr>
      </w:pPr>
      <w:r w:rsidRPr="007F38B5">
        <w:rPr>
          <w:rFonts w:ascii="Arial" w:hAnsi="Arial" w:cs="Arial"/>
          <w:color w:val="000000"/>
        </w:rPr>
        <w:t>In regards to the Ma</w:t>
      </w:r>
      <w:r w:rsidR="00F30757">
        <w:rPr>
          <w:rFonts w:ascii="Arial" w:hAnsi="Arial" w:cs="Arial"/>
          <w:color w:val="000000"/>
        </w:rPr>
        <w:t>terials Management Facility, approximately $18</w:t>
      </w:r>
      <w:r w:rsidRPr="007F38B5">
        <w:rPr>
          <w:rFonts w:ascii="Arial" w:hAnsi="Arial" w:cs="Arial"/>
          <w:color w:val="000000"/>
        </w:rPr>
        <w:t>,</w:t>
      </w:r>
      <w:r w:rsidR="00F30757">
        <w:rPr>
          <w:rFonts w:ascii="Arial" w:hAnsi="Arial" w:cs="Arial"/>
          <w:color w:val="000000"/>
        </w:rPr>
        <w:t>000</w:t>
      </w:r>
      <w:r w:rsidRPr="007F38B5">
        <w:rPr>
          <w:rFonts w:ascii="Arial" w:hAnsi="Arial" w:cs="Arial"/>
          <w:color w:val="000000"/>
        </w:rPr>
        <w:t xml:space="preserve"> has been spent to date on siting which has $500,</w:t>
      </w:r>
      <w:r w:rsidR="00773A49">
        <w:rPr>
          <w:rFonts w:ascii="Arial" w:hAnsi="Arial" w:cs="Arial"/>
          <w:color w:val="000000"/>
        </w:rPr>
        <w:t xml:space="preserve">000 allocated toward this work.  </w:t>
      </w:r>
      <w:r w:rsidRPr="007F38B5">
        <w:rPr>
          <w:rFonts w:ascii="Arial" w:hAnsi="Arial" w:cs="Arial"/>
          <w:color w:val="000000"/>
        </w:rPr>
        <w:t>Remaining 2015 consulting expenses, estimated to be $</w:t>
      </w:r>
      <w:r w:rsidR="00773A49">
        <w:rPr>
          <w:rFonts w:ascii="Arial" w:hAnsi="Arial" w:cs="Arial"/>
          <w:color w:val="000000"/>
        </w:rPr>
        <w:t>40,000</w:t>
      </w:r>
      <w:r w:rsidRPr="007F38B5">
        <w:rPr>
          <w:rFonts w:ascii="Arial" w:hAnsi="Arial" w:cs="Arial"/>
          <w:color w:val="000000"/>
        </w:rPr>
        <w:t>, are bud</w:t>
      </w:r>
      <w:r w:rsidR="003F2B6B">
        <w:rPr>
          <w:rFonts w:ascii="Arial" w:hAnsi="Arial" w:cs="Arial"/>
          <w:color w:val="000000"/>
        </w:rPr>
        <w:t>geted to be funded through the waste management r</w:t>
      </w:r>
      <w:r w:rsidRPr="007F38B5">
        <w:rPr>
          <w:rFonts w:ascii="Arial" w:hAnsi="Arial" w:cs="Arial"/>
          <w:color w:val="000000"/>
        </w:rPr>
        <w:t>eserve.</w:t>
      </w:r>
    </w:p>
    <w:p w14:paraId="440EC7F3" w14:textId="77777777" w:rsidR="007F38B5" w:rsidRPr="00846E1B" w:rsidRDefault="007F38B5" w:rsidP="007F38B5">
      <w:pPr>
        <w:spacing w:after="0" w:line="240" w:lineRule="auto"/>
        <w:ind w:left="-270"/>
        <w:rPr>
          <w:rFonts w:ascii="Arial" w:hAnsi="Arial" w:cs="Arial"/>
        </w:rPr>
      </w:pPr>
    </w:p>
    <w:p w14:paraId="0619915E" w14:textId="77777777" w:rsidR="00A92D7D" w:rsidRPr="00BD2F58" w:rsidRDefault="001E7D25" w:rsidP="00536361">
      <w:pPr>
        <w:spacing w:after="0" w:line="240" w:lineRule="auto"/>
        <w:ind w:left="-274"/>
        <w:rPr>
          <w:rFonts w:ascii="Arial" w:hAnsi="Arial" w:cs="Arial"/>
        </w:rPr>
      </w:pPr>
      <w:r w:rsidRPr="00BD2F58">
        <w:rPr>
          <w:rFonts w:ascii="Arial" w:hAnsi="Arial" w:cs="Arial"/>
        </w:rPr>
        <w:t xml:space="preserve">Note that details on further costs associated with </w:t>
      </w:r>
      <w:r w:rsidR="00D23D83">
        <w:rPr>
          <w:rFonts w:ascii="Arial" w:hAnsi="Arial" w:cs="Arial"/>
        </w:rPr>
        <w:t xml:space="preserve">a </w:t>
      </w:r>
      <w:r w:rsidRPr="00BD2F58">
        <w:rPr>
          <w:rFonts w:ascii="Arial" w:hAnsi="Arial" w:cs="Arial"/>
        </w:rPr>
        <w:t xml:space="preserve">communication and marketing </w:t>
      </w:r>
      <w:r w:rsidR="00D23D83">
        <w:rPr>
          <w:rFonts w:ascii="Arial" w:hAnsi="Arial" w:cs="Arial"/>
        </w:rPr>
        <w:t>plan</w:t>
      </w:r>
      <w:r w:rsidRPr="00BD2F58">
        <w:rPr>
          <w:rFonts w:ascii="Arial" w:hAnsi="Arial" w:cs="Arial"/>
        </w:rPr>
        <w:t xml:space="preserve"> will be brought forth for Council approval in the 2016 budget.</w:t>
      </w:r>
    </w:p>
    <w:p w14:paraId="48317A26" w14:textId="77777777" w:rsidR="006035ED" w:rsidRPr="00846E1B" w:rsidRDefault="006035ED" w:rsidP="00846E1B">
      <w:pPr>
        <w:spacing w:after="0" w:line="240" w:lineRule="auto"/>
        <w:ind w:left="-270"/>
        <w:rPr>
          <w:rFonts w:ascii="Arial" w:hAnsi="Arial" w:cs="Arial"/>
        </w:rPr>
      </w:pPr>
      <w:r w:rsidRPr="00846E1B">
        <w:rPr>
          <w:rFonts w:ascii="Arial" w:hAnsi="Arial" w:cs="Arial"/>
          <w:b/>
          <w:sz w:val="24"/>
          <w:szCs w:val="24"/>
        </w:rPr>
        <w:t>Relationship to Corporate Strategies:</w:t>
      </w:r>
    </w:p>
    <w:p w14:paraId="2D27DD45" w14:textId="77777777" w:rsidR="006035ED" w:rsidRPr="00846E1B" w:rsidRDefault="006035ED" w:rsidP="00846E1B">
      <w:pPr>
        <w:spacing w:after="0" w:line="240" w:lineRule="auto"/>
        <w:ind w:left="-274"/>
        <w:rPr>
          <w:rFonts w:ascii="Arial" w:hAnsi="Arial" w:cs="Arial"/>
        </w:rPr>
      </w:pPr>
    </w:p>
    <w:p w14:paraId="6D607542" w14:textId="77777777" w:rsidR="003C5C18" w:rsidRDefault="006035ED" w:rsidP="00FA3AA0">
      <w:pPr>
        <w:spacing w:after="0" w:line="240" w:lineRule="auto"/>
        <w:ind w:left="-274"/>
        <w:rPr>
          <w:rFonts w:ascii="Arial" w:hAnsi="Arial" w:cs="Arial"/>
        </w:rPr>
      </w:pPr>
      <w:r w:rsidRPr="00846E1B">
        <w:rPr>
          <w:rFonts w:ascii="Arial" w:hAnsi="Arial" w:cs="Arial"/>
        </w:rPr>
        <w:t>In regards to long-term processing of organics, the Solid Waste Management Strategy</w:t>
      </w:r>
      <w:r w:rsidR="003C5C18">
        <w:rPr>
          <w:rFonts w:ascii="Arial" w:hAnsi="Arial" w:cs="Arial"/>
        </w:rPr>
        <w:t xml:space="preserve"> </w:t>
      </w:r>
      <w:r w:rsidR="00D95CCC">
        <w:rPr>
          <w:rFonts w:ascii="Arial" w:hAnsi="Arial" w:cs="Arial"/>
        </w:rPr>
        <w:t xml:space="preserve">(Strategy) </w:t>
      </w:r>
      <w:r w:rsidRPr="00846E1B">
        <w:rPr>
          <w:rFonts w:ascii="Arial" w:hAnsi="Arial" w:cs="Arial"/>
        </w:rPr>
        <w:t xml:space="preserve">recommended development of a centralized composting facility within the County.  </w:t>
      </w:r>
      <w:r w:rsidR="009919E7">
        <w:rPr>
          <w:rFonts w:ascii="Arial" w:hAnsi="Arial" w:cs="Arial"/>
        </w:rPr>
        <w:t>Public</w:t>
      </w:r>
      <w:r w:rsidRPr="00846E1B">
        <w:rPr>
          <w:rFonts w:ascii="Arial" w:hAnsi="Arial" w:cs="Arial"/>
        </w:rPr>
        <w:t xml:space="preserve"> input indicated support for </w:t>
      </w:r>
      <w:r w:rsidR="00B90650">
        <w:rPr>
          <w:rFonts w:ascii="Arial" w:hAnsi="Arial" w:cs="Arial"/>
        </w:rPr>
        <w:t xml:space="preserve">in-County </w:t>
      </w:r>
      <w:r w:rsidRPr="00846E1B">
        <w:rPr>
          <w:rFonts w:ascii="Arial" w:hAnsi="Arial" w:cs="Arial"/>
        </w:rPr>
        <w:t>processing as well as for the addition of pet was</w:t>
      </w:r>
      <w:r w:rsidR="009919E7">
        <w:rPr>
          <w:rFonts w:ascii="Arial" w:hAnsi="Arial" w:cs="Arial"/>
        </w:rPr>
        <w:t xml:space="preserve">te and diapers to the program.  </w:t>
      </w:r>
      <w:r w:rsidR="00DD0E74">
        <w:rPr>
          <w:rFonts w:ascii="Arial" w:hAnsi="Arial" w:cs="Arial"/>
        </w:rPr>
        <w:t>This</w:t>
      </w:r>
      <w:r w:rsidR="003C5C18">
        <w:rPr>
          <w:rFonts w:ascii="Arial" w:hAnsi="Arial" w:cs="Arial"/>
        </w:rPr>
        <w:t xml:space="preserve"> item </w:t>
      </w:r>
      <w:r w:rsidR="00DD0E74">
        <w:rPr>
          <w:rFonts w:ascii="Arial" w:hAnsi="Arial" w:cs="Arial"/>
        </w:rPr>
        <w:t xml:space="preserve">also </w:t>
      </w:r>
      <w:r w:rsidR="003C5C18">
        <w:rPr>
          <w:rFonts w:ascii="Arial" w:hAnsi="Arial" w:cs="Arial"/>
        </w:rPr>
        <w:t>supports the Strategy</w:t>
      </w:r>
      <w:r w:rsidR="003C5C18" w:rsidRPr="006C0F0C">
        <w:rPr>
          <w:rFonts w:ascii="Arial" w:hAnsi="Arial" w:cs="Arial"/>
        </w:rPr>
        <w:t xml:space="preserve"> recommend</w:t>
      </w:r>
      <w:r w:rsidR="003C5C18">
        <w:rPr>
          <w:rFonts w:ascii="Arial" w:hAnsi="Arial" w:cs="Arial"/>
        </w:rPr>
        <w:t xml:space="preserve">ation to develop </w:t>
      </w:r>
      <w:r w:rsidR="003C5C18" w:rsidRPr="006C0F0C">
        <w:rPr>
          <w:rFonts w:ascii="Arial" w:hAnsi="Arial" w:cs="Arial"/>
        </w:rPr>
        <w:t xml:space="preserve">transfer capacity </w:t>
      </w:r>
      <w:r w:rsidR="003C5C18">
        <w:rPr>
          <w:rFonts w:ascii="Arial" w:hAnsi="Arial" w:cs="Arial"/>
        </w:rPr>
        <w:t xml:space="preserve">infrastructure to manage garbage and recyclables generated </w:t>
      </w:r>
      <w:r w:rsidR="00A27B91">
        <w:rPr>
          <w:rFonts w:ascii="Arial" w:hAnsi="Arial" w:cs="Arial"/>
        </w:rPr>
        <w:t>with</w:t>
      </w:r>
      <w:r w:rsidR="003C5C18">
        <w:rPr>
          <w:rFonts w:ascii="Arial" w:hAnsi="Arial" w:cs="Arial"/>
        </w:rPr>
        <w:t>in the County.</w:t>
      </w:r>
    </w:p>
    <w:p w14:paraId="287F52F9" w14:textId="77777777" w:rsidR="00257CF7" w:rsidRDefault="00257CF7" w:rsidP="006035ED">
      <w:pPr>
        <w:spacing w:after="0" w:line="240" w:lineRule="auto"/>
        <w:ind w:hanging="270"/>
        <w:rPr>
          <w:rFonts w:ascii="Arial" w:hAnsi="Arial" w:cs="Arial"/>
          <w:b/>
          <w:sz w:val="24"/>
          <w:szCs w:val="24"/>
        </w:rPr>
      </w:pPr>
    </w:p>
    <w:p w14:paraId="379EE6CF" w14:textId="77777777" w:rsidR="006035ED" w:rsidRDefault="006035ED" w:rsidP="006035ED">
      <w:pPr>
        <w:spacing w:after="0" w:line="240" w:lineRule="auto"/>
        <w:ind w:hanging="270"/>
        <w:rPr>
          <w:rFonts w:ascii="Arial" w:hAnsi="Arial" w:cs="Arial"/>
          <w:b/>
          <w:sz w:val="24"/>
          <w:szCs w:val="24"/>
        </w:rPr>
      </w:pPr>
      <w:r w:rsidRPr="00971C3C">
        <w:rPr>
          <w:rFonts w:ascii="Arial" w:hAnsi="Arial" w:cs="Arial"/>
          <w:b/>
          <w:sz w:val="24"/>
          <w:szCs w:val="24"/>
        </w:rPr>
        <w:t>Reference Documents</w:t>
      </w:r>
      <w:r>
        <w:rPr>
          <w:rFonts w:ascii="Arial" w:hAnsi="Arial" w:cs="Arial"/>
          <w:b/>
          <w:sz w:val="24"/>
          <w:szCs w:val="24"/>
        </w:rPr>
        <w:t>:</w:t>
      </w:r>
    </w:p>
    <w:p w14:paraId="6609708F" w14:textId="77777777" w:rsidR="006035ED" w:rsidRPr="005C5DDC" w:rsidRDefault="006035ED" w:rsidP="006035ED">
      <w:pPr>
        <w:spacing w:after="0"/>
        <w:ind w:left="-274"/>
        <w:rPr>
          <w:rFonts w:ascii="Arial" w:hAnsi="Arial" w:cs="Arial"/>
        </w:rPr>
      </w:pPr>
    </w:p>
    <w:p w14:paraId="1330043B" w14:textId="77777777" w:rsidR="006035ED" w:rsidRPr="005C5DDC" w:rsidRDefault="006035ED" w:rsidP="006035ED">
      <w:pPr>
        <w:spacing w:after="0" w:line="240" w:lineRule="auto"/>
        <w:ind w:left="-274"/>
        <w:rPr>
          <w:rFonts w:ascii="Arial" w:hAnsi="Arial" w:cs="Arial"/>
        </w:rPr>
      </w:pPr>
      <w:r w:rsidRPr="005C5DDC">
        <w:rPr>
          <w:rFonts w:ascii="Arial" w:hAnsi="Arial" w:cs="Arial"/>
        </w:rPr>
        <w:t>Organics Processing Facility Project</w:t>
      </w:r>
      <w:r w:rsidR="003C5C18" w:rsidRPr="005C5DDC">
        <w:rPr>
          <w:rFonts w:ascii="Arial" w:hAnsi="Arial" w:cs="Arial"/>
        </w:rPr>
        <w:t xml:space="preserve"> Webpage</w:t>
      </w:r>
    </w:p>
    <w:p w14:paraId="341EFC96" w14:textId="77777777" w:rsidR="006035ED" w:rsidRPr="005C5DDC" w:rsidRDefault="00A349B8" w:rsidP="006035ED">
      <w:pPr>
        <w:spacing w:after="0" w:line="240" w:lineRule="auto"/>
        <w:ind w:left="-274"/>
        <w:rPr>
          <w:rFonts w:ascii="Arial" w:hAnsi="Arial" w:cs="Arial"/>
          <w:sz w:val="20"/>
          <w:szCs w:val="20"/>
        </w:rPr>
      </w:pPr>
      <w:hyperlink r:id="rId16" w:history="1">
        <w:r w:rsidR="00CB3CF4" w:rsidRPr="005C5DDC">
          <w:rPr>
            <w:rStyle w:val="Hyperlink"/>
            <w:rFonts w:ascii="Arial" w:hAnsi="Arial" w:cs="Arial"/>
            <w:sz w:val="20"/>
            <w:szCs w:val="20"/>
          </w:rPr>
          <w:t>www.simcoe.ca/opf</w:t>
        </w:r>
      </w:hyperlink>
    </w:p>
    <w:p w14:paraId="23CCE654" w14:textId="77777777" w:rsidR="002F001D" w:rsidRPr="005C5DDC" w:rsidRDefault="002F001D" w:rsidP="006035ED">
      <w:pPr>
        <w:spacing w:after="0" w:line="240" w:lineRule="auto"/>
        <w:ind w:left="-274"/>
        <w:rPr>
          <w:rFonts w:ascii="Arial" w:hAnsi="Arial" w:cs="Arial"/>
        </w:rPr>
      </w:pPr>
    </w:p>
    <w:p w14:paraId="06ACE435" w14:textId="77777777" w:rsidR="003C5C18" w:rsidRPr="005C5DDC" w:rsidRDefault="003C5C18" w:rsidP="003C5C18">
      <w:pPr>
        <w:spacing w:after="0" w:line="240" w:lineRule="auto"/>
        <w:ind w:left="-274"/>
        <w:rPr>
          <w:rFonts w:ascii="Arial" w:hAnsi="Arial" w:cs="Arial"/>
        </w:rPr>
      </w:pPr>
      <w:r w:rsidRPr="005C5DDC">
        <w:rPr>
          <w:rFonts w:ascii="Arial" w:hAnsi="Arial" w:cs="Arial"/>
        </w:rPr>
        <w:t>Materials Management Facility Webpage</w:t>
      </w:r>
    </w:p>
    <w:p w14:paraId="31BB87DE" w14:textId="77777777" w:rsidR="003C5C18" w:rsidRPr="005C5DDC" w:rsidRDefault="00A349B8" w:rsidP="003C5C18">
      <w:pPr>
        <w:spacing w:after="0" w:line="240" w:lineRule="auto"/>
        <w:ind w:left="-274"/>
        <w:rPr>
          <w:rFonts w:ascii="Arial" w:hAnsi="Arial" w:cs="Arial"/>
          <w:sz w:val="20"/>
          <w:szCs w:val="20"/>
        </w:rPr>
      </w:pPr>
      <w:hyperlink r:id="rId17" w:history="1">
        <w:r w:rsidR="003C5C18" w:rsidRPr="005C5DDC">
          <w:rPr>
            <w:rStyle w:val="Hyperlink"/>
            <w:rFonts w:ascii="Arial" w:hAnsi="Arial" w:cs="Arial"/>
            <w:sz w:val="20"/>
            <w:szCs w:val="20"/>
          </w:rPr>
          <w:t>www.simcoe.ca/mmf</w:t>
        </w:r>
      </w:hyperlink>
    </w:p>
    <w:p w14:paraId="50A3F22B" w14:textId="77777777" w:rsidR="007C4C51" w:rsidRDefault="007C4C51" w:rsidP="00C81439">
      <w:pPr>
        <w:spacing w:after="0" w:line="240" w:lineRule="auto"/>
        <w:ind w:left="-270"/>
        <w:rPr>
          <w:rFonts w:ascii="Arial" w:hAnsi="Arial" w:cs="Arial"/>
          <w:b/>
          <w:sz w:val="24"/>
          <w:szCs w:val="24"/>
        </w:rPr>
      </w:pPr>
    </w:p>
    <w:p w14:paraId="7B569D5D" w14:textId="3C6C85B3" w:rsidR="00660836" w:rsidRPr="00F039F0" w:rsidRDefault="00C81439" w:rsidP="00F039F0">
      <w:pPr>
        <w:spacing w:after="0" w:line="240" w:lineRule="auto"/>
        <w:ind w:left="-270"/>
        <w:rPr>
          <w:rFonts w:ascii="Arial" w:hAnsi="Arial" w:cs="Arial"/>
          <w:b/>
          <w:sz w:val="24"/>
          <w:szCs w:val="24"/>
        </w:rPr>
      </w:pPr>
      <w:r w:rsidRPr="00971C3C">
        <w:rPr>
          <w:rFonts w:ascii="Arial" w:hAnsi="Arial" w:cs="Arial"/>
          <w:b/>
          <w:sz w:val="24"/>
          <w:szCs w:val="24"/>
        </w:rPr>
        <w:t>Attachments</w:t>
      </w:r>
      <w:r w:rsidR="00971C3C" w:rsidRPr="00971C3C">
        <w:rPr>
          <w:rFonts w:ascii="Arial" w:hAnsi="Arial" w:cs="Arial"/>
          <w:b/>
          <w:sz w:val="24"/>
          <w:szCs w:val="24"/>
        </w:rPr>
        <w:t>:</w:t>
      </w:r>
    </w:p>
    <w:p w14:paraId="44DFFEAF" w14:textId="77777777" w:rsidR="00AE26A3" w:rsidRPr="00AE26A3" w:rsidRDefault="00AE26A3" w:rsidP="00D9544F">
      <w:pPr>
        <w:spacing w:after="0" w:line="240" w:lineRule="auto"/>
        <w:ind w:left="1080" w:hanging="1354"/>
        <w:rPr>
          <w:rFonts w:ascii="Arial" w:hAnsi="Arial" w:cs="Arial"/>
          <w:sz w:val="12"/>
          <w:szCs w:val="12"/>
        </w:rPr>
      </w:pPr>
    </w:p>
    <w:p w14:paraId="603A49D4" w14:textId="77777777" w:rsidR="00D9544F" w:rsidRPr="00AE26A3" w:rsidRDefault="00D9544F" w:rsidP="00D9544F">
      <w:pPr>
        <w:spacing w:after="0" w:line="240" w:lineRule="auto"/>
        <w:ind w:left="1080" w:hanging="1354"/>
        <w:rPr>
          <w:rFonts w:ascii="Arial" w:hAnsi="Arial" w:cs="Arial"/>
        </w:rPr>
      </w:pPr>
      <w:r w:rsidRPr="00AE26A3">
        <w:rPr>
          <w:rFonts w:ascii="Arial" w:hAnsi="Arial" w:cs="Arial"/>
        </w:rPr>
        <w:t>Schedule 1</w:t>
      </w:r>
      <w:r w:rsidRPr="00AE26A3">
        <w:rPr>
          <w:rFonts w:ascii="Arial" w:hAnsi="Arial" w:cs="Arial"/>
        </w:rPr>
        <w:tab/>
      </w:r>
      <w:r w:rsidR="0065052E" w:rsidRPr="00AE26A3">
        <w:rPr>
          <w:rFonts w:ascii="Arial" w:hAnsi="Arial" w:cs="Arial"/>
        </w:rPr>
        <w:t xml:space="preserve">Report:  </w:t>
      </w:r>
      <w:r w:rsidRPr="003835F7">
        <w:rPr>
          <w:rFonts w:ascii="Arial" w:hAnsi="Arial" w:cs="Arial"/>
          <w:i/>
        </w:rPr>
        <w:t>County of Simcoe – Organics Processing Facility, Part 2 – Long List Evaluation</w:t>
      </w:r>
    </w:p>
    <w:p w14:paraId="372F2415" w14:textId="77777777" w:rsidR="00D9544F" w:rsidRPr="00AE26A3" w:rsidRDefault="00D9544F" w:rsidP="00D9544F">
      <w:pPr>
        <w:spacing w:after="0" w:line="240" w:lineRule="auto"/>
        <w:ind w:left="1080"/>
        <w:rPr>
          <w:rFonts w:ascii="Arial" w:hAnsi="Arial" w:cs="Arial"/>
        </w:rPr>
      </w:pPr>
      <w:r w:rsidRPr="00AE26A3">
        <w:rPr>
          <w:rFonts w:ascii="Arial" w:hAnsi="Arial" w:cs="Arial"/>
        </w:rPr>
        <w:t>(GHD, July 2015)</w:t>
      </w:r>
    </w:p>
    <w:p w14:paraId="2687F9D8" w14:textId="77777777" w:rsidR="00EA4FCA" w:rsidRPr="001A4213" w:rsidRDefault="00EA4FCA" w:rsidP="00C81439">
      <w:pPr>
        <w:spacing w:after="0" w:line="240" w:lineRule="auto"/>
        <w:ind w:left="-270"/>
        <w:rPr>
          <w:rFonts w:ascii="Arial" w:hAnsi="Arial" w:cs="Arial"/>
          <w:b/>
          <w:sz w:val="12"/>
          <w:szCs w:val="12"/>
        </w:rPr>
      </w:pPr>
    </w:p>
    <w:p w14:paraId="1981F77D" w14:textId="77777777" w:rsidR="00660836" w:rsidRPr="00AE26A3" w:rsidRDefault="00660836" w:rsidP="00C81439">
      <w:pPr>
        <w:spacing w:after="0" w:line="240" w:lineRule="auto"/>
        <w:ind w:left="-270"/>
        <w:rPr>
          <w:rFonts w:ascii="Arial" w:hAnsi="Arial" w:cs="Arial"/>
          <w:b/>
          <w:sz w:val="12"/>
          <w:szCs w:val="12"/>
        </w:rPr>
      </w:pPr>
    </w:p>
    <w:p w14:paraId="2A003799" w14:textId="77777777" w:rsidR="00D9544F" w:rsidRPr="00AE26A3" w:rsidRDefault="00D9544F" w:rsidP="0065052E">
      <w:pPr>
        <w:spacing w:after="0" w:line="240" w:lineRule="auto"/>
        <w:ind w:left="1080" w:hanging="1354"/>
        <w:rPr>
          <w:rFonts w:ascii="Arial" w:hAnsi="Arial" w:cs="Arial"/>
        </w:rPr>
      </w:pPr>
      <w:r w:rsidRPr="00AE26A3">
        <w:rPr>
          <w:rFonts w:ascii="Arial" w:hAnsi="Arial" w:cs="Arial"/>
        </w:rPr>
        <w:t>Schedule 2</w:t>
      </w:r>
      <w:r w:rsidRPr="00AE26A3">
        <w:rPr>
          <w:rFonts w:ascii="Arial" w:hAnsi="Arial" w:cs="Arial"/>
        </w:rPr>
        <w:tab/>
      </w:r>
      <w:r w:rsidR="0065052E" w:rsidRPr="00AE26A3">
        <w:rPr>
          <w:rFonts w:ascii="Arial" w:hAnsi="Arial" w:cs="Arial"/>
        </w:rPr>
        <w:t xml:space="preserve">Report:  </w:t>
      </w:r>
      <w:r w:rsidRPr="003835F7">
        <w:rPr>
          <w:rFonts w:ascii="Arial" w:hAnsi="Arial" w:cs="Arial"/>
          <w:i/>
        </w:rPr>
        <w:t>County of Simcoe – Materials Management Facility, Part 2 – Long List</w:t>
      </w:r>
      <w:r w:rsidRPr="00AE26A3">
        <w:rPr>
          <w:rFonts w:ascii="Arial" w:hAnsi="Arial" w:cs="Arial"/>
        </w:rPr>
        <w:t xml:space="preserve"> Evaluation</w:t>
      </w:r>
      <w:r w:rsidR="0065052E" w:rsidRPr="00AE26A3">
        <w:rPr>
          <w:rFonts w:ascii="Arial" w:hAnsi="Arial" w:cs="Arial"/>
        </w:rPr>
        <w:t xml:space="preserve"> </w:t>
      </w:r>
      <w:r w:rsidRPr="00AE26A3">
        <w:rPr>
          <w:rFonts w:ascii="Arial" w:hAnsi="Arial" w:cs="Arial"/>
        </w:rPr>
        <w:t>(GHD, July 2015)</w:t>
      </w:r>
    </w:p>
    <w:p w14:paraId="4E8DBA24" w14:textId="77777777" w:rsidR="003C216A" w:rsidRPr="00AE26A3" w:rsidRDefault="003C216A" w:rsidP="0065052E">
      <w:pPr>
        <w:spacing w:after="0" w:line="240" w:lineRule="auto"/>
        <w:ind w:left="1080" w:hanging="1354"/>
        <w:rPr>
          <w:rFonts w:ascii="Arial" w:hAnsi="Arial" w:cs="Arial"/>
          <w:sz w:val="12"/>
          <w:szCs w:val="12"/>
        </w:rPr>
      </w:pPr>
    </w:p>
    <w:p w14:paraId="2E2ACAA0" w14:textId="77777777" w:rsidR="00D9544F" w:rsidRDefault="00D9544F" w:rsidP="0065052E">
      <w:pPr>
        <w:spacing w:after="0" w:line="240" w:lineRule="auto"/>
        <w:ind w:left="1080" w:hanging="1354"/>
        <w:rPr>
          <w:rFonts w:ascii="Arial" w:hAnsi="Arial" w:cs="Arial"/>
        </w:rPr>
      </w:pPr>
      <w:r w:rsidRPr="00AE26A3">
        <w:rPr>
          <w:rFonts w:ascii="Arial" w:hAnsi="Arial" w:cs="Arial"/>
        </w:rPr>
        <w:t>Schedule 3</w:t>
      </w:r>
      <w:r w:rsidRPr="00AE26A3">
        <w:rPr>
          <w:rFonts w:ascii="Arial" w:hAnsi="Arial" w:cs="Arial"/>
        </w:rPr>
        <w:tab/>
      </w:r>
      <w:r w:rsidR="008848D5" w:rsidRPr="00AE26A3">
        <w:rPr>
          <w:rFonts w:ascii="Arial" w:hAnsi="Arial" w:cs="Arial"/>
        </w:rPr>
        <w:t>Technical Memorandum</w:t>
      </w:r>
      <w:r w:rsidR="0065052E" w:rsidRPr="00AE26A3">
        <w:rPr>
          <w:rFonts w:ascii="Arial" w:hAnsi="Arial" w:cs="Arial"/>
        </w:rPr>
        <w:t xml:space="preserve">:  </w:t>
      </w:r>
      <w:r w:rsidR="0065052E" w:rsidRPr="00403C64">
        <w:rPr>
          <w:rFonts w:ascii="Arial" w:hAnsi="Arial" w:cs="Arial"/>
          <w:bCs/>
          <w:i/>
          <w:color w:val="000000"/>
        </w:rPr>
        <w:t>Considerations for the Co-Location of the Organics Processing Facility &amp; Materials Management Facility</w:t>
      </w:r>
      <w:r w:rsidR="0065052E" w:rsidRPr="00AE26A3">
        <w:rPr>
          <w:rFonts w:ascii="Arial" w:hAnsi="Arial" w:cs="Arial"/>
        </w:rPr>
        <w:t xml:space="preserve"> </w:t>
      </w:r>
      <w:r w:rsidRPr="00AE26A3">
        <w:rPr>
          <w:rFonts w:ascii="Arial" w:hAnsi="Arial" w:cs="Arial"/>
        </w:rPr>
        <w:t>(GHD, July 2015)</w:t>
      </w:r>
    </w:p>
    <w:p w14:paraId="14FEFCF5" w14:textId="77777777" w:rsidR="00A30E2B" w:rsidRDefault="00A30E2B" w:rsidP="0065052E">
      <w:pPr>
        <w:spacing w:after="0" w:line="240" w:lineRule="auto"/>
        <w:ind w:left="1080" w:hanging="1354"/>
        <w:rPr>
          <w:rFonts w:ascii="Arial" w:hAnsi="Arial" w:cs="Arial"/>
        </w:rPr>
      </w:pPr>
    </w:p>
    <w:p w14:paraId="153B1281" w14:textId="727DAA44" w:rsidR="00A30E2B" w:rsidRPr="00AE26A3" w:rsidRDefault="00A30E2B" w:rsidP="0065052E">
      <w:pPr>
        <w:spacing w:after="0" w:line="240" w:lineRule="auto"/>
        <w:ind w:left="1080" w:hanging="1354"/>
        <w:rPr>
          <w:rFonts w:ascii="Arial" w:hAnsi="Arial" w:cs="Arial"/>
        </w:rPr>
      </w:pPr>
      <w:r>
        <w:rPr>
          <w:rFonts w:ascii="Arial" w:hAnsi="Arial" w:cs="Arial"/>
        </w:rPr>
        <w:object w:dxaOrig="1512" w:dyaOrig="996" w14:anchorId="1641A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8" o:title=""/>
          </v:shape>
          <o:OLEObject Type="Embed" ProgID="AcroExch.Document.11" ShapeID="_x0000_i1025" DrawAspect="Icon" ObjectID="_1500446325" r:id="rId19"/>
        </w:object>
      </w:r>
      <w:r>
        <w:rPr>
          <w:rFonts w:ascii="Arial" w:hAnsi="Arial" w:cs="Arial"/>
        </w:rPr>
        <w:t xml:space="preserve">       </w:t>
      </w:r>
      <w:r>
        <w:rPr>
          <w:rFonts w:ascii="Arial" w:hAnsi="Arial" w:cs="Arial"/>
        </w:rPr>
        <w:object w:dxaOrig="1512" w:dyaOrig="996" w14:anchorId="0DC24FD7">
          <v:shape id="_x0000_i1026" type="#_x0000_t75" style="width:75.75pt;height:49.5pt" o:ole="">
            <v:imagedata r:id="rId20" o:title=""/>
          </v:shape>
          <o:OLEObject Type="Embed" ProgID="AcroExch.Document.11" ShapeID="_x0000_i1026" DrawAspect="Icon" ObjectID="_1500446326" r:id="rId21"/>
        </w:object>
      </w:r>
      <w:r>
        <w:rPr>
          <w:rFonts w:ascii="Arial" w:hAnsi="Arial" w:cs="Arial"/>
        </w:rPr>
        <w:t xml:space="preserve">      </w:t>
      </w:r>
      <w:r>
        <w:rPr>
          <w:rFonts w:ascii="Arial" w:hAnsi="Arial" w:cs="Arial"/>
        </w:rPr>
        <w:object w:dxaOrig="1512" w:dyaOrig="996" w14:anchorId="59F9F7A0">
          <v:shape id="_x0000_i1027" type="#_x0000_t75" style="width:75.75pt;height:49.5pt" o:ole="">
            <v:imagedata r:id="rId22" o:title=""/>
          </v:shape>
          <o:OLEObject Type="Embed" ProgID="AcroExch.Document.11" ShapeID="_x0000_i1027" DrawAspect="Icon" ObjectID="_1500446327" r:id="rId23"/>
        </w:object>
      </w:r>
    </w:p>
    <w:p w14:paraId="78EA5591" w14:textId="77777777" w:rsidR="00E71797" w:rsidRPr="007E2C9E" w:rsidRDefault="00E71797" w:rsidP="00A61BDA">
      <w:pPr>
        <w:spacing w:after="0" w:line="240" w:lineRule="auto"/>
        <w:ind w:left="-270"/>
        <w:rPr>
          <w:rFonts w:ascii="Arial" w:hAnsi="Arial" w:cs="Arial"/>
        </w:rPr>
      </w:pPr>
    </w:p>
    <w:p w14:paraId="50E19728" w14:textId="77777777" w:rsidR="00DE4BD2" w:rsidRDefault="00C81439" w:rsidP="00DD1639">
      <w:pPr>
        <w:spacing w:after="0" w:line="240" w:lineRule="auto"/>
        <w:ind w:left="-270"/>
        <w:rPr>
          <w:rFonts w:ascii="Arial" w:hAnsi="Arial" w:cs="Arial"/>
        </w:rPr>
      </w:pPr>
      <w:r w:rsidRPr="00971C3C">
        <w:rPr>
          <w:rFonts w:ascii="Arial" w:hAnsi="Arial" w:cs="Arial"/>
          <w:b/>
          <w:sz w:val="24"/>
          <w:szCs w:val="24"/>
        </w:rPr>
        <w:t>Prepared By:</w:t>
      </w:r>
      <w:r>
        <w:rPr>
          <w:rFonts w:ascii="Arial" w:hAnsi="Arial" w:cs="Arial"/>
          <w:b/>
        </w:rPr>
        <w:tab/>
      </w:r>
      <w:r>
        <w:rPr>
          <w:rFonts w:ascii="Arial" w:hAnsi="Arial" w:cs="Arial"/>
          <w:b/>
        </w:rPr>
        <w:tab/>
      </w:r>
      <w:r w:rsidR="00DB738F" w:rsidRPr="003212C0">
        <w:rPr>
          <w:rFonts w:ascii="Arial" w:hAnsi="Arial" w:cs="Arial"/>
        </w:rPr>
        <w:t xml:space="preserve">Stephanie Mack, </w:t>
      </w:r>
      <w:r w:rsidR="00DB738F">
        <w:rPr>
          <w:rFonts w:ascii="Arial" w:hAnsi="Arial" w:cs="Arial"/>
        </w:rPr>
        <w:t xml:space="preserve">P.Eng., </w:t>
      </w:r>
      <w:r w:rsidR="00DB738F" w:rsidRPr="003212C0">
        <w:rPr>
          <w:rFonts w:ascii="Arial" w:hAnsi="Arial" w:cs="Arial"/>
        </w:rPr>
        <w:t>Special Projects Supervisor</w:t>
      </w:r>
    </w:p>
    <w:p w14:paraId="7970C08E" w14:textId="77777777" w:rsidR="007D717A" w:rsidRDefault="007D717A" w:rsidP="00DE4BD2">
      <w:pPr>
        <w:spacing w:after="0" w:line="240" w:lineRule="auto"/>
        <w:ind w:left="-270"/>
        <w:rPr>
          <w:rFonts w:ascii="Arial" w:hAnsi="Arial" w:cs="Arial"/>
        </w:rPr>
      </w:pPr>
    </w:p>
    <w:p w14:paraId="7597FE6B" w14:textId="77777777" w:rsidR="007A1749" w:rsidRPr="00DE4BD2" w:rsidRDefault="007A1749" w:rsidP="00DE4BD2">
      <w:pPr>
        <w:spacing w:after="0" w:line="240" w:lineRule="auto"/>
        <w:ind w:left="-270"/>
        <w:rPr>
          <w:rFonts w:ascii="Arial" w:hAnsi="Arial" w:cs="Arial"/>
        </w:rPr>
      </w:pPr>
    </w:p>
    <w:p w14:paraId="6308525E" w14:textId="77777777" w:rsidR="00971C3C" w:rsidRPr="00971C3C" w:rsidRDefault="00C81439" w:rsidP="009C50F8">
      <w:pPr>
        <w:tabs>
          <w:tab w:val="left" w:pos="7650"/>
          <w:tab w:val="left" w:pos="7740"/>
        </w:tabs>
        <w:spacing w:after="0" w:line="240" w:lineRule="auto"/>
        <w:ind w:right="90" w:hanging="270"/>
        <w:rPr>
          <w:rFonts w:ascii="Arial" w:hAnsi="Arial" w:cs="Arial"/>
          <w:b/>
          <w:sz w:val="24"/>
          <w:szCs w:val="24"/>
        </w:rPr>
      </w:pPr>
      <w:r w:rsidRPr="00971C3C">
        <w:rPr>
          <w:rFonts w:ascii="Arial" w:hAnsi="Arial" w:cs="Arial"/>
          <w:b/>
          <w:sz w:val="24"/>
          <w:szCs w:val="24"/>
        </w:rPr>
        <w:t>Approvals</w:t>
      </w:r>
      <w:r w:rsidR="00971C3C" w:rsidRPr="00971C3C">
        <w:rPr>
          <w:rFonts w:ascii="Arial" w:hAnsi="Arial" w:cs="Arial"/>
          <w:b/>
          <w:sz w:val="24"/>
          <w:szCs w:val="24"/>
        </w:rPr>
        <w:t>:</w:t>
      </w:r>
      <w:r w:rsidR="00971C3C" w:rsidRPr="00971C3C">
        <w:rPr>
          <w:rFonts w:ascii="Arial" w:hAnsi="Arial" w:cs="Arial"/>
          <w:b/>
          <w:sz w:val="24"/>
          <w:szCs w:val="24"/>
        </w:rPr>
        <w:tab/>
      </w:r>
      <w:r w:rsidR="00DB738F">
        <w:rPr>
          <w:rFonts w:ascii="Arial" w:hAnsi="Arial" w:cs="Arial"/>
          <w:b/>
          <w:sz w:val="24"/>
          <w:szCs w:val="24"/>
        </w:rPr>
        <w:tab/>
      </w:r>
      <w:r w:rsidRPr="00971C3C">
        <w:rPr>
          <w:rFonts w:ascii="Arial" w:hAnsi="Arial" w:cs="Arial"/>
          <w:b/>
          <w:sz w:val="24"/>
          <w:szCs w:val="24"/>
        </w:rPr>
        <w:t xml:space="preserve">Date </w:t>
      </w:r>
    </w:p>
    <w:p w14:paraId="514CD7F5" w14:textId="77777777" w:rsidR="00DE4BD2" w:rsidRDefault="00DE4BD2" w:rsidP="00DE4BD2">
      <w:pPr>
        <w:tabs>
          <w:tab w:val="left" w:pos="6480"/>
        </w:tabs>
        <w:spacing w:after="0"/>
        <w:ind w:hanging="270"/>
        <w:rPr>
          <w:rFonts w:ascii="Arial" w:hAnsi="Arial" w:cs="Arial"/>
        </w:rPr>
      </w:pPr>
    </w:p>
    <w:p w14:paraId="0C05BCDB" w14:textId="77777777" w:rsidR="00EF00DE" w:rsidRDefault="00EF00DE" w:rsidP="00F039F0">
      <w:pPr>
        <w:tabs>
          <w:tab w:val="left" w:pos="6480"/>
          <w:tab w:val="left" w:pos="7740"/>
          <w:tab w:val="left" w:pos="8010"/>
        </w:tabs>
        <w:spacing w:after="0" w:line="240" w:lineRule="auto"/>
        <w:ind w:hanging="274"/>
        <w:rPr>
          <w:rFonts w:ascii="Arial" w:hAnsi="Arial" w:cs="Arial"/>
        </w:rPr>
      </w:pPr>
      <w:r>
        <w:rPr>
          <w:rFonts w:ascii="Arial" w:hAnsi="Arial" w:cs="Arial"/>
        </w:rPr>
        <w:t>Rob McCullough, Director, Solid Waste Management</w:t>
      </w:r>
      <w:r w:rsidR="00EE3EB6">
        <w:rPr>
          <w:rFonts w:ascii="Arial" w:hAnsi="Arial" w:cs="Arial"/>
        </w:rPr>
        <w:tab/>
      </w:r>
      <w:r w:rsidR="009C50F8">
        <w:rPr>
          <w:rFonts w:ascii="Arial" w:hAnsi="Arial" w:cs="Arial"/>
        </w:rPr>
        <w:tab/>
      </w:r>
      <w:r w:rsidR="003C216A">
        <w:rPr>
          <w:rFonts w:ascii="Arial" w:hAnsi="Arial" w:cs="Arial"/>
        </w:rPr>
        <w:t>July 23, 2015</w:t>
      </w:r>
    </w:p>
    <w:p w14:paraId="532AD1C8" w14:textId="77777777" w:rsidR="009C50F8" w:rsidRDefault="00EF00DE" w:rsidP="00F039F0">
      <w:pPr>
        <w:tabs>
          <w:tab w:val="left" w:pos="6480"/>
          <w:tab w:val="left" w:pos="7740"/>
        </w:tabs>
        <w:spacing w:after="0" w:line="240" w:lineRule="auto"/>
        <w:ind w:hanging="274"/>
        <w:rPr>
          <w:rFonts w:ascii="Arial" w:hAnsi="Arial" w:cs="Arial"/>
        </w:rPr>
      </w:pPr>
      <w:r>
        <w:rPr>
          <w:rFonts w:ascii="Arial" w:hAnsi="Arial" w:cs="Arial"/>
        </w:rPr>
        <w:t>Debbie Korolnek, General Man</w:t>
      </w:r>
      <w:r w:rsidR="00DB738F">
        <w:rPr>
          <w:rFonts w:ascii="Arial" w:hAnsi="Arial" w:cs="Arial"/>
        </w:rPr>
        <w:t>a</w:t>
      </w:r>
      <w:r>
        <w:rPr>
          <w:rFonts w:ascii="Arial" w:hAnsi="Arial" w:cs="Arial"/>
        </w:rPr>
        <w:t>ger, Enginee</w:t>
      </w:r>
      <w:r w:rsidR="00DB738F">
        <w:rPr>
          <w:rFonts w:ascii="Arial" w:hAnsi="Arial" w:cs="Arial"/>
        </w:rPr>
        <w:t>ring, Planning</w:t>
      </w:r>
      <w:r w:rsidR="008B45B2">
        <w:rPr>
          <w:rFonts w:ascii="Arial" w:hAnsi="Arial" w:cs="Arial"/>
        </w:rPr>
        <w:t xml:space="preserve"> </w:t>
      </w:r>
      <w:r w:rsidR="009C50F8">
        <w:rPr>
          <w:rFonts w:ascii="Arial" w:hAnsi="Arial" w:cs="Arial"/>
        </w:rPr>
        <w:t>and Environment</w:t>
      </w:r>
      <w:r w:rsidR="009C50F8">
        <w:rPr>
          <w:rFonts w:ascii="Arial" w:hAnsi="Arial" w:cs="Arial"/>
        </w:rPr>
        <w:tab/>
      </w:r>
      <w:r w:rsidR="00817F05">
        <w:rPr>
          <w:rFonts w:ascii="Arial" w:hAnsi="Arial" w:cs="Arial"/>
        </w:rPr>
        <w:t>July 24, 2015</w:t>
      </w:r>
    </w:p>
    <w:p w14:paraId="2CBED6A6" w14:textId="3FAE8DE1" w:rsidR="00971C3C" w:rsidRDefault="005C4E0B" w:rsidP="00F039F0">
      <w:pPr>
        <w:tabs>
          <w:tab w:val="left" w:pos="6480"/>
          <w:tab w:val="left" w:pos="7560"/>
          <w:tab w:val="left" w:pos="7740"/>
        </w:tabs>
        <w:spacing w:after="0" w:line="240" w:lineRule="auto"/>
        <w:ind w:hanging="274"/>
        <w:rPr>
          <w:rFonts w:ascii="Arial" w:hAnsi="Arial" w:cs="Arial"/>
        </w:rPr>
      </w:pPr>
      <w:r w:rsidRPr="001C42DC">
        <w:rPr>
          <w:rFonts w:ascii="Arial" w:hAnsi="Arial" w:cs="Arial"/>
        </w:rPr>
        <w:t>Trevor Wilcox, General Manager, Corporate Performance</w:t>
      </w:r>
      <w:r w:rsidR="008B45B2">
        <w:rPr>
          <w:rFonts w:ascii="Arial" w:hAnsi="Arial" w:cs="Arial"/>
        </w:rPr>
        <w:tab/>
      </w:r>
      <w:r w:rsidR="008B45B2">
        <w:rPr>
          <w:rFonts w:ascii="Arial" w:hAnsi="Arial" w:cs="Arial"/>
        </w:rPr>
        <w:tab/>
      </w:r>
      <w:r w:rsidR="00F43DC2">
        <w:rPr>
          <w:rFonts w:ascii="Arial" w:hAnsi="Arial" w:cs="Arial"/>
        </w:rPr>
        <w:tab/>
        <w:t>July 31, 2015</w:t>
      </w:r>
    </w:p>
    <w:p w14:paraId="303D74D9" w14:textId="58AA36A3" w:rsidR="005C4E0B" w:rsidRPr="00B9140F" w:rsidRDefault="005C4E0B" w:rsidP="00F039F0">
      <w:pPr>
        <w:tabs>
          <w:tab w:val="left" w:pos="6480"/>
          <w:tab w:val="left" w:pos="7740"/>
          <w:tab w:val="left" w:pos="8370"/>
        </w:tabs>
        <w:spacing w:after="0" w:line="240" w:lineRule="auto"/>
        <w:ind w:hanging="274"/>
        <w:rPr>
          <w:rFonts w:ascii="Arial" w:hAnsi="Arial" w:cs="Arial"/>
        </w:rPr>
      </w:pPr>
      <w:r w:rsidRPr="001C42DC">
        <w:rPr>
          <w:rFonts w:ascii="Arial" w:hAnsi="Arial" w:cs="Arial"/>
        </w:rPr>
        <w:t>Mark Aitken, Chief Administrative Officer</w:t>
      </w:r>
      <w:r w:rsidR="008B45B2">
        <w:rPr>
          <w:rFonts w:ascii="Arial" w:hAnsi="Arial" w:cs="Arial"/>
        </w:rPr>
        <w:tab/>
      </w:r>
      <w:r w:rsidR="008B45B2">
        <w:rPr>
          <w:rFonts w:ascii="Arial" w:hAnsi="Arial" w:cs="Arial"/>
        </w:rPr>
        <w:tab/>
      </w:r>
      <w:r w:rsidR="00A30E2B">
        <w:rPr>
          <w:rFonts w:ascii="Arial" w:hAnsi="Arial" w:cs="Arial"/>
        </w:rPr>
        <w:t>August 4, 2015</w:t>
      </w:r>
    </w:p>
    <w:sectPr w:rsidR="005C4E0B" w:rsidRPr="00B9140F" w:rsidSect="00D50B74">
      <w:type w:val="continuous"/>
      <w:pgSz w:w="12240" w:h="15840"/>
      <w:pgMar w:top="1440" w:right="994"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F96C1" w14:textId="77777777" w:rsidR="00A349B8" w:rsidRDefault="00A349B8" w:rsidP="009D307D">
      <w:pPr>
        <w:spacing w:after="0" w:line="240" w:lineRule="auto"/>
      </w:pPr>
      <w:r>
        <w:separator/>
      </w:r>
    </w:p>
  </w:endnote>
  <w:endnote w:type="continuationSeparator" w:id="0">
    <w:p w14:paraId="624AFDC4" w14:textId="77777777" w:rsidR="00A349B8" w:rsidRDefault="00A349B8" w:rsidP="009D3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8CCCA" w14:textId="77777777" w:rsidR="00A349B8" w:rsidRDefault="00A349B8" w:rsidP="009D307D">
      <w:pPr>
        <w:spacing w:after="0" w:line="240" w:lineRule="auto"/>
      </w:pPr>
      <w:r>
        <w:separator/>
      </w:r>
    </w:p>
  </w:footnote>
  <w:footnote w:type="continuationSeparator" w:id="0">
    <w:p w14:paraId="04487151" w14:textId="77777777" w:rsidR="00A349B8" w:rsidRDefault="00A349B8" w:rsidP="009D3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E3962" w14:textId="77777777" w:rsidR="00CF5079" w:rsidRPr="00CB2F2E" w:rsidRDefault="00CF5079" w:rsidP="002869CF">
    <w:pPr>
      <w:pStyle w:val="Header"/>
      <w:pBdr>
        <w:bottom w:val="single" w:sz="4" w:space="1" w:color="auto"/>
      </w:pBdr>
      <w:tabs>
        <w:tab w:val="clear" w:pos="9360"/>
        <w:tab w:val="right" w:pos="9810"/>
      </w:tabs>
      <w:spacing w:after="240"/>
      <w:ind w:left="-274"/>
      <w:rPr>
        <w:rFonts w:ascii="Arial" w:hAnsi="Arial" w:cs="Arial"/>
      </w:rPr>
    </w:pPr>
    <w:r>
      <w:rPr>
        <w:rFonts w:ascii="Arial" w:hAnsi="Arial" w:cs="Arial"/>
      </w:rPr>
      <w:t>August 11, 2015</w:t>
    </w:r>
    <w:r w:rsidRPr="00CB2F2E">
      <w:rPr>
        <w:rFonts w:ascii="Arial" w:hAnsi="Arial" w:cs="Arial"/>
      </w:rPr>
      <w:tab/>
      <w:t xml:space="preserve">Committee of the Whole CCW </w:t>
    </w:r>
    <w:r>
      <w:rPr>
        <w:rFonts w:ascii="Arial" w:hAnsi="Arial" w:cs="Arial"/>
      </w:rPr>
      <w:t>15-240</w:t>
    </w:r>
    <w:r w:rsidRPr="00CB2F2E">
      <w:rPr>
        <w:rFonts w:ascii="Arial" w:hAnsi="Arial" w:cs="Arial"/>
      </w:rPr>
      <w:tab/>
    </w:r>
    <w:r w:rsidRPr="00CB2F2E">
      <w:rPr>
        <w:rFonts w:ascii="Arial" w:hAnsi="Arial" w:cs="Arial"/>
      </w:rPr>
      <w:fldChar w:fldCharType="begin"/>
    </w:r>
    <w:r w:rsidRPr="00CB2F2E">
      <w:rPr>
        <w:rFonts w:ascii="Arial" w:hAnsi="Arial" w:cs="Arial"/>
      </w:rPr>
      <w:instrText xml:space="preserve"> PAGE   \* MERGEFORMAT </w:instrText>
    </w:r>
    <w:r w:rsidRPr="00CB2F2E">
      <w:rPr>
        <w:rFonts w:ascii="Arial" w:hAnsi="Arial" w:cs="Arial"/>
      </w:rPr>
      <w:fldChar w:fldCharType="separate"/>
    </w:r>
    <w:r w:rsidR="00266FE8">
      <w:rPr>
        <w:rFonts w:ascii="Arial" w:hAnsi="Arial" w:cs="Arial"/>
        <w:noProof/>
      </w:rPr>
      <w:t>2</w:t>
    </w:r>
    <w:r w:rsidRPr="00CB2F2E">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547846"/>
    <w:multiLevelType w:val="hybridMultilevel"/>
    <w:tmpl w:val="CBFFA2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932364"/>
    <w:multiLevelType w:val="hybridMultilevel"/>
    <w:tmpl w:val="F4FCF4D6"/>
    <w:lvl w:ilvl="0" w:tplc="10090001">
      <w:start w:val="1"/>
      <w:numFmt w:val="bullet"/>
      <w:lvlText w:val=""/>
      <w:lvlJc w:val="left"/>
      <w:pPr>
        <w:ind w:left="446" w:hanging="360"/>
      </w:pPr>
      <w:rPr>
        <w:rFonts w:ascii="Symbol" w:hAnsi="Symbol" w:hint="default"/>
      </w:rPr>
    </w:lvl>
    <w:lvl w:ilvl="1" w:tplc="10090003" w:tentative="1">
      <w:start w:val="1"/>
      <w:numFmt w:val="bullet"/>
      <w:lvlText w:val="o"/>
      <w:lvlJc w:val="left"/>
      <w:pPr>
        <w:ind w:left="1166" w:hanging="360"/>
      </w:pPr>
      <w:rPr>
        <w:rFonts w:ascii="Courier New" w:hAnsi="Courier New" w:cs="Courier New" w:hint="default"/>
      </w:rPr>
    </w:lvl>
    <w:lvl w:ilvl="2" w:tplc="10090005" w:tentative="1">
      <w:start w:val="1"/>
      <w:numFmt w:val="bullet"/>
      <w:lvlText w:val=""/>
      <w:lvlJc w:val="left"/>
      <w:pPr>
        <w:ind w:left="1886" w:hanging="360"/>
      </w:pPr>
      <w:rPr>
        <w:rFonts w:ascii="Wingdings" w:hAnsi="Wingdings" w:hint="default"/>
      </w:rPr>
    </w:lvl>
    <w:lvl w:ilvl="3" w:tplc="10090001" w:tentative="1">
      <w:start w:val="1"/>
      <w:numFmt w:val="bullet"/>
      <w:lvlText w:val=""/>
      <w:lvlJc w:val="left"/>
      <w:pPr>
        <w:ind w:left="2606" w:hanging="360"/>
      </w:pPr>
      <w:rPr>
        <w:rFonts w:ascii="Symbol" w:hAnsi="Symbol" w:hint="default"/>
      </w:rPr>
    </w:lvl>
    <w:lvl w:ilvl="4" w:tplc="10090003" w:tentative="1">
      <w:start w:val="1"/>
      <w:numFmt w:val="bullet"/>
      <w:lvlText w:val="o"/>
      <w:lvlJc w:val="left"/>
      <w:pPr>
        <w:ind w:left="3326" w:hanging="360"/>
      </w:pPr>
      <w:rPr>
        <w:rFonts w:ascii="Courier New" w:hAnsi="Courier New" w:cs="Courier New" w:hint="default"/>
      </w:rPr>
    </w:lvl>
    <w:lvl w:ilvl="5" w:tplc="10090005" w:tentative="1">
      <w:start w:val="1"/>
      <w:numFmt w:val="bullet"/>
      <w:lvlText w:val=""/>
      <w:lvlJc w:val="left"/>
      <w:pPr>
        <w:ind w:left="4046" w:hanging="360"/>
      </w:pPr>
      <w:rPr>
        <w:rFonts w:ascii="Wingdings" w:hAnsi="Wingdings" w:hint="default"/>
      </w:rPr>
    </w:lvl>
    <w:lvl w:ilvl="6" w:tplc="10090001" w:tentative="1">
      <w:start w:val="1"/>
      <w:numFmt w:val="bullet"/>
      <w:lvlText w:val=""/>
      <w:lvlJc w:val="left"/>
      <w:pPr>
        <w:ind w:left="4766" w:hanging="360"/>
      </w:pPr>
      <w:rPr>
        <w:rFonts w:ascii="Symbol" w:hAnsi="Symbol" w:hint="default"/>
      </w:rPr>
    </w:lvl>
    <w:lvl w:ilvl="7" w:tplc="10090003" w:tentative="1">
      <w:start w:val="1"/>
      <w:numFmt w:val="bullet"/>
      <w:lvlText w:val="o"/>
      <w:lvlJc w:val="left"/>
      <w:pPr>
        <w:ind w:left="5486" w:hanging="360"/>
      </w:pPr>
      <w:rPr>
        <w:rFonts w:ascii="Courier New" w:hAnsi="Courier New" w:cs="Courier New" w:hint="default"/>
      </w:rPr>
    </w:lvl>
    <w:lvl w:ilvl="8" w:tplc="10090005" w:tentative="1">
      <w:start w:val="1"/>
      <w:numFmt w:val="bullet"/>
      <w:lvlText w:val=""/>
      <w:lvlJc w:val="left"/>
      <w:pPr>
        <w:ind w:left="6206" w:hanging="360"/>
      </w:pPr>
      <w:rPr>
        <w:rFonts w:ascii="Wingdings" w:hAnsi="Wingdings" w:hint="default"/>
      </w:rPr>
    </w:lvl>
  </w:abstractNum>
  <w:abstractNum w:abstractNumId="2">
    <w:nsid w:val="1A23756F"/>
    <w:multiLevelType w:val="hybridMultilevel"/>
    <w:tmpl w:val="D980C650"/>
    <w:lvl w:ilvl="0" w:tplc="10090001">
      <w:start w:val="1"/>
      <w:numFmt w:val="bullet"/>
      <w:lvlText w:val=""/>
      <w:lvlJc w:val="left"/>
      <w:pPr>
        <w:ind w:left="446" w:hanging="360"/>
      </w:pPr>
      <w:rPr>
        <w:rFonts w:ascii="Symbol" w:hAnsi="Symbol" w:hint="default"/>
      </w:rPr>
    </w:lvl>
    <w:lvl w:ilvl="1" w:tplc="10090003" w:tentative="1">
      <w:start w:val="1"/>
      <w:numFmt w:val="bullet"/>
      <w:lvlText w:val="o"/>
      <w:lvlJc w:val="left"/>
      <w:pPr>
        <w:ind w:left="1166" w:hanging="360"/>
      </w:pPr>
      <w:rPr>
        <w:rFonts w:ascii="Courier New" w:hAnsi="Courier New" w:cs="Courier New" w:hint="default"/>
      </w:rPr>
    </w:lvl>
    <w:lvl w:ilvl="2" w:tplc="10090005" w:tentative="1">
      <w:start w:val="1"/>
      <w:numFmt w:val="bullet"/>
      <w:lvlText w:val=""/>
      <w:lvlJc w:val="left"/>
      <w:pPr>
        <w:ind w:left="1886" w:hanging="360"/>
      </w:pPr>
      <w:rPr>
        <w:rFonts w:ascii="Wingdings" w:hAnsi="Wingdings" w:hint="default"/>
      </w:rPr>
    </w:lvl>
    <w:lvl w:ilvl="3" w:tplc="10090001" w:tentative="1">
      <w:start w:val="1"/>
      <w:numFmt w:val="bullet"/>
      <w:lvlText w:val=""/>
      <w:lvlJc w:val="left"/>
      <w:pPr>
        <w:ind w:left="2606" w:hanging="360"/>
      </w:pPr>
      <w:rPr>
        <w:rFonts w:ascii="Symbol" w:hAnsi="Symbol" w:hint="default"/>
      </w:rPr>
    </w:lvl>
    <w:lvl w:ilvl="4" w:tplc="10090003" w:tentative="1">
      <w:start w:val="1"/>
      <w:numFmt w:val="bullet"/>
      <w:lvlText w:val="o"/>
      <w:lvlJc w:val="left"/>
      <w:pPr>
        <w:ind w:left="3326" w:hanging="360"/>
      </w:pPr>
      <w:rPr>
        <w:rFonts w:ascii="Courier New" w:hAnsi="Courier New" w:cs="Courier New" w:hint="default"/>
      </w:rPr>
    </w:lvl>
    <w:lvl w:ilvl="5" w:tplc="10090005" w:tentative="1">
      <w:start w:val="1"/>
      <w:numFmt w:val="bullet"/>
      <w:lvlText w:val=""/>
      <w:lvlJc w:val="left"/>
      <w:pPr>
        <w:ind w:left="4046" w:hanging="360"/>
      </w:pPr>
      <w:rPr>
        <w:rFonts w:ascii="Wingdings" w:hAnsi="Wingdings" w:hint="default"/>
      </w:rPr>
    </w:lvl>
    <w:lvl w:ilvl="6" w:tplc="10090001" w:tentative="1">
      <w:start w:val="1"/>
      <w:numFmt w:val="bullet"/>
      <w:lvlText w:val=""/>
      <w:lvlJc w:val="left"/>
      <w:pPr>
        <w:ind w:left="4766" w:hanging="360"/>
      </w:pPr>
      <w:rPr>
        <w:rFonts w:ascii="Symbol" w:hAnsi="Symbol" w:hint="default"/>
      </w:rPr>
    </w:lvl>
    <w:lvl w:ilvl="7" w:tplc="10090003" w:tentative="1">
      <w:start w:val="1"/>
      <w:numFmt w:val="bullet"/>
      <w:lvlText w:val="o"/>
      <w:lvlJc w:val="left"/>
      <w:pPr>
        <w:ind w:left="5486" w:hanging="360"/>
      </w:pPr>
      <w:rPr>
        <w:rFonts w:ascii="Courier New" w:hAnsi="Courier New" w:cs="Courier New" w:hint="default"/>
      </w:rPr>
    </w:lvl>
    <w:lvl w:ilvl="8" w:tplc="10090005" w:tentative="1">
      <w:start w:val="1"/>
      <w:numFmt w:val="bullet"/>
      <w:lvlText w:val=""/>
      <w:lvlJc w:val="left"/>
      <w:pPr>
        <w:ind w:left="6206" w:hanging="360"/>
      </w:pPr>
      <w:rPr>
        <w:rFonts w:ascii="Wingdings" w:hAnsi="Wingdings" w:hint="default"/>
      </w:rPr>
    </w:lvl>
  </w:abstractNum>
  <w:abstractNum w:abstractNumId="3">
    <w:nsid w:val="25706222"/>
    <w:multiLevelType w:val="hybridMultilevel"/>
    <w:tmpl w:val="EB027154"/>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4">
    <w:nsid w:val="3A772B23"/>
    <w:multiLevelType w:val="hybridMultilevel"/>
    <w:tmpl w:val="1F787FC6"/>
    <w:lvl w:ilvl="0" w:tplc="10090001">
      <w:start w:val="1"/>
      <w:numFmt w:val="bullet"/>
      <w:lvlText w:val=""/>
      <w:lvlJc w:val="left"/>
      <w:pPr>
        <w:ind w:left="450" w:hanging="360"/>
      </w:pPr>
      <w:rPr>
        <w:rFonts w:ascii="Symbol" w:hAnsi="Symbol" w:hint="default"/>
      </w:rPr>
    </w:lvl>
    <w:lvl w:ilvl="1" w:tplc="10090003">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5">
    <w:nsid w:val="4DAD22A3"/>
    <w:multiLevelType w:val="hybridMultilevel"/>
    <w:tmpl w:val="1C08AFB2"/>
    <w:lvl w:ilvl="0" w:tplc="17EAC97A">
      <w:start w:val="1"/>
      <w:numFmt w:val="decimal"/>
      <w:lvlText w:val="%1."/>
      <w:lvlJc w:val="left"/>
      <w:pPr>
        <w:ind w:left="-18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6">
    <w:nsid w:val="4E112136"/>
    <w:multiLevelType w:val="hybridMultilevel"/>
    <w:tmpl w:val="FC0627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52C64445"/>
    <w:multiLevelType w:val="hybridMultilevel"/>
    <w:tmpl w:val="1CCAE0F2"/>
    <w:lvl w:ilvl="0" w:tplc="D310C1B6">
      <w:start w:val="1"/>
      <w:numFmt w:val="decimal"/>
      <w:lvlText w:val="%1."/>
      <w:lvlJc w:val="left"/>
      <w:pPr>
        <w:ind w:left="990" w:hanging="360"/>
      </w:pPr>
      <w:rPr>
        <w:rFonts w:hint="default"/>
      </w:r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8">
    <w:nsid w:val="61816EF2"/>
    <w:multiLevelType w:val="hybridMultilevel"/>
    <w:tmpl w:val="B0986EAC"/>
    <w:lvl w:ilvl="0" w:tplc="A30C9118">
      <w:start w:val="1"/>
      <w:numFmt w:val="decimal"/>
      <w:lvlText w:val="%1."/>
      <w:lvlJc w:val="left"/>
      <w:pPr>
        <w:ind w:left="86" w:hanging="360"/>
      </w:pPr>
      <w:rPr>
        <w:rFonts w:hint="default"/>
      </w:rPr>
    </w:lvl>
    <w:lvl w:ilvl="1" w:tplc="10090019" w:tentative="1">
      <w:start w:val="1"/>
      <w:numFmt w:val="lowerLetter"/>
      <w:lvlText w:val="%2."/>
      <w:lvlJc w:val="left"/>
      <w:pPr>
        <w:ind w:left="806" w:hanging="360"/>
      </w:pPr>
    </w:lvl>
    <w:lvl w:ilvl="2" w:tplc="1009001B" w:tentative="1">
      <w:start w:val="1"/>
      <w:numFmt w:val="lowerRoman"/>
      <w:lvlText w:val="%3."/>
      <w:lvlJc w:val="right"/>
      <w:pPr>
        <w:ind w:left="1526" w:hanging="180"/>
      </w:pPr>
    </w:lvl>
    <w:lvl w:ilvl="3" w:tplc="1009000F" w:tentative="1">
      <w:start w:val="1"/>
      <w:numFmt w:val="decimal"/>
      <w:lvlText w:val="%4."/>
      <w:lvlJc w:val="left"/>
      <w:pPr>
        <w:ind w:left="2246" w:hanging="360"/>
      </w:pPr>
    </w:lvl>
    <w:lvl w:ilvl="4" w:tplc="10090019" w:tentative="1">
      <w:start w:val="1"/>
      <w:numFmt w:val="lowerLetter"/>
      <w:lvlText w:val="%5."/>
      <w:lvlJc w:val="left"/>
      <w:pPr>
        <w:ind w:left="2966" w:hanging="360"/>
      </w:pPr>
    </w:lvl>
    <w:lvl w:ilvl="5" w:tplc="1009001B" w:tentative="1">
      <w:start w:val="1"/>
      <w:numFmt w:val="lowerRoman"/>
      <w:lvlText w:val="%6."/>
      <w:lvlJc w:val="right"/>
      <w:pPr>
        <w:ind w:left="3686" w:hanging="180"/>
      </w:pPr>
    </w:lvl>
    <w:lvl w:ilvl="6" w:tplc="1009000F" w:tentative="1">
      <w:start w:val="1"/>
      <w:numFmt w:val="decimal"/>
      <w:lvlText w:val="%7."/>
      <w:lvlJc w:val="left"/>
      <w:pPr>
        <w:ind w:left="4406" w:hanging="360"/>
      </w:pPr>
    </w:lvl>
    <w:lvl w:ilvl="7" w:tplc="10090019" w:tentative="1">
      <w:start w:val="1"/>
      <w:numFmt w:val="lowerLetter"/>
      <w:lvlText w:val="%8."/>
      <w:lvlJc w:val="left"/>
      <w:pPr>
        <w:ind w:left="5126" w:hanging="360"/>
      </w:pPr>
    </w:lvl>
    <w:lvl w:ilvl="8" w:tplc="1009001B" w:tentative="1">
      <w:start w:val="1"/>
      <w:numFmt w:val="lowerRoman"/>
      <w:lvlText w:val="%9."/>
      <w:lvlJc w:val="right"/>
      <w:pPr>
        <w:ind w:left="5846" w:hanging="180"/>
      </w:pPr>
    </w:lvl>
  </w:abstractNum>
  <w:abstractNum w:abstractNumId="9">
    <w:nsid w:val="6730680E"/>
    <w:multiLevelType w:val="hybridMultilevel"/>
    <w:tmpl w:val="39E0C64C"/>
    <w:lvl w:ilvl="0" w:tplc="10090001">
      <w:start w:val="1"/>
      <w:numFmt w:val="bullet"/>
      <w:lvlText w:val=""/>
      <w:lvlJc w:val="left"/>
      <w:pPr>
        <w:ind w:left="446" w:hanging="360"/>
      </w:pPr>
      <w:rPr>
        <w:rFonts w:ascii="Symbol" w:hAnsi="Symbol" w:hint="default"/>
      </w:rPr>
    </w:lvl>
    <w:lvl w:ilvl="1" w:tplc="10090003" w:tentative="1">
      <w:start w:val="1"/>
      <w:numFmt w:val="bullet"/>
      <w:lvlText w:val="o"/>
      <w:lvlJc w:val="left"/>
      <w:pPr>
        <w:ind w:left="1166" w:hanging="360"/>
      </w:pPr>
      <w:rPr>
        <w:rFonts w:ascii="Courier New" w:hAnsi="Courier New" w:cs="Courier New" w:hint="default"/>
      </w:rPr>
    </w:lvl>
    <w:lvl w:ilvl="2" w:tplc="10090005" w:tentative="1">
      <w:start w:val="1"/>
      <w:numFmt w:val="bullet"/>
      <w:lvlText w:val=""/>
      <w:lvlJc w:val="left"/>
      <w:pPr>
        <w:ind w:left="1886" w:hanging="360"/>
      </w:pPr>
      <w:rPr>
        <w:rFonts w:ascii="Wingdings" w:hAnsi="Wingdings" w:hint="default"/>
      </w:rPr>
    </w:lvl>
    <w:lvl w:ilvl="3" w:tplc="10090001" w:tentative="1">
      <w:start w:val="1"/>
      <w:numFmt w:val="bullet"/>
      <w:lvlText w:val=""/>
      <w:lvlJc w:val="left"/>
      <w:pPr>
        <w:ind w:left="2606" w:hanging="360"/>
      </w:pPr>
      <w:rPr>
        <w:rFonts w:ascii="Symbol" w:hAnsi="Symbol" w:hint="default"/>
      </w:rPr>
    </w:lvl>
    <w:lvl w:ilvl="4" w:tplc="10090003" w:tentative="1">
      <w:start w:val="1"/>
      <w:numFmt w:val="bullet"/>
      <w:lvlText w:val="o"/>
      <w:lvlJc w:val="left"/>
      <w:pPr>
        <w:ind w:left="3326" w:hanging="360"/>
      </w:pPr>
      <w:rPr>
        <w:rFonts w:ascii="Courier New" w:hAnsi="Courier New" w:cs="Courier New" w:hint="default"/>
      </w:rPr>
    </w:lvl>
    <w:lvl w:ilvl="5" w:tplc="10090005" w:tentative="1">
      <w:start w:val="1"/>
      <w:numFmt w:val="bullet"/>
      <w:lvlText w:val=""/>
      <w:lvlJc w:val="left"/>
      <w:pPr>
        <w:ind w:left="4046" w:hanging="360"/>
      </w:pPr>
      <w:rPr>
        <w:rFonts w:ascii="Wingdings" w:hAnsi="Wingdings" w:hint="default"/>
      </w:rPr>
    </w:lvl>
    <w:lvl w:ilvl="6" w:tplc="10090001" w:tentative="1">
      <w:start w:val="1"/>
      <w:numFmt w:val="bullet"/>
      <w:lvlText w:val=""/>
      <w:lvlJc w:val="left"/>
      <w:pPr>
        <w:ind w:left="4766" w:hanging="360"/>
      </w:pPr>
      <w:rPr>
        <w:rFonts w:ascii="Symbol" w:hAnsi="Symbol" w:hint="default"/>
      </w:rPr>
    </w:lvl>
    <w:lvl w:ilvl="7" w:tplc="10090003" w:tentative="1">
      <w:start w:val="1"/>
      <w:numFmt w:val="bullet"/>
      <w:lvlText w:val="o"/>
      <w:lvlJc w:val="left"/>
      <w:pPr>
        <w:ind w:left="5486" w:hanging="360"/>
      </w:pPr>
      <w:rPr>
        <w:rFonts w:ascii="Courier New" w:hAnsi="Courier New" w:cs="Courier New" w:hint="default"/>
      </w:rPr>
    </w:lvl>
    <w:lvl w:ilvl="8" w:tplc="10090005" w:tentative="1">
      <w:start w:val="1"/>
      <w:numFmt w:val="bullet"/>
      <w:lvlText w:val=""/>
      <w:lvlJc w:val="left"/>
      <w:pPr>
        <w:ind w:left="6206" w:hanging="360"/>
      </w:pPr>
      <w:rPr>
        <w:rFonts w:ascii="Wingdings" w:hAnsi="Wingdings" w:hint="default"/>
      </w:rPr>
    </w:lvl>
  </w:abstractNum>
  <w:abstractNum w:abstractNumId="10">
    <w:nsid w:val="6DFA5BA1"/>
    <w:multiLevelType w:val="hybridMultilevel"/>
    <w:tmpl w:val="EC9CAAA0"/>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num w:numId="1">
    <w:abstractNumId w:val="3"/>
  </w:num>
  <w:num w:numId="2">
    <w:abstractNumId w:val="9"/>
  </w:num>
  <w:num w:numId="3">
    <w:abstractNumId w:val="5"/>
  </w:num>
  <w:num w:numId="4">
    <w:abstractNumId w:val="8"/>
  </w:num>
  <w:num w:numId="5">
    <w:abstractNumId w:val="6"/>
  </w:num>
  <w:num w:numId="6">
    <w:abstractNumId w:val="0"/>
  </w:num>
  <w:num w:numId="7">
    <w:abstractNumId w:val="7"/>
  </w:num>
  <w:num w:numId="8">
    <w:abstractNumId w:val="2"/>
  </w:num>
  <w:num w:numId="9">
    <w:abstractNumId w:val="1"/>
  </w:num>
  <w:num w:numId="10">
    <w:abstractNumId w:val="10"/>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DE2"/>
    <w:rsid w:val="00000779"/>
    <w:rsid w:val="0000082A"/>
    <w:rsid w:val="000019BD"/>
    <w:rsid w:val="00001C15"/>
    <w:rsid w:val="0000237D"/>
    <w:rsid w:val="00002428"/>
    <w:rsid w:val="0000247D"/>
    <w:rsid w:val="00002650"/>
    <w:rsid w:val="0000275F"/>
    <w:rsid w:val="00003C38"/>
    <w:rsid w:val="00004164"/>
    <w:rsid w:val="00004355"/>
    <w:rsid w:val="00004507"/>
    <w:rsid w:val="0000497B"/>
    <w:rsid w:val="00004B85"/>
    <w:rsid w:val="00004FA0"/>
    <w:rsid w:val="000058A2"/>
    <w:rsid w:val="00005A03"/>
    <w:rsid w:val="00005C77"/>
    <w:rsid w:val="00005EDD"/>
    <w:rsid w:val="000061C4"/>
    <w:rsid w:val="000063B3"/>
    <w:rsid w:val="000063F0"/>
    <w:rsid w:val="000065F2"/>
    <w:rsid w:val="000068D9"/>
    <w:rsid w:val="00006B8C"/>
    <w:rsid w:val="00006D58"/>
    <w:rsid w:val="00007128"/>
    <w:rsid w:val="0001025F"/>
    <w:rsid w:val="0001081B"/>
    <w:rsid w:val="00010C65"/>
    <w:rsid w:val="00010C90"/>
    <w:rsid w:val="00010F7D"/>
    <w:rsid w:val="000111F2"/>
    <w:rsid w:val="000114D0"/>
    <w:rsid w:val="00011C09"/>
    <w:rsid w:val="00011FAB"/>
    <w:rsid w:val="000139A2"/>
    <w:rsid w:val="00013EFB"/>
    <w:rsid w:val="0001433D"/>
    <w:rsid w:val="00014C45"/>
    <w:rsid w:val="00015120"/>
    <w:rsid w:val="00015282"/>
    <w:rsid w:val="000152D8"/>
    <w:rsid w:val="0001543A"/>
    <w:rsid w:val="000154E2"/>
    <w:rsid w:val="000160DD"/>
    <w:rsid w:val="0001620B"/>
    <w:rsid w:val="00016812"/>
    <w:rsid w:val="00016EB9"/>
    <w:rsid w:val="000175EE"/>
    <w:rsid w:val="00017E50"/>
    <w:rsid w:val="000202FA"/>
    <w:rsid w:val="00020BDF"/>
    <w:rsid w:val="00021E8D"/>
    <w:rsid w:val="000224C0"/>
    <w:rsid w:val="000227E4"/>
    <w:rsid w:val="00022FD4"/>
    <w:rsid w:val="000231F0"/>
    <w:rsid w:val="0002393B"/>
    <w:rsid w:val="00023B9C"/>
    <w:rsid w:val="000243CE"/>
    <w:rsid w:val="0002477F"/>
    <w:rsid w:val="00024A54"/>
    <w:rsid w:val="0002570B"/>
    <w:rsid w:val="00025711"/>
    <w:rsid w:val="00025945"/>
    <w:rsid w:val="00025C14"/>
    <w:rsid w:val="00025F79"/>
    <w:rsid w:val="00025FD2"/>
    <w:rsid w:val="00026BBE"/>
    <w:rsid w:val="00027508"/>
    <w:rsid w:val="00027A61"/>
    <w:rsid w:val="000305C3"/>
    <w:rsid w:val="00030BBA"/>
    <w:rsid w:val="00031D46"/>
    <w:rsid w:val="00032499"/>
    <w:rsid w:val="00033CEB"/>
    <w:rsid w:val="000340ED"/>
    <w:rsid w:val="0003478F"/>
    <w:rsid w:val="000353FB"/>
    <w:rsid w:val="00035916"/>
    <w:rsid w:val="00035CC5"/>
    <w:rsid w:val="00036548"/>
    <w:rsid w:val="00036C9D"/>
    <w:rsid w:val="000379CA"/>
    <w:rsid w:val="00037EEB"/>
    <w:rsid w:val="000408A0"/>
    <w:rsid w:val="00040F2F"/>
    <w:rsid w:val="000410A0"/>
    <w:rsid w:val="0004164B"/>
    <w:rsid w:val="00041AE6"/>
    <w:rsid w:val="00041BD1"/>
    <w:rsid w:val="00041BDB"/>
    <w:rsid w:val="00041CBE"/>
    <w:rsid w:val="00042F68"/>
    <w:rsid w:val="00043887"/>
    <w:rsid w:val="00043AE6"/>
    <w:rsid w:val="00043BDA"/>
    <w:rsid w:val="000447E9"/>
    <w:rsid w:val="0004481E"/>
    <w:rsid w:val="00044B33"/>
    <w:rsid w:val="000453E3"/>
    <w:rsid w:val="00045DE7"/>
    <w:rsid w:val="000462D3"/>
    <w:rsid w:val="000467A1"/>
    <w:rsid w:val="00046DCE"/>
    <w:rsid w:val="00047B7D"/>
    <w:rsid w:val="00047F8D"/>
    <w:rsid w:val="00050DD8"/>
    <w:rsid w:val="0005239F"/>
    <w:rsid w:val="00052914"/>
    <w:rsid w:val="000534E3"/>
    <w:rsid w:val="000539ED"/>
    <w:rsid w:val="00053ECC"/>
    <w:rsid w:val="00055B26"/>
    <w:rsid w:val="00055C9A"/>
    <w:rsid w:val="00056722"/>
    <w:rsid w:val="000569F7"/>
    <w:rsid w:val="000572CE"/>
    <w:rsid w:val="000607F4"/>
    <w:rsid w:val="00060827"/>
    <w:rsid w:val="00061011"/>
    <w:rsid w:val="00061510"/>
    <w:rsid w:val="000622FF"/>
    <w:rsid w:val="0006258A"/>
    <w:rsid w:val="00062BE1"/>
    <w:rsid w:val="00063087"/>
    <w:rsid w:val="000635B9"/>
    <w:rsid w:val="0006372F"/>
    <w:rsid w:val="00063B0C"/>
    <w:rsid w:val="00063D48"/>
    <w:rsid w:val="00063E33"/>
    <w:rsid w:val="0006405D"/>
    <w:rsid w:val="0006441F"/>
    <w:rsid w:val="00064D93"/>
    <w:rsid w:val="00065C8F"/>
    <w:rsid w:val="00065FCE"/>
    <w:rsid w:val="00067442"/>
    <w:rsid w:val="000674FA"/>
    <w:rsid w:val="00070149"/>
    <w:rsid w:val="0007067F"/>
    <w:rsid w:val="00071181"/>
    <w:rsid w:val="00071805"/>
    <w:rsid w:val="00071C59"/>
    <w:rsid w:val="000725E1"/>
    <w:rsid w:val="00073037"/>
    <w:rsid w:val="00073888"/>
    <w:rsid w:val="00073E8F"/>
    <w:rsid w:val="00074BC5"/>
    <w:rsid w:val="00075069"/>
    <w:rsid w:val="000755DC"/>
    <w:rsid w:val="000771E3"/>
    <w:rsid w:val="00080E8E"/>
    <w:rsid w:val="00080F9D"/>
    <w:rsid w:val="000819B6"/>
    <w:rsid w:val="00082BDC"/>
    <w:rsid w:val="00082F4B"/>
    <w:rsid w:val="000836FA"/>
    <w:rsid w:val="000837F5"/>
    <w:rsid w:val="000838E2"/>
    <w:rsid w:val="00084E0C"/>
    <w:rsid w:val="00084F2B"/>
    <w:rsid w:val="0008534D"/>
    <w:rsid w:val="00086420"/>
    <w:rsid w:val="00087034"/>
    <w:rsid w:val="000875EC"/>
    <w:rsid w:val="0008785B"/>
    <w:rsid w:val="00090720"/>
    <w:rsid w:val="000908D6"/>
    <w:rsid w:val="0009112D"/>
    <w:rsid w:val="000928A5"/>
    <w:rsid w:val="000938C7"/>
    <w:rsid w:val="00094926"/>
    <w:rsid w:val="000953BA"/>
    <w:rsid w:val="00095946"/>
    <w:rsid w:val="00095A8D"/>
    <w:rsid w:val="00095F76"/>
    <w:rsid w:val="00096370"/>
    <w:rsid w:val="00096B2C"/>
    <w:rsid w:val="0009700A"/>
    <w:rsid w:val="000979A9"/>
    <w:rsid w:val="00097EE2"/>
    <w:rsid w:val="000A0588"/>
    <w:rsid w:val="000A1368"/>
    <w:rsid w:val="000A1631"/>
    <w:rsid w:val="000A16B1"/>
    <w:rsid w:val="000A1E31"/>
    <w:rsid w:val="000A2233"/>
    <w:rsid w:val="000A2525"/>
    <w:rsid w:val="000A38CF"/>
    <w:rsid w:val="000A3DDC"/>
    <w:rsid w:val="000A4BB6"/>
    <w:rsid w:val="000A4E28"/>
    <w:rsid w:val="000A4EFD"/>
    <w:rsid w:val="000A4F4C"/>
    <w:rsid w:val="000A56CA"/>
    <w:rsid w:val="000A5784"/>
    <w:rsid w:val="000A673C"/>
    <w:rsid w:val="000A6B95"/>
    <w:rsid w:val="000A6C75"/>
    <w:rsid w:val="000A6D15"/>
    <w:rsid w:val="000A7593"/>
    <w:rsid w:val="000A7E7B"/>
    <w:rsid w:val="000B0572"/>
    <w:rsid w:val="000B09C7"/>
    <w:rsid w:val="000B1352"/>
    <w:rsid w:val="000B1A70"/>
    <w:rsid w:val="000B1BB5"/>
    <w:rsid w:val="000B1DA8"/>
    <w:rsid w:val="000B2835"/>
    <w:rsid w:val="000B358D"/>
    <w:rsid w:val="000B3874"/>
    <w:rsid w:val="000B3E77"/>
    <w:rsid w:val="000B408A"/>
    <w:rsid w:val="000B4161"/>
    <w:rsid w:val="000B4206"/>
    <w:rsid w:val="000B55C5"/>
    <w:rsid w:val="000B64DA"/>
    <w:rsid w:val="000B778F"/>
    <w:rsid w:val="000B7E61"/>
    <w:rsid w:val="000C0FF0"/>
    <w:rsid w:val="000C1651"/>
    <w:rsid w:val="000C174A"/>
    <w:rsid w:val="000C22A0"/>
    <w:rsid w:val="000C3383"/>
    <w:rsid w:val="000C388A"/>
    <w:rsid w:val="000C3934"/>
    <w:rsid w:val="000C57B4"/>
    <w:rsid w:val="000C59A4"/>
    <w:rsid w:val="000C5C34"/>
    <w:rsid w:val="000C5EA0"/>
    <w:rsid w:val="000C62CA"/>
    <w:rsid w:val="000C66E7"/>
    <w:rsid w:val="000C72B7"/>
    <w:rsid w:val="000C7530"/>
    <w:rsid w:val="000D018C"/>
    <w:rsid w:val="000D0446"/>
    <w:rsid w:val="000D05CC"/>
    <w:rsid w:val="000D0997"/>
    <w:rsid w:val="000D1006"/>
    <w:rsid w:val="000D22DE"/>
    <w:rsid w:val="000D27EE"/>
    <w:rsid w:val="000D316A"/>
    <w:rsid w:val="000D33C1"/>
    <w:rsid w:val="000D39DF"/>
    <w:rsid w:val="000D3D28"/>
    <w:rsid w:val="000D4455"/>
    <w:rsid w:val="000D494D"/>
    <w:rsid w:val="000D4D95"/>
    <w:rsid w:val="000D4F15"/>
    <w:rsid w:val="000D5839"/>
    <w:rsid w:val="000D5A1C"/>
    <w:rsid w:val="000D5D97"/>
    <w:rsid w:val="000D6076"/>
    <w:rsid w:val="000D6695"/>
    <w:rsid w:val="000D7890"/>
    <w:rsid w:val="000E080E"/>
    <w:rsid w:val="000E0DF6"/>
    <w:rsid w:val="000E1010"/>
    <w:rsid w:val="000E10B9"/>
    <w:rsid w:val="000E12FE"/>
    <w:rsid w:val="000E14C4"/>
    <w:rsid w:val="000E1E3F"/>
    <w:rsid w:val="000E215C"/>
    <w:rsid w:val="000E2233"/>
    <w:rsid w:val="000E276E"/>
    <w:rsid w:val="000E2893"/>
    <w:rsid w:val="000E32BE"/>
    <w:rsid w:val="000E3445"/>
    <w:rsid w:val="000E398E"/>
    <w:rsid w:val="000E3F13"/>
    <w:rsid w:val="000E4961"/>
    <w:rsid w:val="000E4FA6"/>
    <w:rsid w:val="000E5441"/>
    <w:rsid w:val="000E612E"/>
    <w:rsid w:val="000E61EF"/>
    <w:rsid w:val="000E6513"/>
    <w:rsid w:val="000E7112"/>
    <w:rsid w:val="000E732C"/>
    <w:rsid w:val="000F0EF5"/>
    <w:rsid w:val="000F17D9"/>
    <w:rsid w:val="000F1A46"/>
    <w:rsid w:val="000F1A61"/>
    <w:rsid w:val="000F2C60"/>
    <w:rsid w:val="000F31F8"/>
    <w:rsid w:val="000F33EF"/>
    <w:rsid w:val="000F3D04"/>
    <w:rsid w:val="000F4076"/>
    <w:rsid w:val="000F4086"/>
    <w:rsid w:val="000F450D"/>
    <w:rsid w:val="000F45F0"/>
    <w:rsid w:val="000F4760"/>
    <w:rsid w:val="000F5330"/>
    <w:rsid w:val="000F5A72"/>
    <w:rsid w:val="000F6335"/>
    <w:rsid w:val="000F6E0D"/>
    <w:rsid w:val="000F71F4"/>
    <w:rsid w:val="000F78AE"/>
    <w:rsid w:val="000F7EFE"/>
    <w:rsid w:val="000F7F16"/>
    <w:rsid w:val="000F7FD7"/>
    <w:rsid w:val="00100583"/>
    <w:rsid w:val="00100CD2"/>
    <w:rsid w:val="00101917"/>
    <w:rsid w:val="00101C62"/>
    <w:rsid w:val="00101E01"/>
    <w:rsid w:val="00101F36"/>
    <w:rsid w:val="001023BC"/>
    <w:rsid w:val="00102CAA"/>
    <w:rsid w:val="00102DED"/>
    <w:rsid w:val="00102E82"/>
    <w:rsid w:val="00103328"/>
    <w:rsid w:val="001035E1"/>
    <w:rsid w:val="001043E4"/>
    <w:rsid w:val="001048EB"/>
    <w:rsid w:val="00104A27"/>
    <w:rsid w:val="00104A61"/>
    <w:rsid w:val="00104E44"/>
    <w:rsid w:val="00104F46"/>
    <w:rsid w:val="00106CD5"/>
    <w:rsid w:val="00107249"/>
    <w:rsid w:val="001105B4"/>
    <w:rsid w:val="0011097B"/>
    <w:rsid w:val="00110ACC"/>
    <w:rsid w:val="00111334"/>
    <w:rsid w:val="001117D3"/>
    <w:rsid w:val="00111A80"/>
    <w:rsid w:val="00112125"/>
    <w:rsid w:val="001121FA"/>
    <w:rsid w:val="00112A01"/>
    <w:rsid w:val="0011334D"/>
    <w:rsid w:val="001137F0"/>
    <w:rsid w:val="00113DE4"/>
    <w:rsid w:val="001148D1"/>
    <w:rsid w:val="00115006"/>
    <w:rsid w:val="00115764"/>
    <w:rsid w:val="00117015"/>
    <w:rsid w:val="00117947"/>
    <w:rsid w:val="00120085"/>
    <w:rsid w:val="00120558"/>
    <w:rsid w:val="0012074C"/>
    <w:rsid w:val="0012103E"/>
    <w:rsid w:val="00122578"/>
    <w:rsid w:val="00122ADA"/>
    <w:rsid w:val="00122D43"/>
    <w:rsid w:val="00122E3C"/>
    <w:rsid w:val="0012381D"/>
    <w:rsid w:val="001241C6"/>
    <w:rsid w:val="00124E78"/>
    <w:rsid w:val="00125C34"/>
    <w:rsid w:val="00126054"/>
    <w:rsid w:val="0012706E"/>
    <w:rsid w:val="0013030D"/>
    <w:rsid w:val="00130BB7"/>
    <w:rsid w:val="00131524"/>
    <w:rsid w:val="00131732"/>
    <w:rsid w:val="001326FA"/>
    <w:rsid w:val="00132AF1"/>
    <w:rsid w:val="00132BFF"/>
    <w:rsid w:val="00132CCC"/>
    <w:rsid w:val="00133503"/>
    <w:rsid w:val="00133A29"/>
    <w:rsid w:val="0013535F"/>
    <w:rsid w:val="00135AFE"/>
    <w:rsid w:val="00135EE7"/>
    <w:rsid w:val="0013625A"/>
    <w:rsid w:val="001365DC"/>
    <w:rsid w:val="0013662B"/>
    <w:rsid w:val="00136826"/>
    <w:rsid w:val="00137101"/>
    <w:rsid w:val="001378AD"/>
    <w:rsid w:val="0014004D"/>
    <w:rsid w:val="00140875"/>
    <w:rsid w:val="00140B98"/>
    <w:rsid w:val="00141D2A"/>
    <w:rsid w:val="00142246"/>
    <w:rsid w:val="0014261C"/>
    <w:rsid w:val="0014282C"/>
    <w:rsid w:val="00142DCA"/>
    <w:rsid w:val="001432ED"/>
    <w:rsid w:val="0014352B"/>
    <w:rsid w:val="001437F2"/>
    <w:rsid w:val="0014411B"/>
    <w:rsid w:val="00144B1D"/>
    <w:rsid w:val="0014511E"/>
    <w:rsid w:val="0014531B"/>
    <w:rsid w:val="00145BF5"/>
    <w:rsid w:val="00145DBE"/>
    <w:rsid w:val="001471A5"/>
    <w:rsid w:val="001471F7"/>
    <w:rsid w:val="00147C00"/>
    <w:rsid w:val="0015013B"/>
    <w:rsid w:val="00151095"/>
    <w:rsid w:val="001513B2"/>
    <w:rsid w:val="00151BF9"/>
    <w:rsid w:val="0015272F"/>
    <w:rsid w:val="00152926"/>
    <w:rsid w:val="00152987"/>
    <w:rsid w:val="00152E1D"/>
    <w:rsid w:val="00154735"/>
    <w:rsid w:val="00154A8B"/>
    <w:rsid w:val="00154DD3"/>
    <w:rsid w:val="00157342"/>
    <w:rsid w:val="0015739F"/>
    <w:rsid w:val="001579E0"/>
    <w:rsid w:val="001603AC"/>
    <w:rsid w:val="0016126F"/>
    <w:rsid w:val="00161377"/>
    <w:rsid w:val="00161AAC"/>
    <w:rsid w:val="001624D0"/>
    <w:rsid w:val="001632C7"/>
    <w:rsid w:val="0016350C"/>
    <w:rsid w:val="00163EBE"/>
    <w:rsid w:val="00164704"/>
    <w:rsid w:val="00164DDB"/>
    <w:rsid w:val="00165442"/>
    <w:rsid w:val="00165690"/>
    <w:rsid w:val="00165E8F"/>
    <w:rsid w:val="001660B6"/>
    <w:rsid w:val="001660C0"/>
    <w:rsid w:val="00166672"/>
    <w:rsid w:val="00171166"/>
    <w:rsid w:val="00171461"/>
    <w:rsid w:val="00171D80"/>
    <w:rsid w:val="001721E1"/>
    <w:rsid w:val="00172769"/>
    <w:rsid w:val="00172810"/>
    <w:rsid w:val="00172B0A"/>
    <w:rsid w:val="00172CF7"/>
    <w:rsid w:val="00173119"/>
    <w:rsid w:val="0017377E"/>
    <w:rsid w:val="00173807"/>
    <w:rsid w:val="0017479D"/>
    <w:rsid w:val="00174988"/>
    <w:rsid w:val="00175751"/>
    <w:rsid w:val="001764A6"/>
    <w:rsid w:val="001769E2"/>
    <w:rsid w:val="001770A3"/>
    <w:rsid w:val="0018074B"/>
    <w:rsid w:val="00180CCC"/>
    <w:rsid w:val="00181AD7"/>
    <w:rsid w:val="00182038"/>
    <w:rsid w:val="00182F2C"/>
    <w:rsid w:val="001833D1"/>
    <w:rsid w:val="0018427C"/>
    <w:rsid w:val="001843C8"/>
    <w:rsid w:val="00185948"/>
    <w:rsid w:val="001868F0"/>
    <w:rsid w:val="00186CA2"/>
    <w:rsid w:val="00187DDB"/>
    <w:rsid w:val="001905DB"/>
    <w:rsid w:val="001910DD"/>
    <w:rsid w:val="00191A7C"/>
    <w:rsid w:val="00191CE3"/>
    <w:rsid w:val="00192743"/>
    <w:rsid w:val="001929FE"/>
    <w:rsid w:val="001930BC"/>
    <w:rsid w:val="00194035"/>
    <w:rsid w:val="00194285"/>
    <w:rsid w:val="001949BA"/>
    <w:rsid w:val="00195033"/>
    <w:rsid w:val="001951A6"/>
    <w:rsid w:val="001955C5"/>
    <w:rsid w:val="001971B9"/>
    <w:rsid w:val="00197D52"/>
    <w:rsid w:val="001A0B34"/>
    <w:rsid w:val="001A10FC"/>
    <w:rsid w:val="001A12FD"/>
    <w:rsid w:val="001A1A93"/>
    <w:rsid w:val="001A1C3C"/>
    <w:rsid w:val="001A1D83"/>
    <w:rsid w:val="001A29BD"/>
    <w:rsid w:val="001A3237"/>
    <w:rsid w:val="001A3806"/>
    <w:rsid w:val="001A4213"/>
    <w:rsid w:val="001A44D5"/>
    <w:rsid w:val="001A51F0"/>
    <w:rsid w:val="001A52FC"/>
    <w:rsid w:val="001A605C"/>
    <w:rsid w:val="001A6801"/>
    <w:rsid w:val="001B03CC"/>
    <w:rsid w:val="001B0642"/>
    <w:rsid w:val="001B1568"/>
    <w:rsid w:val="001B1B21"/>
    <w:rsid w:val="001B1E7D"/>
    <w:rsid w:val="001B2071"/>
    <w:rsid w:val="001B2B37"/>
    <w:rsid w:val="001B2BB1"/>
    <w:rsid w:val="001B2F33"/>
    <w:rsid w:val="001B3204"/>
    <w:rsid w:val="001B342C"/>
    <w:rsid w:val="001B3BAC"/>
    <w:rsid w:val="001B3C02"/>
    <w:rsid w:val="001B3E9E"/>
    <w:rsid w:val="001B4085"/>
    <w:rsid w:val="001B4EF1"/>
    <w:rsid w:val="001B50AA"/>
    <w:rsid w:val="001B5D73"/>
    <w:rsid w:val="001B6772"/>
    <w:rsid w:val="001B6F11"/>
    <w:rsid w:val="001B7191"/>
    <w:rsid w:val="001C01DC"/>
    <w:rsid w:val="001C08A6"/>
    <w:rsid w:val="001C19EE"/>
    <w:rsid w:val="001C1B53"/>
    <w:rsid w:val="001C26FB"/>
    <w:rsid w:val="001C2FAF"/>
    <w:rsid w:val="001C316A"/>
    <w:rsid w:val="001C373B"/>
    <w:rsid w:val="001C3B07"/>
    <w:rsid w:val="001C42DC"/>
    <w:rsid w:val="001C4492"/>
    <w:rsid w:val="001C48F2"/>
    <w:rsid w:val="001C49D0"/>
    <w:rsid w:val="001C4E80"/>
    <w:rsid w:val="001C5091"/>
    <w:rsid w:val="001C530E"/>
    <w:rsid w:val="001C5CB6"/>
    <w:rsid w:val="001C6A79"/>
    <w:rsid w:val="001C7506"/>
    <w:rsid w:val="001C7532"/>
    <w:rsid w:val="001C7AE2"/>
    <w:rsid w:val="001D0A67"/>
    <w:rsid w:val="001D1CA5"/>
    <w:rsid w:val="001D1D03"/>
    <w:rsid w:val="001D2280"/>
    <w:rsid w:val="001D2D11"/>
    <w:rsid w:val="001D339B"/>
    <w:rsid w:val="001D3510"/>
    <w:rsid w:val="001D3C06"/>
    <w:rsid w:val="001D3C0B"/>
    <w:rsid w:val="001D50AE"/>
    <w:rsid w:val="001D5E19"/>
    <w:rsid w:val="001D6474"/>
    <w:rsid w:val="001D66F2"/>
    <w:rsid w:val="001D6ECE"/>
    <w:rsid w:val="001D70A1"/>
    <w:rsid w:val="001D754B"/>
    <w:rsid w:val="001D7758"/>
    <w:rsid w:val="001D791D"/>
    <w:rsid w:val="001E021C"/>
    <w:rsid w:val="001E02F6"/>
    <w:rsid w:val="001E0ABD"/>
    <w:rsid w:val="001E0D69"/>
    <w:rsid w:val="001E15B7"/>
    <w:rsid w:val="001E15ED"/>
    <w:rsid w:val="001E17E5"/>
    <w:rsid w:val="001E1889"/>
    <w:rsid w:val="001E3304"/>
    <w:rsid w:val="001E3ED6"/>
    <w:rsid w:val="001E3F39"/>
    <w:rsid w:val="001E4404"/>
    <w:rsid w:val="001E47B0"/>
    <w:rsid w:val="001E563A"/>
    <w:rsid w:val="001E5ECF"/>
    <w:rsid w:val="001E6062"/>
    <w:rsid w:val="001E60BB"/>
    <w:rsid w:val="001E6B48"/>
    <w:rsid w:val="001E76ED"/>
    <w:rsid w:val="001E78FE"/>
    <w:rsid w:val="001E797C"/>
    <w:rsid w:val="001E7A6E"/>
    <w:rsid w:val="001E7AA6"/>
    <w:rsid w:val="001E7D25"/>
    <w:rsid w:val="001E7F72"/>
    <w:rsid w:val="001F0B0D"/>
    <w:rsid w:val="001F0ED1"/>
    <w:rsid w:val="001F1325"/>
    <w:rsid w:val="001F15F9"/>
    <w:rsid w:val="001F16E0"/>
    <w:rsid w:val="001F1A2D"/>
    <w:rsid w:val="001F1BDA"/>
    <w:rsid w:val="001F2958"/>
    <w:rsid w:val="001F3099"/>
    <w:rsid w:val="001F3375"/>
    <w:rsid w:val="001F3EE7"/>
    <w:rsid w:val="001F43D3"/>
    <w:rsid w:val="001F4ADD"/>
    <w:rsid w:val="001F541D"/>
    <w:rsid w:val="001F5649"/>
    <w:rsid w:val="001F575A"/>
    <w:rsid w:val="001F5BA5"/>
    <w:rsid w:val="001F5DAA"/>
    <w:rsid w:val="001F6A00"/>
    <w:rsid w:val="001F6BD9"/>
    <w:rsid w:val="001F6C70"/>
    <w:rsid w:val="001F6CC8"/>
    <w:rsid w:val="001F764B"/>
    <w:rsid w:val="001F7937"/>
    <w:rsid w:val="00200456"/>
    <w:rsid w:val="002008FF"/>
    <w:rsid w:val="00200DE8"/>
    <w:rsid w:val="00200FC5"/>
    <w:rsid w:val="00201445"/>
    <w:rsid w:val="002018A5"/>
    <w:rsid w:val="00202183"/>
    <w:rsid w:val="00202AD8"/>
    <w:rsid w:val="00203730"/>
    <w:rsid w:val="002039B5"/>
    <w:rsid w:val="00203AA3"/>
    <w:rsid w:val="00203F4B"/>
    <w:rsid w:val="0020425C"/>
    <w:rsid w:val="0020465A"/>
    <w:rsid w:val="00204A9A"/>
    <w:rsid w:val="0020519A"/>
    <w:rsid w:val="00205580"/>
    <w:rsid w:val="00205636"/>
    <w:rsid w:val="00205998"/>
    <w:rsid w:val="00206C9C"/>
    <w:rsid w:val="0020703C"/>
    <w:rsid w:val="0020767A"/>
    <w:rsid w:val="0021046B"/>
    <w:rsid w:val="002106C4"/>
    <w:rsid w:val="0021085A"/>
    <w:rsid w:val="002121FD"/>
    <w:rsid w:val="00212477"/>
    <w:rsid w:val="00214676"/>
    <w:rsid w:val="00214C51"/>
    <w:rsid w:val="00214C9D"/>
    <w:rsid w:val="00214E44"/>
    <w:rsid w:val="002152E8"/>
    <w:rsid w:val="00215A8F"/>
    <w:rsid w:val="00215DB8"/>
    <w:rsid w:val="002164F1"/>
    <w:rsid w:val="0021672D"/>
    <w:rsid w:val="0021677B"/>
    <w:rsid w:val="002167C7"/>
    <w:rsid w:val="00217685"/>
    <w:rsid w:val="00217973"/>
    <w:rsid w:val="00217A8E"/>
    <w:rsid w:val="00220174"/>
    <w:rsid w:val="002202FD"/>
    <w:rsid w:val="00220349"/>
    <w:rsid w:val="00220A25"/>
    <w:rsid w:val="00221E03"/>
    <w:rsid w:val="00222048"/>
    <w:rsid w:val="00222646"/>
    <w:rsid w:val="002228FC"/>
    <w:rsid w:val="00222CCD"/>
    <w:rsid w:val="00222E8D"/>
    <w:rsid w:val="002233FC"/>
    <w:rsid w:val="002234BA"/>
    <w:rsid w:val="00223985"/>
    <w:rsid w:val="00223AA0"/>
    <w:rsid w:val="00223E18"/>
    <w:rsid w:val="00224348"/>
    <w:rsid w:val="00224569"/>
    <w:rsid w:val="0022462E"/>
    <w:rsid w:val="00224F0F"/>
    <w:rsid w:val="002250E8"/>
    <w:rsid w:val="00225367"/>
    <w:rsid w:val="0022543E"/>
    <w:rsid w:val="002258A3"/>
    <w:rsid w:val="00225A0D"/>
    <w:rsid w:val="00225ADB"/>
    <w:rsid w:val="00226D1D"/>
    <w:rsid w:val="00227986"/>
    <w:rsid w:val="00230104"/>
    <w:rsid w:val="00230886"/>
    <w:rsid w:val="00230FB0"/>
    <w:rsid w:val="00231247"/>
    <w:rsid w:val="002315F8"/>
    <w:rsid w:val="00231FA6"/>
    <w:rsid w:val="0023201C"/>
    <w:rsid w:val="002333B9"/>
    <w:rsid w:val="00233973"/>
    <w:rsid w:val="00233AB8"/>
    <w:rsid w:val="00234D52"/>
    <w:rsid w:val="00234DDE"/>
    <w:rsid w:val="00235CA2"/>
    <w:rsid w:val="00235FEB"/>
    <w:rsid w:val="00236630"/>
    <w:rsid w:val="00236871"/>
    <w:rsid w:val="002368AB"/>
    <w:rsid w:val="002378AF"/>
    <w:rsid w:val="00237A10"/>
    <w:rsid w:val="00237A41"/>
    <w:rsid w:val="00237B94"/>
    <w:rsid w:val="0024002E"/>
    <w:rsid w:val="0024064A"/>
    <w:rsid w:val="00240763"/>
    <w:rsid w:val="00240833"/>
    <w:rsid w:val="0024087E"/>
    <w:rsid w:val="00240985"/>
    <w:rsid w:val="00240CB6"/>
    <w:rsid w:val="002417E5"/>
    <w:rsid w:val="00241A6C"/>
    <w:rsid w:val="00241D72"/>
    <w:rsid w:val="0024241D"/>
    <w:rsid w:val="0024296F"/>
    <w:rsid w:val="00242C64"/>
    <w:rsid w:val="002431EE"/>
    <w:rsid w:val="00243835"/>
    <w:rsid w:val="00243BA0"/>
    <w:rsid w:val="00243D3D"/>
    <w:rsid w:val="00243ECD"/>
    <w:rsid w:val="0024616E"/>
    <w:rsid w:val="00246364"/>
    <w:rsid w:val="0024642C"/>
    <w:rsid w:val="00246530"/>
    <w:rsid w:val="00246C17"/>
    <w:rsid w:val="0024707D"/>
    <w:rsid w:val="00247609"/>
    <w:rsid w:val="0025039F"/>
    <w:rsid w:val="002507A8"/>
    <w:rsid w:val="00250FD5"/>
    <w:rsid w:val="00251288"/>
    <w:rsid w:val="00251DE5"/>
    <w:rsid w:val="00251F4E"/>
    <w:rsid w:val="00252267"/>
    <w:rsid w:val="002523E3"/>
    <w:rsid w:val="00252C60"/>
    <w:rsid w:val="002547BD"/>
    <w:rsid w:val="00254960"/>
    <w:rsid w:val="002551A4"/>
    <w:rsid w:val="00255A36"/>
    <w:rsid w:val="002569A0"/>
    <w:rsid w:val="00256A7A"/>
    <w:rsid w:val="00257245"/>
    <w:rsid w:val="0025786E"/>
    <w:rsid w:val="00257CF7"/>
    <w:rsid w:val="00260561"/>
    <w:rsid w:val="002609F0"/>
    <w:rsid w:val="00260C5E"/>
    <w:rsid w:val="00261BE6"/>
    <w:rsid w:val="00261E21"/>
    <w:rsid w:val="00261F2B"/>
    <w:rsid w:val="00263043"/>
    <w:rsid w:val="00263927"/>
    <w:rsid w:val="00263DC3"/>
    <w:rsid w:val="0026400D"/>
    <w:rsid w:val="00264AC1"/>
    <w:rsid w:val="00264B9D"/>
    <w:rsid w:val="00264C00"/>
    <w:rsid w:val="002654D6"/>
    <w:rsid w:val="00266311"/>
    <w:rsid w:val="002669AE"/>
    <w:rsid w:val="00266B9F"/>
    <w:rsid w:val="00266FE8"/>
    <w:rsid w:val="00267771"/>
    <w:rsid w:val="00270027"/>
    <w:rsid w:val="002705B9"/>
    <w:rsid w:val="002708DF"/>
    <w:rsid w:val="00270BDF"/>
    <w:rsid w:val="00271106"/>
    <w:rsid w:val="002712DF"/>
    <w:rsid w:val="00271C52"/>
    <w:rsid w:val="00272978"/>
    <w:rsid w:val="00272CE1"/>
    <w:rsid w:val="00273AA7"/>
    <w:rsid w:val="00273BF8"/>
    <w:rsid w:val="002745A7"/>
    <w:rsid w:val="00274898"/>
    <w:rsid w:val="002758CF"/>
    <w:rsid w:val="002758E0"/>
    <w:rsid w:val="00275E01"/>
    <w:rsid w:val="002768C2"/>
    <w:rsid w:val="00276AB0"/>
    <w:rsid w:val="00276CB0"/>
    <w:rsid w:val="00276D54"/>
    <w:rsid w:val="00277401"/>
    <w:rsid w:val="00277ACD"/>
    <w:rsid w:val="00280AB8"/>
    <w:rsid w:val="002815A8"/>
    <w:rsid w:val="002815F3"/>
    <w:rsid w:val="0028173E"/>
    <w:rsid w:val="002821C0"/>
    <w:rsid w:val="00282367"/>
    <w:rsid w:val="00282739"/>
    <w:rsid w:val="00282821"/>
    <w:rsid w:val="00282E9E"/>
    <w:rsid w:val="00283080"/>
    <w:rsid w:val="002836BB"/>
    <w:rsid w:val="00284125"/>
    <w:rsid w:val="00284157"/>
    <w:rsid w:val="002843AD"/>
    <w:rsid w:val="0028491E"/>
    <w:rsid w:val="00284E80"/>
    <w:rsid w:val="0028504A"/>
    <w:rsid w:val="0028504C"/>
    <w:rsid w:val="002854F2"/>
    <w:rsid w:val="00285927"/>
    <w:rsid w:val="00285EC8"/>
    <w:rsid w:val="00286055"/>
    <w:rsid w:val="002863B9"/>
    <w:rsid w:val="002863F3"/>
    <w:rsid w:val="002869CF"/>
    <w:rsid w:val="00286FF3"/>
    <w:rsid w:val="0028747F"/>
    <w:rsid w:val="00287821"/>
    <w:rsid w:val="00287F6C"/>
    <w:rsid w:val="002907DD"/>
    <w:rsid w:val="00290BC0"/>
    <w:rsid w:val="002914BD"/>
    <w:rsid w:val="00292EC3"/>
    <w:rsid w:val="0029556F"/>
    <w:rsid w:val="00295F8D"/>
    <w:rsid w:val="002963D4"/>
    <w:rsid w:val="002A069B"/>
    <w:rsid w:val="002A0A53"/>
    <w:rsid w:val="002A164E"/>
    <w:rsid w:val="002A1EA1"/>
    <w:rsid w:val="002A2C61"/>
    <w:rsid w:val="002A2CAD"/>
    <w:rsid w:val="002A30F5"/>
    <w:rsid w:val="002A3A51"/>
    <w:rsid w:val="002A3EB5"/>
    <w:rsid w:val="002A4E8B"/>
    <w:rsid w:val="002A5F57"/>
    <w:rsid w:val="002A6949"/>
    <w:rsid w:val="002A6951"/>
    <w:rsid w:val="002A6E05"/>
    <w:rsid w:val="002A6F02"/>
    <w:rsid w:val="002A72BB"/>
    <w:rsid w:val="002A7520"/>
    <w:rsid w:val="002A7F24"/>
    <w:rsid w:val="002B162A"/>
    <w:rsid w:val="002B1AF1"/>
    <w:rsid w:val="002B1C77"/>
    <w:rsid w:val="002B3031"/>
    <w:rsid w:val="002B37AD"/>
    <w:rsid w:val="002B5412"/>
    <w:rsid w:val="002B58F6"/>
    <w:rsid w:val="002B5CFD"/>
    <w:rsid w:val="002B5D37"/>
    <w:rsid w:val="002B5E78"/>
    <w:rsid w:val="002B63D7"/>
    <w:rsid w:val="002B6832"/>
    <w:rsid w:val="002B789A"/>
    <w:rsid w:val="002C0AFC"/>
    <w:rsid w:val="002C0C5B"/>
    <w:rsid w:val="002C1160"/>
    <w:rsid w:val="002C1538"/>
    <w:rsid w:val="002C1A57"/>
    <w:rsid w:val="002C1A85"/>
    <w:rsid w:val="002C1B65"/>
    <w:rsid w:val="002C38D2"/>
    <w:rsid w:val="002C4813"/>
    <w:rsid w:val="002C4DE4"/>
    <w:rsid w:val="002C55AD"/>
    <w:rsid w:val="002C5759"/>
    <w:rsid w:val="002C5ADA"/>
    <w:rsid w:val="002C5BF2"/>
    <w:rsid w:val="002C68CA"/>
    <w:rsid w:val="002C70E5"/>
    <w:rsid w:val="002C7170"/>
    <w:rsid w:val="002D021B"/>
    <w:rsid w:val="002D041F"/>
    <w:rsid w:val="002D074E"/>
    <w:rsid w:val="002D0F5F"/>
    <w:rsid w:val="002D10A9"/>
    <w:rsid w:val="002D1741"/>
    <w:rsid w:val="002D2822"/>
    <w:rsid w:val="002D2DBE"/>
    <w:rsid w:val="002D2EE8"/>
    <w:rsid w:val="002D3439"/>
    <w:rsid w:val="002D3DC8"/>
    <w:rsid w:val="002D52FD"/>
    <w:rsid w:val="002D5556"/>
    <w:rsid w:val="002D5B41"/>
    <w:rsid w:val="002D6AE2"/>
    <w:rsid w:val="002D6D94"/>
    <w:rsid w:val="002D7036"/>
    <w:rsid w:val="002D725B"/>
    <w:rsid w:val="002E0379"/>
    <w:rsid w:val="002E0F4D"/>
    <w:rsid w:val="002E0F99"/>
    <w:rsid w:val="002E1251"/>
    <w:rsid w:val="002E2891"/>
    <w:rsid w:val="002E2FE9"/>
    <w:rsid w:val="002E310F"/>
    <w:rsid w:val="002E3438"/>
    <w:rsid w:val="002E3703"/>
    <w:rsid w:val="002E4618"/>
    <w:rsid w:val="002E4641"/>
    <w:rsid w:val="002E4C40"/>
    <w:rsid w:val="002E4EB3"/>
    <w:rsid w:val="002E5992"/>
    <w:rsid w:val="002E5B45"/>
    <w:rsid w:val="002E5FE0"/>
    <w:rsid w:val="002E679E"/>
    <w:rsid w:val="002E70AF"/>
    <w:rsid w:val="002E77D8"/>
    <w:rsid w:val="002E7D28"/>
    <w:rsid w:val="002E7F22"/>
    <w:rsid w:val="002F001D"/>
    <w:rsid w:val="002F063A"/>
    <w:rsid w:val="002F1702"/>
    <w:rsid w:val="002F1B5B"/>
    <w:rsid w:val="002F265D"/>
    <w:rsid w:val="002F278D"/>
    <w:rsid w:val="002F349B"/>
    <w:rsid w:val="002F34DF"/>
    <w:rsid w:val="002F3553"/>
    <w:rsid w:val="002F4B35"/>
    <w:rsid w:val="002F4C3E"/>
    <w:rsid w:val="002F4F94"/>
    <w:rsid w:val="002F54F4"/>
    <w:rsid w:val="002F5C19"/>
    <w:rsid w:val="002F65BF"/>
    <w:rsid w:val="002F6748"/>
    <w:rsid w:val="002F6B02"/>
    <w:rsid w:val="002F7082"/>
    <w:rsid w:val="002F715D"/>
    <w:rsid w:val="002F79D9"/>
    <w:rsid w:val="002F7DCF"/>
    <w:rsid w:val="00300430"/>
    <w:rsid w:val="00300550"/>
    <w:rsid w:val="003024D9"/>
    <w:rsid w:val="00303E7B"/>
    <w:rsid w:val="00303EDD"/>
    <w:rsid w:val="00304304"/>
    <w:rsid w:val="003046C1"/>
    <w:rsid w:val="00304821"/>
    <w:rsid w:val="0030601C"/>
    <w:rsid w:val="00306C6E"/>
    <w:rsid w:val="0030741D"/>
    <w:rsid w:val="003076A6"/>
    <w:rsid w:val="00307796"/>
    <w:rsid w:val="003104A4"/>
    <w:rsid w:val="00310945"/>
    <w:rsid w:val="0031189B"/>
    <w:rsid w:val="003118B7"/>
    <w:rsid w:val="00312C5E"/>
    <w:rsid w:val="00312CFC"/>
    <w:rsid w:val="00313B74"/>
    <w:rsid w:val="00314748"/>
    <w:rsid w:val="00314A03"/>
    <w:rsid w:val="00314DBB"/>
    <w:rsid w:val="003156DF"/>
    <w:rsid w:val="003157A0"/>
    <w:rsid w:val="00315A63"/>
    <w:rsid w:val="003165C6"/>
    <w:rsid w:val="00317700"/>
    <w:rsid w:val="003212C0"/>
    <w:rsid w:val="003212CC"/>
    <w:rsid w:val="0032191F"/>
    <w:rsid w:val="00321BB1"/>
    <w:rsid w:val="00321FAB"/>
    <w:rsid w:val="0032202A"/>
    <w:rsid w:val="003222F0"/>
    <w:rsid w:val="00322597"/>
    <w:rsid w:val="00322829"/>
    <w:rsid w:val="00322873"/>
    <w:rsid w:val="00323027"/>
    <w:rsid w:val="0032411B"/>
    <w:rsid w:val="00325034"/>
    <w:rsid w:val="00325187"/>
    <w:rsid w:val="003251F3"/>
    <w:rsid w:val="00325897"/>
    <w:rsid w:val="0032594F"/>
    <w:rsid w:val="00326F72"/>
    <w:rsid w:val="00327479"/>
    <w:rsid w:val="003276CE"/>
    <w:rsid w:val="00327F61"/>
    <w:rsid w:val="00330AEF"/>
    <w:rsid w:val="0033175A"/>
    <w:rsid w:val="00331B6C"/>
    <w:rsid w:val="0033240A"/>
    <w:rsid w:val="00332754"/>
    <w:rsid w:val="00333219"/>
    <w:rsid w:val="003338BE"/>
    <w:rsid w:val="00333EB8"/>
    <w:rsid w:val="00334297"/>
    <w:rsid w:val="00334661"/>
    <w:rsid w:val="00335823"/>
    <w:rsid w:val="00335AAC"/>
    <w:rsid w:val="00335C58"/>
    <w:rsid w:val="0033640C"/>
    <w:rsid w:val="003365AA"/>
    <w:rsid w:val="003366B4"/>
    <w:rsid w:val="00336B6C"/>
    <w:rsid w:val="00336C18"/>
    <w:rsid w:val="00336E7D"/>
    <w:rsid w:val="00337323"/>
    <w:rsid w:val="003401AF"/>
    <w:rsid w:val="00340ABE"/>
    <w:rsid w:val="00340CBB"/>
    <w:rsid w:val="00340DF1"/>
    <w:rsid w:val="00341345"/>
    <w:rsid w:val="0034197A"/>
    <w:rsid w:val="00341E26"/>
    <w:rsid w:val="00342096"/>
    <w:rsid w:val="003420F5"/>
    <w:rsid w:val="00342579"/>
    <w:rsid w:val="00342FF2"/>
    <w:rsid w:val="003435F2"/>
    <w:rsid w:val="0034441E"/>
    <w:rsid w:val="00344892"/>
    <w:rsid w:val="00344BEF"/>
    <w:rsid w:val="00344EB4"/>
    <w:rsid w:val="0034569D"/>
    <w:rsid w:val="003457EE"/>
    <w:rsid w:val="0034584F"/>
    <w:rsid w:val="0034590A"/>
    <w:rsid w:val="003459A7"/>
    <w:rsid w:val="00346E20"/>
    <w:rsid w:val="00350623"/>
    <w:rsid w:val="0035076B"/>
    <w:rsid w:val="00350D10"/>
    <w:rsid w:val="00351318"/>
    <w:rsid w:val="0035141E"/>
    <w:rsid w:val="00351D6D"/>
    <w:rsid w:val="00351EC2"/>
    <w:rsid w:val="00352E59"/>
    <w:rsid w:val="00352F7A"/>
    <w:rsid w:val="00353289"/>
    <w:rsid w:val="00354E36"/>
    <w:rsid w:val="00355522"/>
    <w:rsid w:val="003555D3"/>
    <w:rsid w:val="003556CC"/>
    <w:rsid w:val="0035625A"/>
    <w:rsid w:val="003568AB"/>
    <w:rsid w:val="00356CDC"/>
    <w:rsid w:val="003570AB"/>
    <w:rsid w:val="00357FA9"/>
    <w:rsid w:val="00360BE9"/>
    <w:rsid w:val="00360CAB"/>
    <w:rsid w:val="00361F04"/>
    <w:rsid w:val="00362446"/>
    <w:rsid w:val="003624BA"/>
    <w:rsid w:val="00364A63"/>
    <w:rsid w:val="003653E7"/>
    <w:rsid w:val="003658CD"/>
    <w:rsid w:val="00365A51"/>
    <w:rsid w:val="00365DF5"/>
    <w:rsid w:val="00366480"/>
    <w:rsid w:val="003667DF"/>
    <w:rsid w:val="00367BD7"/>
    <w:rsid w:val="003703B2"/>
    <w:rsid w:val="00370C0D"/>
    <w:rsid w:val="003717B3"/>
    <w:rsid w:val="00371879"/>
    <w:rsid w:val="00371C1B"/>
    <w:rsid w:val="003722CD"/>
    <w:rsid w:val="003723BB"/>
    <w:rsid w:val="003723EB"/>
    <w:rsid w:val="0037284B"/>
    <w:rsid w:val="00372934"/>
    <w:rsid w:val="00372C00"/>
    <w:rsid w:val="00373183"/>
    <w:rsid w:val="00373901"/>
    <w:rsid w:val="00374A0D"/>
    <w:rsid w:val="00374FAA"/>
    <w:rsid w:val="003750B5"/>
    <w:rsid w:val="00375137"/>
    <w:rsid w:val="003751D1"/>
    <w:rsid w:val="00375374"/>
    <w:rsid w:val="00375785"/>
    <w:rsid w:val="0037662B"/>
    <w:rsid w:val="00377961"/>
    <w:rsid w:val="0038016D"/>
    <w:rsid w:val="003806CF"/>
    <w:rsid w:val="00380D06"/>
    <w:rsid w:val="00381170"/>
    <w:rsid w:val="003811F5"/>
    <w:rsid w:val="00381FFD"/>
    <w:rsid w:val="003822D7"/>
    <w:rsid w:val="0038231C"/>
    <w:rsid w:val="003823E8"/>
    <w:rsid w:val="00382879"/>
    <w:rsid w:val="003835F7"/>
    <w:rsid w:val="00383735"/>
    <w:rsid w:val="00384F76"/>
    <w:rsid w:val="00385F96"/>
    <w:rsid w:val="00386B7E"/>
    <w:rsid w:val="00386BEB"/>
    <w:rsid w:val="0038767D"/>
    <w:rsid w:val="003906F6"/>
    <w:rsid w:val="003909FC"/>
    <w:rsid w:val="00390A64"/>
    <w:rsid w:val="00390C4A"/>
    <w:rsid w:val="00390E09"/>
    <w:rsid w:val="00391730"/>
    <w:rsid w:val="00391946"/>
    <w:rsid w:val="0039218A"/>
    <w:rsid w:val="00392211"/>
    <w:rsid w:val="00393034"/>
    <w:rsid w:val="0039384E"/>
    <w:rsid w:val="0039388A"/>
    <w:rsid w:val="00394002"/>
    <w:rsid w:val="00394082"/>
    <w:rsid w:val="00394968"/>
    <w:rsid w:val="00394A2F"/>
    <w:rsid w:val="00394D17"/>
    <w:rsid w:val="00395083"/>
    <w:rsid w:val="00395AE1"/>
    <w:rsid w:val="003961F2"/>
    <w:rsid w:val="0039633A"/>
    <w:rsid w:val="00396F81"/>
    <w:rsid w:val="0039776E"/>
    <w:rsid w:val="00397D04"/>
    <w:rsid w:val="003A01B7"/>
    <w:rsid w:val="003A052E"/>
    <w:rsid w:val="003A12F2"/>
    <w:rsid w:val="003A1D1B"/>
    <w:rsid w:val="003A2C34"/>
    <w:rsid w:val="003A2EBC"/>
    <w:rsid w:val="003A3290"/>
    <w:rsid w:val="003A3B4E"/>
    <w:rsid w:val="003A4DC3"/>
    <w:rsid w:val="003A5142"/>
    <w:rsid w:val="003A5CDF"/>
    <w:rsid w:val="003A6AF1"/>
    <w:rsid w:val="003B0320"/>
    <w:rsid w:val="003B0564"/>
    <w:rsid w:val="003B15FC"/>
    <w:rsid w:val="003B2E38"/>
    <w:rsid w:val="003B3E6F"/>
    <w:rsid w:val="003B3F44"/>
    <w:rsid w:val="003B4025"/>
    <w:rsid w:val="003B41EC"/>
    <w:rsid w:val="003B48C1"/>
    <w:rsid w:val="003B5CBE"/>
    <w:rsid w:val="003B5EF0"/>
    <w:rsid w:val="003B6B2C"/>
    <w:rsid w:val="003B6CA0"/>
    <w:rsid w:val="003B7532"/>
    <w:rsid w:val="003B7A71"/>
    <w:rsid w:val="003B7BDF"/>
    <w:rsid w:val="003C0A92"/>
    <w:rsid w:val="003C0F12"/>
    <w:rsid w:val="003C1559"/>
    <w:rsid w:val="003C216A"/>
    <w:rsid w:val="003C2344"/>
    <w:rsid w:val="003C2392"/>
    <w:rsid w:val="003C23D6"/>
    <w:rsid w:val="003C2758"/>
    <w:rsid w:val="003C2CD1"/>
    <w:rsid w:val="003C3004"/>
    <w:rsid w:val="003C357F"/>
    <w:rsid w:val="003C3E3A"/>
    <w:rsid w:val="003C4785"/>
    <w:rsid w:val="003C4EEB"/>
    <w:rsid w:val="003C5719"/>
    <w:rsid w:val="003C5C18"/>
    <w:rsid w:val="003C6C4C"/>
    <w:rsid w:val="003C78C4"/>
    <w:rsid w:val="003C7EE1"/>
    <w:rsid w:val="003D041E"/>
    <w:rsid w:val="003D28EF"/>
    <w:rsid w:val="003D45E7"/>
    <w:rsid w:val="003D4638"/>
    <w:rsid w:val="003D4BD4"/>
    <w:rsid w:val="003D4EAE"/>
    <w:rsid w:val="003D5049"/>
    <w:rsid w:val="003D5127"/>
    <w:rsid w:val="003D57BB"/>
    <w:rsid w:val="003D5F08"/>
    <w:rsid w:val="003D63AB"/>
    <w:rsid w:val="003D6ACB"/>
    <w:rsid w:val="003D6D2A"/>
    <w:rsid w:val="003D7626"/>
    <w:rsid w:val="003D77C1"/>
    <w:rsid w:val="003D7C65"/>
    <w:rsid w:val="003E0446"/>
    <w:rsid w:val="003E0AAD"/>
    <w:rsid w:val="003E0D2B"/>
    <w:rsid w:val="003E0DAD"/>
    <w:rsid w:val="003E11CE"/>
    <w:rsid w:val="003E2084"/>
    <w:rsid w:val="003E20A4"/>
    <w:rsid w:val="003E2E09"/>
    <w:rsid w:val="003E38B9"/>
    <w:rsid w:val="003E407B"/>
    <w:rsid w:val="003E437A"/>
    <w:rsid w:val="003E4616"/>
    <w:rsid w:val="003E481F"/>
    <w:rsid w:val="003E5C13"/>
    <w:rsid w:val="003E5C96"/>
    <w:rsid w:val="003E65E0"/>
    <w:rsid w:val="003E6DE9"/>
    <w:rsid w:val="003E7075"/>
    <w:rsid w:val="003E7A76"/>
    <w:rsid w:val="003E7CD9"/>
    <w:rsid w:val="003F0B2D"/>
    <w:rsid w:val="003F0B3A"/>
    <w:rsid w:val="003F0C08"/>
    <w:rsid w:val="003F19E5"/>
    <w:rsid w:val="003F287F"/>
    <w:rsid w:val="003F2B6B"/>
    <w:rsid w:val="003F3678"/>
    <w:rsid w:val="003F4180"/>
    <w:rsid w:val="003F42EC"/>
    <w:rsid w:val="003F443E"/>
    <w:rsid w:val="003F4D24"/>
    <w:rsid w:val="003F4F2E"/>
    <w:rsid w:val="003F5FF2"/>
    <w:rsid w:val="003F6023"/>
    <w:rsid w:val="003F66E5"/>
    <w:rsid w:val="003F771F"/>
    <w:rsid w:val="003F789D"/>
    <w:rsid w:val="003F7E2D"/>
    <w:rsid w:val="003F7E77"/>
    <w:rsid w:val="00400848"/>
    <w:rsid w:val="00400BAB"/>
    <w:rsid w:val="00400F19"/>
    <w:rsid w:val="004014A0"/>
    <w:rsid w:val="004017B7"/>
    <w:rsid w:val="00401D9A"/>
    <w:rsid w:val="00402842"/>
    <w:rsid w:val="00402A1B"/>
    <w:rsid w:val="00402BF3"/>
    <w:rsid w:val="004035E6"/>
    <w:rsid w:val="004037E0"/>
    <w:rsid w:val="00403C64"/>
    <w:rsid w:val="00403DD1"/>
    <w:rsid w:val="00403E2B"/>
    <w:rsid w:val="00404276"/>
    <w:rsid w:val="00404EB7"/>
    <w:rsid w:val="00405500"/>
    <w:rsid w:val="004062DC"/>
    <w:rsid w:val="0041096E"/>
    <w:rsid w:val="00410E43"/>
    <w:rsid w:val="00410EB6"/>
    <w:rsid w:val="00411B53"/>
    <w:rsid w:val="00411E35"/>
    <w:rsid w:val="00412271"/>
    <w:rsid w:val="0041263B"/>
    <w:rsid w:val="0041275E"/>
    <w:rsid w:val="00412B97"/>
    <w:rsid w:val="00413C40"/>
    <w:rsid w:val="004141EB"/>
    <w:rsid w:val="00414EAB"/>
    <w:rsid w:val="00415228"/>
    <w:rsid w:val="004153FB"/>
    <w:rsid w:val="0041562B"/>
    <w:rsid w:val="00415A04"/>
    <w:rsid w:val="00415A2F"/>
    <w:rsid w:val="00415D01"/>
    <w:rsid w:val="00417B86"/>
    <w:rsid w:val="00420221"/>
    <w:rsid w:val="00421280"/>
    <w:rsid w:val="00421933"/>
    <w:rsid w:val="00421CBA"/>
    <w:rsid w:val="00421F2B"/>
    <w:rsid w:val="0042226A"/>
    <w:rsid w:val="00422422"/>
    <w:rsid w:val="00422FD7"/>
    <w:rsid w:val="004246BE"/>
    <w:rsid w:val="0042505E"/>
    <w:rsid w:val="00425063"/>
    <w:rsid w:val="00425942"/>
    <w:rsid w:val="004278F7"/>
    <w:rsid w:val="00427A1F"/>
    <w:rsid w:val="00427F86"/>
    <w:rsid w:val="0043012B"/>
    <w:rsid w:val="004329FC"/>
    <w:rsid w:val="00432B3D"/>
    <w:rsid w:val="00432CE6"/>
    <w:rsid w:val="004339EC"/>
    <w:rsid w:val="00434D5A"/>
    <w:rsid w:val="0043533A"/>
    <w:rsid w:val="00435543"/>
    <w:rsid w:val="00435E5C"/>
    <w:rsid w:val="00436590"/>
    <w:rsid w:val="00436CAD"/>
    <w:rsid w:val="004374B2"/>
    <w:rsid w:val="00437703"/>
    <w:rsid w:val="0043792C"/>
    <w:rsid w:val="0044024D"/>
    <w:rsid w:val="00441FE9"/>
    <w:rsid w:val="00442044"/>
    <w:rsid w:val="0044207A"/>
    <w:rsid w:val="00443BCE"/>
    <w:rsid w:val="00443C68"/>
    <w:rsid w:val="00444769"/>
    <w:rsid w:val="00444B47"/>
    <w:rsid w:val="00444B51"/>
    <w:rsid w:val="0044545C"/>
    <w:rsid w:val="004468E7"/>
    <w:rsid w:val="00446949"/>
    <w:rsid w:val="00446D14"/>
    <w:rsid w:val="00446FE0"/>
    <w:rsid w:val="0044709D"/>
    <w:rsid w:val="00450566"/>
    <w:rsid w:val="004515D1"/>
    <w:rsid w:val="004522AE"/>
    <w:rsid w:val="0045232E"/>
    <w:rsid w:val="004534DC"/>
    <w:rsid w:val="0045402B"/>
    <w:rsid w:val="00454323"/>
    <w:rsid w:val="00454539"/>
    <w:rsid w:val="004549A4"/>
    <w:rsid w:val="004566EB"/>
    <w:rsid w:val="00456909"/>
    <w:rsid w:val="00457563"/>
    <w:rsid w:val="0046147B"/>
    <w:rsid w:val="0046180B"/>
    <w:rsid w:val="004622D4"/>
    <w:rsid w:val="0046283D"/>
    <w:rsid w:val="004635FB"/>
    <w:rsid w:val="00464958"/>
    <w:rsid w:val="004650FD"/>
    <w:rsid w:val="00465383"/>
    <w:rsid w:val="0046544B"/>
    <w:rsid w:val="00466B91"/>
    <w:rsid w:val="00467343"/>
    <w:rsid w:val="0046748B"/>
    <w:rsid w:val="004702B6"/>
    <w:rsid w:val="0047041D"/>
    <w:rsid w:val="00470814"/>
    <w:rsid w:val="00470CF8"/>
    <w:rsid w:val="00470F80"/>
    <w:rsid w:val="00471D10"/>
    <w:rsid w:val="00472697"/>
    <w:rsid w:val="004728F8"/>
    <w:rsid w:val="0047311E"/>
    <w:rsid w:val="00473A00"/>
    <w:rsid w:val="004744D4"/>
    <w:rsid w:val="004747E5"/>
    <w:rsid w:val="00474989"/>
    <w:rsid w:val="00474AD5"/>
    <w:rsid w:val="00474FCD"/>
    <w:rsid w:val="00475394"/>
    <w:rsid w:val="0047566F"/>
    <w:rsid w:val="00475801"/>
    <w:rsid w:val="00475C09"/>
    <w:rsid w:val="00476184"/>
    <w:rsid w:val="0047624B"/>
    <w:rsid w:val="00476541"/>
    <w:rsid w:val="00476A16"/>
    <w:rsid w:val="004770A7"/>
    <w:rsid w:val="00477179"/>
    <w:rsid w:val="004774BD"/>
    <w:rsid w:val="004776E2"/>
    <w:rsid w:val="004778BD"/>
    <w:rsid w:val="00477F64"/>
    <w:rsid w:val="00480D87"/>
    <w:rsid w:val="004812A6"/>
    <w:rsid w:val="0048197D"/>
    <w:rsid w:val="00482F8E"/>
    <w:rsid w:val="00483D10"/>
    <w:rsid w:val="004847B3"/>
    <w:rsid w:val="004853D3"/>
    <w:rsid w:val="004857B3"/>
    <w:rsid w:val="00485D5E"/>
    <w:rsid w:val="004866F5"/>
    <w:rsid w:val="004874D4"/>
    <w:rsid w:val="00487987"/>
    <w:rsid w:val="00487A16"/>
    <w:rsid w:val="00487ECC"/>
    <w:rsid w:val="00490034"/>
    <w:rsid w:val="00490330"/>
    <w:rsid w:val="00490E6B"/>
    <w:rsid w:val="0049224A"/>
    <w:rsid w:val="00492CD0"/>
    <w:rsid w:val="00493539"/>
    <w:rsid w:val="00493630"/>
    <w:rsid w:val="00493642"/>
    <w:rsid w:val="00493A4E"/>
    <w:rsid w:val="00493C83"/>
    <w:rsid w:val="00493CC4"/>
    <w:rsid w:val="0049441B"/>
    <w:rsid w:val="0049477D"/>
    <w:rsid w:val="00495B97"/>
    <w:rsid w:val="00495F54"/>
    <w:rsid w:val="00496A04"/>
    <w:rsid w:val="0049735D"/>
    <w:rsid w:val="0049755D"/>
    <w:rsid w:val="004A09CA"/>
    <w:rsid w:val="004A0B37"/>
    <w:rsid w:val="004A0B75"/>
    <w:rsid w:val="004A0BDC"/>
    <w:rsid w:val="004A0DC0"/>
    <w:rsid w:val="004A1DB5"/>
    <w:rsid w:val="004A1E4A"/>
    <w:rsid w:val="004A24A5"/>
    <w:rsid w:val="004A284B"/>
    <w:rsid w:val="004A2E78"/>
    <w:rsid w:val="004A2F73"/>
    <w:rsid w:val="004A346D"/>
    <w:rsid w:val="004A3FFD"/>
    <w:rsid w:val="004A42A3"/>
    <w:rsid w:val="004A6484"/>
    <w:rsid w:val="004A6CB3"/>
    <w:rsid w:val="004A7225"/>
    <w:rsid w:val="004A77AA"/>
    <w:rsid w:val="004A784B"/>
    <w:rsid w:val="004B01A7"/>
    <w:rsid w:val="004B1144"/>
    <w:rsid w:val="004B16F8"/>
    <w:rsid w:val="004B1B2D"/>
    <w:rsid w:val="004B2216"/>
    <w:rsid w:val="004B267C"/>
    <w:rsid w:val="004B2CE9"/>
    <w:rsid w:val="004B2DE1"/>
    <w:rsid w:val="004B36A1"/>
    <w:rsid w:val="004B37A8"/>
    <w:rsid w:val="004B3959"/>
    <w:rsid w:val="004B3B88"/>
    <w:rsid w:val="004B515D"/>
    <w:rsid w:val="004B5218"/>
    <w:rsid w:val="004B558A"/>
    <w:rsid w:val="004B5D22"/>
    <w:rsid w:val="004B5FB3"/>
    <w:rsid w:val="004B642E"/>
    <w:rsid w:val="004B6605"/>
    <w:rsid w:val="004B6BCD"/>
    <w:rsid w:val="004B6E5A"/>
    <w:rsid w:val="004B755B"/>
    <w:rsid w:val="004B77A4"/>
    <w:rsid w:val="004B782D"/>
    <w:rsid w:val="004B7D97"/>
    <w:rsid w:val="004C00E8"/>
    <w:rsid w:val="004C2223"/>
    <w:rsid w:val="004C2449"/>
    <w:rsid w:val="004C2CBE"/>
    <w:rsid w:val="004C489E"/>
    <w:rsid w:val="004C595E"/>
    <w:rsid w:val="004C6705"/>
    <w:rsid w:val="004C6BB3"/>
    <w:rsid w:val="004D00C9"/>
    <w:rsid w:val="004D04A1"/>
    <w:rsid w:val="004D06B8"/>
    <w:rsid w:val="004D078D"/>
    <w:rsid w:val="004D0FC5"/>
    <w:rsid w:val="004D1138"/>
    <w:rsid w:val="004D1B51"/>
    <w:rsid w:val="004D1F26"/>
    <w:rsid w:val="004D36E1"/>
    <w:rsid w:val="004D3E0C"/>
    <w:rsid w:val="004D4917"/>
    <w:rsid w:val="004D561E"/>
    <w:rsid w:val="004D5D3D"/>
    <w:rsid w:val="004D67F3"/>
    <w:rsid w:val="004D6B5E"/>
    <w:rsid w:val="004D7067"/>
    <w:rsid w:val="004D72F0"/>
    <w:rsid w:val="004D782B"/>
    <w:rsid w:val="004D7ECD"/>
    <w:rsid w:val="004E0AD1"/>
    <w:rsid w:val="004E0D76"/>
    <w:rsid w:val="004E0E98"/>
    <w:rsid w:val="004E0FDE"/>
    <w:rsid w:val="004E1C0C"/>
    <w:rsid w:val="004E1CAA"/>
    <w:rsid w:val="004E27D8"/>
    <w:rsid w:val="004E282B"/>
    <w:rsid w:val="004E28EF"/>
    <w:rsid w:val="004E2A36"/>
    <w:rsid w:val="004E2A71"/>
    <w:rsid w:val="004E2B94"/>
    <w:rsid w:val="004E32D5"/>
    <w:rsid w:val="004E3470"/>
    <w:rsid w:val="004E39DA"/>
    <w:rsid w:val="004E3AB2"/>
    <w:rsid w:val="004E47F2"/>
    <w:rsid w:val="004E58CE"/>
    <w:rsid w:val="004E61F6"/>
    <w:rsid w:val="004E6389"/>
    <w:rsid w:val="004E7390"/>
    <w:rsid w:val="004F0A8D"/>
    <w:rsid w:val="004F0B2C"/>
    <w:rsid w:val="004F14B7"/>
    <w:rsid w:val="004F1520"/>
    <w:rsid w:val="004F15CE"/>
    <w:rsid w:val="004F1D47"/>
    <w:rsid w:val="004F2D04"/>
    <w:rsid w:val="004F2D7E"/>
    <w:rsid w:val="004F3E05"/>
    <w:rsid w:val="004F3F98"/>
    <w:rsid w:val="004F4341"/>
    <w:rsid w:val="004F43CA"/>
    <w:rsid w:val="004F4C21"/>
    <w:rsid w:val="004F5071"/>
    <w:rsid w:val="004F5900"/>
    <w:rsid w:val="004F60E1"/>
    <w:rsid w:val="004F6341"/>
    <w:rsid w:val="004F70AB"/>
    <w:rsid w:val="004F742D"/>
    <w:rsid w:val="004F7860"/>
    <w:rsid w:val="004F7AFB"/>
    <w:rsid w:val="004F7EE8"/>
    <w:rsid w:val="004F7F4F"/>
    <w:rsid w:val="00502B7D"/>
    <w:rsid w:val="00502C51"/>
    <w:rsid w:val="005035C8"/>
    <w:rsid w:val="00503685"/>
    <w:rsid w:val="00503A2D"/>
    <w:rsid w:val="00503ADD"/>
    <w:rsid w:val="00503D92"/>
    <w:rsid w:val="00504662"/>
    <w:rsid w:val="00504736"/>
    <w:rsid w:val="00504EDC"/>
    <w:rsid w:val="005060C3"/>
    <w:rsid w:val="00506595"/>
    <w:rsid w:val="00510167"/>
    <w:rsid w:val="005102E2"/>
    <w:rsid w:val="0051074A"/>
    <w:rsid w:val="00510955"/>
    <w:rsid w:val="00511119"/>
    <w:rsid w:val="005115C4"/>
    <w:rsid w:val="005116BC"/>
    <w:rsid w:val="00511D8E"/>
    <w:rsid w:val="005123DA"/>
    <w:rsid w:val="00512A5E"/>
    <w:rsid w:val="00513621"/>
    <w:rsid w:val="00513E4F"/>
    <w:rsid w:val="00514512"/>
    <w:rsid w:val="00514A0C"/>
    <w:rsid w:val="00514A8F"/>
    <w:rsid w:val="00514C83"/>
    <w:rsid w:val="00514CCF"/>
    <w:rsid w:val="00514E74"/>
    <w:rsid w:val="00515329"/>
    <w:rsid w:val="00515608"/>
    <w:rsid w:val="00515713"/>
    <w:rsid w:val="005160E5"/>
    <w:rsid w:val="00516840"/>
    <w:rsid w:val="0051686F"/>
    <w:rsid w:val="00516971"/>
    <w:rsid w:val="0051737F"/>
    <w:rsid w:val="0051774A"/>
    <w:rsid w:val="005205C4"/>
    <w:rsid w:val="00520752"/>
    <w:rsid w:val="00521B60"/>
    <w:rsid w:val="005222F2"/>
    <w:rsid w:val="0052405A"/>
    <w:rsid w:val="00524067"/>
    <w:rsid w:val="005242A8"/>
    <w:rsid w:val="00524646"/>
    <w:rsid w:val="00525782"/>
    <w:rsid w:val="005258F4"/>
    <w:rsid w:val="00526674"/>
    <w:rsid w:val="00527028"/>
    <w:rsid w:val="005272D4"/>
    <w:rsid w:val="00527663"/>
    <w:rsid w:val="00527DBF"/>
    <w:rsid w:val="00527E16"/>
    <w:rsid w:val="00531BF8"/>
    <w:rsid w:val="00531F13"/>
    <w:rsid w:val="005324A3"/>
    <w:rsid w:val="00532D7B"/>
    <w:rsid w:val="00532F96"/>
    <w:rsid w:val="005346E1"/>
    <w:rsid w:val="0053495A"/>
    <w:rsid w:val="00534A6C"/>
    <w:rsid w:val="00535180"/>
    <w:rsid w:val="00535C20"/>
    <w:rsid w:val="00536361"/>
    <w:rsid w:val="005367DC"/>
    <w:rsid w:val="00537717"/>
    <w:rsid w:val="00537865"/>
    <w:rsid w:val="00537EEB"/>
    <w:rsid w:val="00540250"/>
    <w:rsid w:val="00540545"/>
    <w:rsid w:val="00540AA8"/>
    <w:rsid w:val="0054154F"/>
    <w:rsid w:val="00543720"/>
    <w:rsid w:val="00543809"/>
    <w:rsid w:val="00543DB7"/>
    <w:rsid w:val="005440CC"/>
    <w:rsid w:val="00545C1B"/>
    <w:rsid w:val="0054609E"/>
    <w:rsid w:val="005464B8"/>
    <w:rsid w:val="0054701A"/>
    <w:rsid w:val="005473A4"/>
    <w:rsid w:val="00547797"/>
    <w:rsid w:val="00547F57"/>
    <w:rsid w:val="005502F2"/>
    <w:rsid w:val="005506BD"/>
    <w:rsid w:val="00550DF5"/>
    <w:rsid w:val="00551486"/>
    <w:rsid w:val="005515BD"/>
    <w:rsid w:val="00551A2A"/>
    <w:rsid w:val="0055295B"/>
    <w:rsid w:val="0055334B"/>
    <w:rsid w:val="00553828"/>
    <w:rsid w:val="005544C5"/>
    <w:rsid w:val="00554837"/>
    <w:rsid w:val="00554D1B"/>
    <w:rsid w:val="00554DDB"/>
    <w:rsid w:val="005554E8"/>
    <w:rsid w:val="00555948"/>
    <w:rsid w:val="00556F7B"/>
    <w:rsid w:val="005575F8"/>
    <w:rsid w:val="0055793B"/>
    <w:rsid w:val="00561D59"/>
    <w:rsid w:val="0056200F"/>
    <w:rsid w:val="00562176"/>
    <w:rsid w:val="005629A4"/>
    <w:rsid w:val="00562BB3"/>
    <w:rsid w:val="00562F17"/>
    <w:rsid w:val="00563507"/>
    <w:rsid w:val="005636B5"/>
    <w:rsid w:val="0056372E"/>
    <w:rsid w:val="00564084"/>
    <w:rsid w:val="0056467F"/>
    <w:rsid w:val="00566619"/>
    <w:rsid w:val="0056709B"/>
    <w:rsid w:val="005670D4"/>
    <w:rsid w:val="005671B5"/>
    <w:rsid w:val="005678DE"/>
    <w:rsid w:val="00570230"/>
    <w:rsid w:val="0057046F"/>
    <w:rsid w:val="00570F4E"/>
    <w:rsid w:val="00571257"/>
    <w:rsid w:val="005719D6"/>
    <w:rsid w:val="0057220D"/>
    <w:rsid w:val="005722AE"/>
    <w:rsid w:val="00572DE4"/>
    <w:rsid w:val="00574EEB"/>
    <w:rsid w:val="0057565C"/>
    <w:rsid w:val="00575E78"/>
    <w:rsid w:val="0057680B"/>
    <w:rsid w:val="00577677"/>
    <w:rsid w:val="00577DE0"/>
    <w:rsid w:val="00580147"/>
    <w:rsid w:val="005802EA"/>
    <w:rsid w:val="00580439"/>
    <w:rsid w:val="00580708"/>
    <w:rsid w:val="00580746"/>
    <w:rsid w:val="00580A8B"/>
    <w:rsid w:val="005814E8"/>
    <w:rsid w:val="00581556"/>
    <w:rsid w:val="00581DFE"/>
    <w:rsid w:val="005824AD"/>
    <w:rsid w:val="005825F3"/>
    <w:rsid w:val="00583548"/>
    <w:rsid w:val="005835EB"/>
    <w:rsid w:val="005839A2"/>
    <w:rsid w:val="00583D1B"/>
    <w:rsid w:val="00584A1F"/>
    <w:rsid w:val="00585168"/>
    <w:rsid w:val="005856B8"/>
    <w:rsid w:val="00587362"/>
    <w:rsid w:val="005912E0"/>
    <w:rsid w:val="00591363"/>
    <w:rsid w:val="00591444"/>
    <w:rsid w:val="00591665"/>
    <w:rsid w:val="005924D8"/>
    <w:rsid w:val="005927F5"/>
    <w:rsid w:val="00592C26"/>
    <w:rsid w:val="0059339E"/>
    <w:rsid w:val="005937EA"/>
    <w:rsid w:val="005948AB"/>
    <w:rsid w:val="0059493D"/>
    <w:rsid w:val="00594C7C"/>
    <w:rsid w:val="005950B6"/>
    <w:rsid w:val="005957ED"/>
    <w:rsid w:val="00595819"/>
    <w:rsid w:val="005963D4"/>
    <w:rsid w:val="0059696D"/>
    <w:rsid w:val="005969F4"/>
    <w:rsid w:val="00596B6C"/>
    <w:rsid w:val="005976F1"/>
    <w:rsid w:val="00597865"/>
    <w:rsid w:val="00597B32"/>
    <w:rsid w:val="005A01B2"/>
    <w:rsid w:val="005A0BAD"/>
    <w:rsid w:val="005A1321"/>
    <w:rsid w:val="005A1A13"/>
    <w:rsid w:val="005A1BCE"/>
    <w:rsid w:val="005A2285"/>
    <w:rsid w:val="005A238E"/>
    <w:rsid w:val="005A41A0"/>
    <w:rsid w:val="005A4392"/>
    <w:rsid w:val="005A43D3"/>
    <w:rsid w:val="005A48E5"/>
    <w:rsid w:val="005A57BD"/>
    <w:rsid w:val="005A5C44"/>
    <w:rsid w:val="005A616A"/>
    <w:rsid w:val="005A6A31"/>
    <w:rsid w:val="005A7323"/>
    <w:rsid w:val="005A74BC"/>
    <w:rsid w:val="005B103B"/>
    <w:rsid w:val="005B2353"/>
    <w:rsid w:val="005B2811"/>
    <w:rsid w:val="005B2DA2"/>
    <w:rsid w:val="005B3745"/>
    <w:rsid w:val="005B3B43"/>
    <w:rsid w:val="005B484D"/>
    <w:rsid w:val="005B4E29"/>
    <w:rsid w:val="005B51E9"/>
    <w:rsid w:val="005B5A4A"/>
    <w:rsid w:val="005B5F3B"/>
    <w:rsid w:val="005B60D1"/>
    <w:rsid w:val="005B66C1"/>
    <w:rsid w:val="005B6827"/>
    <w:rsid w:val="005B6BA0"/>
    <w:rsid w:val="005B6C91"/>
    <w:rsid w:val="005B718A"/>
    <w:rsid w:val="005B7CA1"/>
    <w:rsid w:val="005C034B"/>
    <w:rsid w:val="005C0C70"/>
    <w:rsid w:val="005C135D"/>
    <w:rsid w:val="005C1C6B"/>
    <w:rsid w:val="005C1E73"/>
    <w:rsid w:val="005C1FBC"/>
    <w:rsid w:val="005C2134"/>
    <w:rsid w:val="005C23B3"/>
    <w:rsid w:val="005C2850"/>
    <w:rsid w:val="005C34EA"/>
    <w:rsid w:val="005C3AA6"/>
    <w:rsid w:val="005C4903"/>
    <w:rsid w:val="005C4E0B"/>
    <w:rsid w:val="005C5770"/>
    <w:rsid w:val="005C5DDC"/>
    <w:rsid w:val="005C5F2E"/>
    <w:rsid w:val="005C68A1"/>
    <w:rsid w:val="005C6D91"/>
    <w:rsid w:val="005C7B39"/>
    <w:rsid w:val="005C7BD1"/>
    <w:rsid w:val="005D0AA0"/>
    <w:rsid w:val="005D18FE"/>
    <w:rsid w:val="005D1D71"/>
    <w:rsid w:val="005D288D"/>
    <w:rsid w:val="005D28DE"/>
    <w:rsid w:val="005D3283"/>
    <w:rsid w:val="005D32CA"/>
    <w:rsid w:val="005D368F"/>
    <w:rsid w:val="005D3738"/>
    <w:rsid w:val="005D3C2F"/>
    <w:rsid w:val="005D3E71"/>
    <w:rsid w:val="005D3F6C"/>
    <w:rsid w:val="005D45CC"/>
    <w:rsid w:val="005D4625"/>
    <w:rsid w:val="005D48DD"/>
    <w:rsid w:val="005D5916"/>
    <w:rsid w:val="005D5FFD"/>
    <w:rsid w:val="005D64AE"/>
    <w:rsid w:val="005D69A3"/>
    <w:rsid w:val="005D6C09"/>
    <w:rsid w:val="005D6E38"/>
    <w:rsid w:val="005D6F73"/>
    <w:rsid w:val="005E1C3F"/>
    <w:rsid w:val="005E2206"/>
    <w:rsid w:val="005E2C22"/>
    <w:rsid w:val="005E32FB"/>
    <w:rsid w:val="005E416A"/>
    <w:rsid w:val="005E4245"/>
    <w:rsid w:val="005E4AAD"/>
    <w:rsid w:val="005E5862"/>
    <w:rsid w:val="005E5B11"/>
    <w:rsid w:val="005E693D"/>
    <w:rsid w:val="005E701B"/>
    <w:rsid w:val="005E708B"/>
    <w:rsid w:val="005E7D30"/>
    <w:rsid w:val="005F015A"/>
    <w:rsid w:val="005F0EAA"/>
    <w:rsid w:val="005F1A56"/>
    <w:rsid w:val="005F22AF"/>
    <w:rsid w:val="005F3C9A"/>
    <w:rsid w:val="005F3DB6"/>
    <w:rsid w:val="005F478E"/>
    <w:rsid w:val="005F48D2"/>
    <w:rsid w:val="005F4DCE"/>
    <w:rsid w:val="005F4DE0"/>
    <w:rsid w:val="005F5508"/>
    <w:rsid w:val="005F59E9"/>
    <w:rsid w:val="005F5F56"/>
    <w:rsid w:val="005F6AFB"/>
    <w:rsid w:val="005F6E01"/>
    <w:rsid w:val="005F72AF"/>
    <w:rsid w:val="005F7C92"/>
    <w:rsid w:val="006001E7"/>
    <w:rsid w:val="0060038A"/>
    <w:rsid w:val="0060046A"/>
    <w:rsid w:val="00600779"/>
    <w:rsid w:val="0060104B"/>
    <w:rsid w:val="006010F0"/>
    <w:rsid w:val="006011B2"/>
    <w:rsid w:val="00601925"/>
    <w:rsid w:val="00601FC7"/>
    <w:rsid w:val="00602988"/>
    <w:rsid w:val="00602C95"/>
    <w:rsid w:val="00602E09"/>
    <w:rsid w:val="00602E1C"/>
    <w:rsid w:val="00602F2A"/>
    <w:rsid w:val="006032CB"/>
    <w:rsid w:val="006035ED"/>
    <w:rsid w:val="006037E8"/>
    <w:rsid w:val="0060432A"/>
    <w:rsid w:val="006043DD"/>
    <w:rsid w:val="0060532A"/>
    <w:rsid w:val="006055C7"/>
    <w:rsid w:val="00605A50"/>
    <w:rsid w:val="0060664F"/>
    <w:rsid w:val="0060672B"/>
    <w:rsid w:val="00606D46"/>
    <w:rsid w:val="0060711B"/>
    <w:rsid w:val="00607602"/>
    <w:rsid w:val="00607B15"/>
    <w:rsid w:val="00607C92"/>
    <w:rsid w:val="00607FCF"/>
    <w:rsid w:val="006100D6"/>
    <w:rsid w:val="006102A1"/>
    <w:rsid w:val="00610441"/>
    <w:rsid w:val="006108F1"/>
    <w:rsid w:val="00610FF9"/>
    <w:rsid w:val="006113DD"/>
    <w:rsid w:val="00611616"/>
    <w:rsid w:val="006117EB"/>
    <w:rsid w:val="00611A19"/>
    <w:rsid w:val="00612E6F"/>
    <w:rsid w:val="00612ED3"/>
    <w:rsid w:val="00613784"/>
    <w:rsid w:val="00613C28"/>
    <w:rsid w:val="00615339"/>
    <w:rsid w:val="0061543D"/>
    <w:rsid w:val="00615C99"/>
    <w:rsid w:val="00615CF5"/>
    <w:rsid w:val="00616168"/>
    <w:rsid w:val="00617057"/>
    <w:rsid w:val="0061773B"/>
    <w:rsid w:val="00617B00"/>
    <w:rsid w:val="00617B83"/>
    <w:rsid w:val="00617E5A"/>
    <w:rsid w:val="00620BC7"/>
    <w:rsid w:val="00620D09"/>
    <w:rsid w:val="006213A9"/>
    <w:rsid w:val="006214E4"/>
    <w:rsid w:val="00621541"/>
    <w:rsid w:val="0062155C"/>
    <w:rsid w:val="00621813"/>
    <w:rsid w:val="00621C5A"/>
    <w:rsid w:val="006223E8"/>
    <w:rsid w:val="006224E2"/>
    <w:rsid w:val="00622DFB"/>
    <w:rsid w:val="006231EF"/>
    <w:rsid w:val="006237B1"/>
    <w:rsid w:val="0062382A"/>
    <w:rsid w:val="0062386C"/>
    <w:rsid w:val="0062448A"/>
    <w:rsid w:val="00624F5B"/>
    <w:rsid w:val="00625724"/>
    <w:rsid w:val="006257B0"/>
    <w:rsid w:val="00625FEE"/>
    <w:rsid w:val="0062608E"/>
    <w:rsid w:val="00626B8E"/>
    <w:rsid w:val="00626EEE"/>
    <w:rsid w:val="00626FB8"/>
    <w:rsid w:val="00627212"/>
    <w:rsid w:val="00627B7D"/>
    <w:rsid w:val="00627F76"/>
    <w:rsid w:val="006311FD"/>
    <w:rsid w:val="00631D0D"/>
    <w:rsid w:val="00632278"/>
    <w:rsid w:val="00633431"/>
    <w:rsid w:val="0063370C"/>
    <w:rsid w:val="00633A76"/>
    <w:rsid w:val="00635006"/>
    <w:rsid w:val="006358C7"/>
    <w:rsid w:val="00635BB4"/>
    <w:rsid w:val="00635E42"/>
    <w:rsid w:val="00636C3B"/>
    <w:rsid w:val="00636F87"/>
    <w:rsid w:val="0063735A"/>
    <w:rsid w:val="00637F9E"/>
    <w:rsid w:val="006408A5"/>
    <w:rsid w:val="00640C92"/>
    <w:rsid w:val="00640F3E"/>
    <w:rsid w:val="00641993"/>
    <w:rsid w:val="00641B37"/>
    <w:rsid w:val="006421C0"/>
    <w:rsid w:val="006422CB"/>
    <w:rsid w:val="00642764"/>
    <w:rsid w:val="00643525"/>
    <w:rsid w:val="00643C11"/>
    <w:rsid w:val="0064433B"/>
    <w:rsid w:val="00645F1D"/>
    <w:rsid w:val="00646260"/>
    <w:rsid w:val="0064628A"/>
    <w:rsid w:val="00646BFB"/>
    <w:rsid w:val="00647BE0"/>
    <w:rsid w:val="00647FF5"/>
    <w:rsid w:val="0065052E"/>
    <w:rsid w:val="006514ED"/>
    <w:rsid w:val="00651FF4"/>
    <w:rsid w:val="006520F2"/>
    <w:rsid w:val="0065315D"/>
    <w:rsid w:val="0065321B"/>
    <w:rsid w:val="0065378D"/>
    <w:rsid w:val="00653BBC"/>
    <w:rsid w:val="00655436"/>
    <w:rsid w:val="006556EC"/>
    <w:rsid w:val="00655A0A"/>
    <w:rsid w:val="00655BAF"/>
    <w:rsid w:val="00655FC2"/>
    <w:rsid w:val="00660836"/>
    <w:rsid w:val="00661885"/>
    <w:rsid w:val="006618B2"/>
    <w:rsid w:val="00661C07"/>
    <w:rsid w:val="00662ACB"/>
    <w:rsid w:val="006638BB"/>
    <w:rsid w:val="006646F9"/>
    <w:rsid w:val="00665124"/>
    <w:rsid w:val="006654E7"/>
    <w:rsid w:val="00665917"/>
    <w:rsid w:val="00665FAE"/>
    <w:rsid w:val="00665FEA"/>
    <w:rsid w:val="0066613C"/>
    <w:rsid w:val="00666635"/>
    <w:rsid w:val="00666832"/>
    <w:rsid w:val="00667179"/>
    <w:rsid w:val="006671AE"/>
    <w:rsid w:val="006671D3"/>
    <w:rsid w:val="00667277"/>
    <w:rsid w:val="0066758D"/>
    <w:rsid w:val="0066779D"/>
    <w:rsid w:val="006678D7"/>
    <w:rsid w:val="00667B51"/>
    <w:rsid w:val="00670066"/>
    <w:rsid w:val="00670832"/>
    <w:rsid w:val="006710A2"/>
    <w:rsid w:val="006712A9"/>
    <w:rsid w:val="00671B7F"/>
    <w:rsid w:val="00671D19"/>
    <w:rsid w:val="00672139"/>
    <w:rsid w:val="00672928"/>
    <w:rsid w:val="00672C76"/>
    <w:rsid w:val="00672DE1"/>
    <w:rsid w:val="00672FB9"/>
    <w:rsid w:val="00673101"/>
    <w:rsid w:val="0067364A"/>
    <w:rsid w:val="0067417E"/>
    <w:rsid w:val="00674244"/>
    <w:rsid w:val="00674720"/>
    <w:rsid w:val="0067496E"/>
    <w:rsid w:val="0067500D"/>
    <w:rsid w:val="00675406"/>
    <w:rsid w:val="0067543B"/>
    <w:rsid w:val="00675614"/>
    <w:rsid w:val="00675656"/>
    <w:rsid w:val="006757B1"/>
    <w:rsid w:val="006757BA"/>
    <w:rsid w:val="00675C25"/>
    <w:rsid w:val="00675FD8"/>
    <w:rsid w:val="006761DB"/>
    <w:rsid w:val="00677069"/>
    <w:rsid w:val="00677874"/>
    <w:rsid w:val="0068024E"/>
    <w:rsid w:val="00680799"/>
    <w:rsid w:val="00682015"/>
    <w:rsid w:val="0068215D"/>
    <w:rsid w:val="006823E5"/>
    <w:rsid w:val="00682599"/>
    <w:rsid w:val="00682704"/>
    <w:rsid w:val="00683E60"/>
    <w:rsid w:val="0068405D"/>
    <w:rsid w:val="006841BF"/>
    <w:rsid w:val="00685DA8"/>
    <w:rsid w:val="00687024"/>
    <w:rsid w:val="006872D9"/>
    <w:rsid w:val="00687333"/>
    <w:rsid w:val="00687A1E"/>
    <w:rsid w:val="00687EF7"/>
    <w:rsid w:val="006900FF"/>
    <w:rsid w:val="006901D2"/>
    <w:rsid w:val="006904E1"/>
    <w:rsid w:val="0069060F"/>
    <w:rsid w:val="00691078"/>
    <w:rsid w:val="00691230"/>
    <w:rsid w:val="0069126E"/>
    <w:rsid w:val="00691401"/>
    <w:rsid w:val="00692381"/>
    <w:rsid w:val="006925C2"/>
    <w:rsid w:val="006927BD"/>
    <w:rsid w:val="00692DBF"/>
    <w:rsid w:val="006941BB"/>
    <w:rsid w:val="006944DA"/>
    <w:rsid w:val="00695DD6"/>
    <w:rsid w:val="00695FC8"/>
    <w:rsid w:val="0069639B"/>
    <w:rsid w:val="00696BF3"/>
    <w:rsid w:val="00696C15"/>
    <w:rsid w:val="00697D09"/>
    <w:rsid w:val="006A04EC"/>
    <w:rsid w:val="006A07C2"/>
    <w:rsid w:val="006A1055"/>
    <w:rsid w:val="006A16E1"/>
    <w:rsid w:val="006A35D6"/>
    <w:rsid w:val="006A3F76"/>
    <w:rsid w:val="006A4107"/>
    <w:rsid w:val="006A443E"/>
    <w:rsid w:val="006A4941"/>
    <w:rsid w:val="006A499A"/>
    <w:rsid w:val="006A6066"/>
    <w:rsid w:val="006A6DF2"/>
    <w:rsid w:val="006A72DD"/>
    <w:rsid w:val="006A7611"/>
    <w:rsid w:val="006A7891"/>
    <w:rsid w:val="006A792C"/>
    <w:rsid w:val="006A79B9"/>
    <w:rsid w:val="006B1399"/>
    <w:rsid w:val="006B1829"/>
    <w:rsid w:val="006B1CB4"/>
    <w:rsid w:val="006B1D69"/>
    <w:rsid w:val="006B2571"/>
    <w:rsid w:val="006B2709"/>
    <w:rsid w:val="006B3099"/>
    <w:rsid w:val="006B33B4"/>
    <w:rsid w:val="006B3753"/>
    <w:rsid w:val="006B3784"/>
    <w:rsid w:val="006B3A57"/>
    <w:rsid w:val="006B4C4F"/>
    <w:rsid w:val="006B53ED"/>
    <w:rsid w:val="006B5403"/>
    <w:rsid w:val="006B54B1"/>
    <w:rsid w:val="006B59E7"/>
    <w:rsid w:val="006B5B38"/>
    <w:rsid w:val="006B6B73"/>
    <w:rsid w:val="006B6BA5"/>
    <w:rsid w:val="006B7850"/>
    <w:rsid w:val="006B7A0B"/>
    <w:rsid w:val="006C065C"/>
    <w:rsid w:val="006C0F0C"/>
    <w:rsid w:val="006C1691"/>
    <w:rsid w:val="006C294E"/>
    <w:rsid w:val="006C2C7A"/>
    <w:rsid w:val="006C4081"/>
    <w:rsid w:val="006C4C36"/>
    <w:rsid w:val="006C5069"/>
    <w:rsid w:val="006C6984"/>
    <w:rsid w:val="006C7353"/>
    <w:rsid w:val="006C7489"/>
    <w:rsid w:val="006C7543"/>
    <w:rsid w:val="006C77A9"/>
    <w:rsid w:val="006C7CB5"/>
    <w:rsid w:val="006C7D1F"/>
    <w:rsid w:val="006D0BDD"/>
    <w:rsid w:val="006D1082"/>
    <w:rsid w:val="006D1162"/>
    <w:rsid w:val="006D1EC9"/>
    <w:rsid w:val="006D204D"/>
    <w:rsid w:val="006D234A"/>
    <w:rsid w:val="006D2B24"/>
    <w:rsid w:val="006D2C40"/>
    <w:rsid w:val="006D2F8B"/>
    <w:rsid w:val="006D3743"/>
    <w:rsid w:val="006D3F2B"/>
    <w:rsid w:val="006D4210"/>
    <w:rsid w:val="006D422E"/>
    <w:rsid w:val="006D466B"/>
    <w:rsid w:val="006D4AD9"/>
    <w:rsid w:val="006D5188"/>
    <w:rsid w:val="006D5413"/>
    <w:rsid w:val="006D5974"/>
    <w:rsid w:val="006D59C2"/>
    <w:rsid w:val="006D6481"/>
    <w:rsid w:val="006D652D"/>
    <w:rsid w:val="006D76FB"/>
    <w:rsid w:val="006E0740"/>
    <w:rsid w:val="006E0846"/>
    <w:rsid w:val="006E0E0A"/>
    <w:rsid w:val="006E0E31"/>
    <w:rsid w:val="006E1092"/>
    <w:rsid w:val="006E1178"/>
    <w:rsid w:val="006E1197"/>
    <w:rsid w:val="006E135A"/>
    <w:rsid w:val="006E15C4"/>
    <w:rsid w:val="006E1C9F"/>
    <w:rsid w:val="006E2006"/>
    <w:rsid w:val="006E2084"/>
    <w:rsid w:val="006E20A6"/>
    <w:rsid w:val="006E2115"/>
    <w:rsid w:val="006E28B6"/>
    <w:rsid w:val="006E2B83"/>
    <w:rsid w:val="006E2F8D"/>
    <w:rsid w:val="006E3041"/>
    <w:rsid w:val="006E3D52"/>
    <w:rsid w:val="006E4885"/>
    <w:rsid w:val="006E48C7"/>
    <w:rsid w:val="006E4CDC"/>
    <w:rsid w:val="006E547A"/>
    <w:rsid w:val="006E54CE"/>
    <w:rsid w:val="006E710F"/>
    <w:rsid w:val="006E7575"/>
    <w:rsid w:val="006F02B6"/>
    <w:rsid w:val="006F02F0"/>
    <w:rsid w:val="006F1039"/>
    <w:rsid w:val="006F1D78"/>
    <w:rsid w:val="006F203D"/>
    <w:rsid w:val="006F211E"/>
    <w:rsid w:val="006F3569"/>
    <w:rsid w:val="006F369C"/>
    <w:rsid w:val="006F435B"/>
    <w:rsid w:val="006F4C7F"/>
    <w:rsid w:val="006F4CA5"/>
    <w:rsid w:val="006F4FC8"/>
    <w:rsid w:val="006F524C"/>
    <w:rsid w:val="006F5B05"/>
    <w:rsid w:val="006F5FA2"/>
    <w:rsid w:val="006F61B9"/>
    <w:rsid w:val="006F61EE"/>
    <w:rsid w:val="006F6484"/>
    <w:rsid w:val="006F6528"/>
    <w:rsid w:val="006F65F5"/>
    <w:rsid w:val="006F6A47"/>
    <w:rsid w:val="006F6BD7"/>
    <w:rsid w:val="006F6D24"/>
    <w:rsid w:val="006F6F33"/>
    <w:rsid w:val="006F7018"/>
    <w:rsid w:val="006F7910"/>
    <w:rsid w:val="006F7F18"/>
    <w:rsid w:val="007000E1"/>
    <w:rsid w:val="00701A1C"/>
    <w:rsid w:val="00701ABC"/>
    <w:rsid w:val="00702366"/>
    <w:rsid w:val="007031B5"/>
    <w:rsid w:val="007033D7"/>
    <w:rsid w:val="007037EB"/>
    <w:rsid w:val="00703A8D"/>
    <w:rsid w:val="007043F4"/>
    <w:rsid w:val="00705E46"/>
    <w:rsid w:val="00706323"/>
    <w:rsid w:val="007069A8"/>
    <w:rsid w:val="007079DC"/>
    <w:rsid w:val="00710527"/>
    <w:rsid w:val="00710600"/>
    <w:rsid w:val="00710649"/>
    <w:rsid w:val="00710AC0"/>
    <w:rsid w:val="007111B2"/>
    <w:rsid w:val="007117B8"/>
    <w:rsid w:val="00711A5B"/>
    <w:rsid w:val="0071283F"/>
    <w:rsid w:val="00712ACE"/>
    <w:rsid w:val="00712B21"/>
    <w:rsid w:val="007137BD"/>
    <w:rsid w:val="00713E5F"/>
    <w:rsid w:val="007144AA"/>
    <w:rsid w:val="00714ACA"/>
    <w:rsid w:val="007155DE"/>
    <w:rsid w:val="00715F57"/>
    <w:rsid w:val="00716599"/>
    <w:rsid w:val="007168CC"/>
    <w:rsid w:val="007171D2"/>
    <w:rsid w:val="0071739B"/>
    <w:rsid w:val="0072085E"/>
    <w:rsid w:val="007211B5"/>
    <w:rsid w:val="00721806"/>
    <w:rsid w:val="00721EBC"/>
    <w:rsid w:val="00721F2F"/>
    <w:rsid w:val="00722C72"/>
    <w:rsid w:val="00723CCE"/>
    <w:rsid w:val="00724590"/>
    <w:rsid w:val="0072470B"/>
    <w:rsid w:val="00725460"/>
    <w:rsid w:val="00725978"/>
    <w:rsid w:val="007262B1"/>
    <w:rsid w:val="007264EB"/>
    <w:rsid w:val="007269FB"/>
    <w:rsid w:val="00727E89"/>
    <w:rsid w:val="00727F86"/>
    <w:rsid w:val="007309A8"/>
    <w:rsid w:val="00730AA5"/>
    <w:rsid w:val="00730AB8"/>
    <w:rsid w:val="00730F16"/>
    <w:rsid w:val="007310E8"/>
    <w:rsid w:val="00731971"/>
    <w:rsid w:val="00731A9B"/>
    <w:rsid w:val="007323E3"/>
    <w:rsid w:val="007326E2"/>
    <w:rsid w:val="00732FE3"/>
    <w:rsid w:val="0073310F"/>
    <w:rsid w:val="00733DBE"/>
    <w:rsid w:val="00734029"/>
    <w:rsid w:val="00734419"/>
    <w:rsid w:val="00734947"/>
    <w:rsid w:val="00734971"/>
    <w:rsid w:val="00734B6C"/>
    <w:rsid w:val="00734C1C"/>
    <w:rsid w:val="00734C85"/>
    <w:rsid w:val="00734E81"/>
    <w:rsid w:val="00735B0B"/>
    <w:rsid w:val="00735EFF"/>
    <w:rsid w:val="00735F16"/>
    <w:rsid w:val="007370E6"/>
    <w:rsid w:val="00737E3D"/>
    <w:rsid w:val="0074175A"/>
    <w:rsid w:val="00741816"/>
    <w:rsid w:val="00741947"/>
    <w:rsid w:val="00741CCD"/>
    <w:rsid w:val="00742773"/>
    <w:rsid w:val="0074325F"/>
    <w:rsid w:val="00743F5A"/>
    <w:rsid w:val="00744635"/>
    <w:rsid w:val="00744CA9"/>
    <w:rsid w:val="00745DB3"/>
    <w:rsid w:val="00746518"/>
    <w:rsid w:val="007467DA"/>
    <w:rsid w:val="00746906"/>
    <w:rsid w:val="00746D4A"/>
    <w:rsid w:val="00747047"/>
    <w:rsid w:val="007473B1"/>
    <w:rsid w:val="00750001"/>
    <w:rsid w:val="007500AE"/>
    <w:rsid w:val="0075070F"/>
    <w:rsid w:val="007508EA"/>
    <w:rsid w:val="00750F09"/>
    <w:rsid w:val="0075112E"/>
    <w:rsid w:val="00751491"/>
    <w:rsid w:val="00751D63"/>
    <w:rsid w:val="007526B3"/>
    <w:rsid w:val="00752CE9"/>
    <w:rsid w:val="007546D0"/>
    <w:rsid w:val="007554B0"/>
    <w:rsid w:val="00755827"/>
    <w:rsid w:val="00755BED"/>
    <w:rsid w:val="00756891"/>
    <w:rsid w:val="00756D58"/>
    <w:rsid w:val="00757575"/>
    <w:rsid w:val="00757638"/>
    <w:rsid w:val="00757D2E"/>
    <w:rsid w:val="00757FD6"/>
    <w:rsid w:val="00760ED8"/>
    <w:rsid w:val="007617D3"/>
    <w:rsid w:val="00761D4E"/>
    <w:rsid w:val="0076372D"/>
    <w:rsid w:val="00763A54"/>
    <w:rsid w:val="007642E4"/>
    <w:rsid w:val="0076666D"/>
    <w:rsid w:val="00767466"/>
    <w:rsid w:val="00767795"/>
    <w:rsid w:val="00767C89"/>
    <w:rsid w:val="0077264B"/>
    <w:rsid w:val="00773419"/>
    <w:rsid w:val="00773A49"/>
    <w:rsid w:val="00773E93"/>
    <w:rsid w:val="00774CE7"/>
    <w:rsid w:val="007753EC"/>
    <w:rsid w:val="007756E6"/>
    <w:rsid w:val="00775C0D"/>
    <w:rsid w:val="00775EA6"/>
    <w:rsid w:val="00776416"/>
    <w:rsid w:val="00776504"/>
    <w:rsid w:val="00776764"/>
    <w:rsid w:val="00776CCB"/>
    <w:rsid w:val="0077706E"/>
    <w:rsid w:val="007772DE"/>
    <w:rsid w:val="00777330"/>
    <w:rsid w:val="00777E73"/>
    <w:rsid w:val="00777F73"/>
    <w:rsid w:val="007802D7"/>
    <w:rsid w:val="00780324"/>
    <w:rsid w:val="00780B65"/>
    <w:rsid w:val="00781EA0"/>
    <w:rsid w:val="00781F11"/>
    <w:rsid w:val="007821B4"/>
    <w:rsid w:val="00782714"/>
    <w:rsid w:val="00782C0A"/>
    <w:rsid w:val="00783516"/>
    <w:rsid w:val="00783549"/>
    <w:rsid w:val="0078360D"/>
    <w:rsid w:val="00784A59"/>
    <w:rsid w:val="00786592"/>
    <w:rsid w:val="00787130"/>
    <w:rsid w:val="007875F5"/>
    <w:rsid w:val="00787F63"/>
    <w:rsid w:val="00790457"/>
    <w:rsid w:val="00790588"/>
    <w:rsid w:val="00790A0B"/>
    <w:rsid w:val="00791081"/>
    <w:rsid w:val="007918F6"/>
    <w:rsid w:val="00791ACD"/>
    <w:rsid w:val="00792548"/>
    <w:rsid w:val="00792632"/>
    <w:rsid w:val="00792959"/>
    <w:rsid w:val="00792F59"/>
    <w:rsid w:val="00793466"/>
    <w:rsid w:val="00793717"/>
    <w:rsid w:val="00793927"/>
    <w:rsid w:val="0079466E"/>
    <w:rsid w:val="00794ED3"/>
    <w:rsid w:val="00795548"/>
    <w:rsid w:val="007955C1"/>
    <w:rsid w:val="00795811"/>
    <w:rsid w:val="00795A4D"/>
    <w:rsid w:val="00795ACA"/>
    <w:rsid w:val="0079649C"/>
    <w:rsid w:val="00796917"/>
    <w:rsid w:val="00796E2D"/>
    <w:rsid w:val="0079723B"/>
    <w:rsid w:val="00797406"/>
    <w:rsid w:val="00797601"/>
    <w:rsid w:val="007976CF"/>
    <w:rsid w:val="00797CDE"/>
    <w:rsid w:val="007A0696"/>
    <w:rsid w:val="007A1749"/>
    <w:rsid w:val="007A1848"/>
    <w:rsid w:val="007A1FF3"/>
    <w:rsid w:val="007A2D28"/>
    <w:rsid w:val="007A3848"/>
    <w:rsid w:val="007A390E"/>
    <w:rsid w:val="007A3974"/>
    <w:rsid w:val="007A3E9F"/>
    <w:rsid w:val="007A419B"/>
    <w:rsid w:val="007A48A0"/>
    <w:rsid w:val="007A4CC8"/>
    <w:rsid w:val="007A54F3"/>
    <w:rsid w:val="007A5522"/>
    <w:rsid w:val="007A5765"/>
    <w:rsid w:val="007A611A"/>
    <w:rsid w:val="007A664C"/>
    <w:rsid w:val="007A67D5"/>
    <w:rsid w:val="007A6871"/>
    <w:rsid w:val="007A6896"/>
    <w:rsid w:val="007A70AD"/>
    <w:rsid w:val="007A722E"/>
    <w:rsid w:val="007A7E28"/>
    <w:rsid w:val="007A7F8A"/>
    <w:rsid w:val="007B0D3D"/>
    <w:rsid w:val="007B1797"/>
    <w:rsid w:val="007B1B60"/>
    <w:rsid w:val="007B2603"/>
    <w:rsid w:val="007B2652"/>
    <w:rsid w:val="007B268A"/>
    <w:rsid w:val="007B2A35"/>
    <w:rsid w:val="007B2BE4"/>
    <w:rsid w:val="007B2DEE"/>
    <w:rsid w:val="007B4F29"/>
    <w:rsid w:val="007B5C2E"/>
    <w:rsid w:val="007B5E62"/>
    <w:rsid w:val="007B650C"/>
    <w:rsid w:val="007B6C3A"/>
    <w:rsid w:val="007B70A8"/>
    <w:rsid w:val="007B71D6"/>
    <w:rsid w:val="007B7377"/>
    <w:rsid w:val="007B7A06"/>
    <w:rsid w:val="007C0345"/>
    <w:rsid w:val="007C0BB4"/>
    <w:rsid w:val="007C0BE7"/>
    <w:rsid w:val="007C0D3E"/>
    <w:rsid w:val="007C0FA0"/>
    <w:rsid w:val="007C0FD5"/>
    <w:rsid w:val="007C22C6"/>
    <w:rsid w:val="007C2803"/>
    <w:rsid w:val="007C2870"/>
    <w:rsid w:val="007C2968"/>
    <w:rsid w:val="007C29BD"/>
    <w:rsid w:val="007C2AF9"/>
    <w:rsid w:val="007C2F02"/>
    <w:rsid w:val="007C3632"/>
    <w:rsid w:val="007C44E1"/>
    <w:rsid w:val="007C4C51"/>
    <w:rsid w:val="007C4FBE"/>
    <w:rsid w:val="007C5078"/>
    <w:rsid w:val="007C50F2"/>
    <w:rsid w:val="007C5A80"/>
    <w:rsid w:val="007C5C10"/>
    <w:rsid w:val="007C6802"/>
    <w:rsid w:val="007C759B"/>
    <w:rsid w:val="007C7F66"/>
    <w:rsid w:val="007C7F7F"/>
    <w:rsid w:val="007D0BFE"/>
    <w:rsid w:val="007D1A63"/>
    <w:rsid w:val="007D2BAF"/>
    <w:rsid w:val="007D2BBB"/>
    <w:rsid w:val="007D3DE4"/>
    <w:rsid w:val="007D491D"/>
    <w:rsid w:val="007D56DD"/>
    <w:rsid w:val="007D65B1"/>
    <w:rsid w:val="007D6BB8"/>
    <w:rsid w:val="007D717A"/>
    <w:rsid w:val="007D71AB"/>
    <w:rsid w:val="007D7A7F"/>
    <w:rsid w:val="007E11CE"/>
    <w:rsid w:val="007E1244"/>
    <w:rsid w:val="007E186B"/>
    <w:rsid w:val="007E1B19"/>
    <w:rsid w:val="007E22BE"/>
    <w:rsid w:val="007E2C9E"/>
    <w:rsid w:val="007E3A11"/>
    <w:rsid w:val="007E3D64"/>
    <w:rsid w:val="007E4040"/>
    <w:rsid w:val="007E4128"/>
    <w:rsid w:val="007E41F8"/>
    <w:rsid w:val="007E4275"/>
    <w:rsid w:val="007E45A9"/>
    <w:rsid w:val="007E50E4"/>
    <w:rsid w:val="007E5169"/>
    <w:rsid w:val="007E5CF5"/>
    <w:rsid w:val="007E5DB1"/>
    <w:rsid w:val="007E6134"/>
    <w:rsid w:val="007E6204"/>
    <w:rsid w:val="007E62E6"/>
    <w:rsid w:val="007E6763"/>
    <w:rsid w:val="007E7230"/>
    <w:rsid w:val="007F046B"/>
    <w:rsid w:val="007F099C"/>
    <w:rsid w:val="007F0FE6"/>
    <w:rsid w:val="007F118C"/>
    <w:rsid w:val="007F14FD"/>
    <w:rsid w:val="007F1C50"/>
    <w:rsid w:val="007F2A3A"/>
    <w:rsid w:val="007F2DC8"/>
    <w:rsid w:val="007F3700"/>
    <w:rsid w:val="007F3719"/>
    <w:rsid w:val="007F38B5"/>
    <w:rsid w:val="007F38BC"/>
    <w:rsid w:val="007F3D2B"/>
    <w:rsid w:val="007F420B"/>
    <w:rsid w:val="007F48DF"/>
    <w:rsid w:val="007F576E"/>
    <w:rsid w:val="007F5882"/>
    <w:rsid w:val="007F5EAF"/>
    <w:rsid w:val="007F6476"/>
    <w:rsid w:val="007F6C07"/>
    <w:rsid w:val="007F72B9"/>
    <w:rsid w:val="008016B8"/>
    <w:rsid w:val="00801C7A"/>
    <w:rsid w:val="00802A5F"/>
    <w:rsid w:val="00802D4F"/>
    <w:rsid w:val="00802E31"/>
    <w:rsid w:val="0080317C"/>
    <w:rsid w:val="008038FB"/>
    <w:rsid w:val="00803DB2"/>
    <w:rsid w:val="008040DF"/>
    <w:rsid w:val="00804B6E"/>
    <w:rsid w:val="00805333"/>
    <w:rsid w:val="00805DA4"/>
    <w:rsid w:val="00805E3F"/>
    <w:rsid w:val="008060CC"/>
    <w:rsid w:val="00806E67"/>
    <w:rsid w:val="00810975"/>
    <w:rsid w:val="008111DC"/>
    <w:rsid w:val="00811CE0"/>
    <w:rsid w:val="008121FE"/>
    <w:rsid w:val="00812E82"/>
    <w:rsid w:val="0081515A"/>
    <w:rsid w:val="00815BE3"/>
    <w:rsid w:val="00815F80"/>
    <w:rsid w:val="00816424"/>
    <w:rsid w:val="008165F7"/>
    <w:rsid w:val="00816B84"/>
    <w:rsid w:val="00817F05"/>
    <w:rsid w:val="008202E0"/>
    <w:rsid w:val="00820603"/>
    <w:rsid w:val="00820982"/>
    <w:rsid w:val="00820D3C"/>
    <w:rsid w:val="0082184E"/>
    <w:rsid w:val="00821B66"/>
    <w:rsid w:val="00821D6B"/>
    <w:rsid w:val="00822135"/>
    <w:rsid w:val="00822F66"/>
    <w:rsid w:val="0082346B"/>
    <w:rsid w:val="008234E1"/>
    <w:rsid w:val="008236C1"/>
    <w:rsid w:val="00823A7E"/>
    <w:rsid w:val="00823DA0"/>
    <w:rsid w:val="00824107"/>
    <w:rsid w:val="0082413C"/>
    <w:rsid w:val="008245D3"/>
    <w:rsid w:val="00824867"/>
    <w:rsid w:val="00826393"/>
    <w:rsid w:val="00826474"/>
    <w:rsid w:val="00826B17"/>
    <w:rsid w:val="00826C79"/>
    <w:rsid w:val="00826F84"/>
    <w:rsid w:val="0082740C"/>
    <w:rsid w:val="00827DB1"/>
    <w:rsid w:val="0083064A"/>
    <w:rsid w:val="0083085D"/>
    <w:rsid w:val="00830B6B"/>
    <w:rsid w:val="00830D76"/>
    <w:rsid w:val="00831079"/>
    <w:rsid w:val="008319C1"/>
    <w:rsid w:val="008328DA"/>
    <w:rsid w:val="0083382C"/>
    <w:rsid w:val="00833BDA"/>
    <w:rsid w:val="00833CD8"/>
    <w:rsid w:val="00833D0C"/>
    <w:rsid w:val="00833FC1"/>
    <w:rsid w:val="00834BA1"/>
    <w:rsid w:val="0083555A"/>
    <w:rsid w:val="00835873"/>
    <w:rsid w:val="00836C3B"/>
    <w:rsid w:val="00836E4F"/>
    <w:rsid w:val="00836F5C"/>
    <w:rsid w:val="008374D9"/>
    <w:rsid w:val="00837FCD"/>
    <w:rsid w:val="00840111"/>
    <w:rsid w:val="008411A9"/>
    <w:rsid w:val="00841310"/>
    <w:rsid w:val="00841A9F"/>
    <w:rsid w:val="00841CEF"/>
    <w:rsid w:val="00844064"/>
    <w:rsid w:val="00844325"/>
    <w:rsid w:val="00845A9B"/>
    <w:rsid w:val="00846317"/>
    <w:rsid w:val="008463AA"/>
    <w:rsid w:val="00846795"/>
    <w:rsid w:val="0084692A"/>
    <w:rsid w:val="00846DBC"/>
    <w:rsid w:val="00846E1B"/>
    <w:rsid w:val="00846F19"/>
    <w:rsid w:val="008473FC"/>
    <w:rsid w:val="0084766D"/>
    <w:rsid w:val="0084794A"/>
    <w:rsid w:val="00847D31"/>
    <w:rsid w:val="00847D36"/>
    <w:rsid w:val="00847E7D"/>
    <w:rsid w:val="00850896"/>
    <w:rsid w:val="00850A23"/>
    <w:rsid w:val="0085121E"/>
    <w:rsid w:val="0085179A"/>
    <w:rsid w:val="00851968"/>
    <w:rsid w:val="00851DDD"/>
    <w:rsid w:val="00851E80"/>
    <w:rsid w:val="00852720"/>
    <w:rsid w:val="00854EAF"/>
    <w:rsid w:val="00854FA8"/>
    <w:rsid w:val="00855005"/>
    <w:rsid w:val="00855484"/>
    <w:rsid w:val="0085558A"/>
    <w:rsid w:val="00855D9D"/>
    <w:rsid w:val="0085684E"/>
    <w:rsid w:val="00856E49"/>
    <w:rsid w:val="00856FCF"/>
    <w:rsid w:val="00857610"/>
    <w:rsid w:val="00857676"/>
    <w:rsid w:val="00860107"/>
    <w:rsid w:val="00860B34"/>
    <w:rsid w:val="00860B4E"/>
    <w:rsid w:val="0086108B"/>
    <w:rsid w:val="0086124B"/>
    <w:rsid w:val="00861B03"/>
    <w:rsid w:val="00861BBA"/>
    <w:rsid w:val="00862A44"/>
    <w:rsid w:val="00862BDD"/>
    <w:rsid w:val="00862CAB"/>
    <w:rsid w:val="0086366C"/>
    <w:rsid w:val="0086462B"/>
    <w:rsid w:val="00864F8E"/>
    <w:rsid w:val="00865721"/>
    <w:rsid w:val="00865C6B"/>
    <w:rsid w:val="00865C75"/>
    <w:rsid w:val="00865D2B"/>
    <w:rsid w:val="00866762"/>
    <w:rsid w:val="00866E5E"/>
    <w:rsid w:val="00866F75"/>
    <w:rsid w:val="00867E37"/>
    <w:rsid w:val="00870065"/>
    <w:rsid w:val="00871090"/>
    <w:rsid w:val="008710D0"/>
    <w:rsid w:val="008712C3"/>
    <w:rsid w:val="00871415"/>
    <w:rsid w:val="008723DE"/>
    <w:rsid w:val="00873B89"/>
    <w:rsid w:val="00873C3E"/>
    <w:rsid w:val="00873DAC"/>
    <w:rsid w:val="00874CF2"/>
    <w:rsid w:val="00874E05"/>
    <w:rsid w:val="00874EA7"/>
    <w:rsid w:val="0087588C"/>
    <w:rsid w:val="0087591E"/>
    <w:rsid w:val="00876CCC"/>
    <w:rsid w:val="0087736C"/>
    <w:rsid w:val="00877683"/>
    <w:rsid w:val="00877A2B"/>
    <w:rsid w:val="00877C1E"/>
    <w:rsid w:val="008805C6"/>
    <w:rsid w:val="0088098E"/>
    <w:rsid w:val="00880E11"/>
    <w:rsid w:val="00881F41"/>
    <w:rsid w:val="008827F1"/>
    <w:rsid w:val="0088280C"/>
    <w:rsid w:val="008834DE"/>
    <w:rsid w:val="00883F67"/>
    <w:rsid w:val="008848D5"/>
    <w:rsid w:val="0088525E"/>
    <w:rsid w:val="008863EC"/>
    <w:rsid w:val="008864D0"/>
    <w:rsid w:val="00886E00"/>
    <w:rsid w:val="0088736D"/>
    <w:rsid w:val="008874A8"/>
    <w:rsid w:val="0088784D"/>
    <w:rsid w:val="00890129"/>
    <w:rsid w:val="008909F6"/>
    <w:rsid w:val="00891DDA"/>
    <w:rsid w:val="0089245C"/>
    <w:rsid w:val="008929AF"/>
    <w:rsid w:val="00893069"/>
    <w:rsid w:val="00893172"/>
    <w:rsid w:val="008931F5"/>
    <w:rsid w:val="00893473"/>
    <w:rsid w:val="00894769"/>
    <w:rsid w:val="00895DFF"/>
    <w:rsid w:val="00895EAB"/>
    <w:rsid w:val="00895FF4"/>
    <w:rsid w:val="00897314"/>
    <w:rsid w:val="0089739D"/>
    <w:rsid w:val="008979E6"/>
    <w:rsid w:val="008A0136"/>
    <w:rsid w:val="008A0364"/>
    <w:rsid w:val="008A0960"/>
    <w:rsid w:val="008A15A5"/>
    <w:rsid w:val="008A1F27"/>
    <w:rsid w:val="008A33ED"/>
    <w:rsid w:val="008A401A"/>
    <w:rsid w:val="008A4499"/>
    <w:rsid w:val="008A5E83"/>
    <w:rsid w:val="008A6869"/>
    <w:rsid w:val="008A6CEA"/>
    <w:rsid w:val="008A71D8"/>
    <w:rsid w:val="008A73F7"/>
    <w:rsid w:val="008A7747"/>
    <w:rsid w:val="008B051C"/>
    <w:rsid w:val="008B06BC"/>
    <w:rsid w:val="008B0969"/>
    <w:rsid w:val="008B122F"/>
    <w:rsid w:val="008B1387"/>
    <w:rsid w:val="008B1C55"/>
    <w:rsid w:val="008B1D10"/>
    <w:rsid w:val="008B21AC"/>
    <w:rsid w:val="008B2969"/>
    <w:rsid w:val="008B3890"/>
    <w:rsid w:val="008B399C"/>
    <w:rsid w:val="008B3A86"/>
    <w:rsid w:val="008B3B36"/>
    <w:rsid w:val="008B3C83"/>
    <w:rsid w:val="008B45B2"/>
    <w:rsid w:val="008B4E34"/>
    <w:rsid w:val="008B511B"/>
    <w:rsid w:val="008B596C"/>
    <w:rsid w:val="008B7258"/>
    <w:rsid w:val="008B746F"/>
    <w:rsid w:val="008B7E7F"/>
    <w:rsid w:val="008C00AE"/>
    <w:rsid w:val="008C11FB"/>
    <w:rsid w:val="008C1441"/>
    <w:rsid w:val="008C1846"/>
    <w:rsid w:val="008C1A9F"/>
    <w:rsid w:val="008C1AF9"/>
    <w:rsid w:val="008C1B05"/>
    <w:rsid w:val="008C2671"/>
    <w:rsid w:val="008C307D"/>
    <w:rsid w:val="008C30FF"/>
    <w:rsid w:val="008C33A2"/>
    <w:rsid w:val="008C345E"/>
    <w:rsid w:val="008C36BD"/>
    <w:rsid w:val="008C3DC1"/>
    <w:rsid w:val="008C3E11"/>
    <w:rsid w:val="008C456A"/>
    <w:rsid w:val="008C45F6"/>
    <w:rsid w:val="008C4B78"/>
    <w:rsid w:val="008C4C49"/>
    <w:rsid w:val="008C50C5"/>
    <w:rsid w:val="008C54B1"/>
    <w:rsid w:val="008C66AF"/>
    <w:rsid w:val="008C6DF0"/>
    <w:rsid w:val="008C7005"/>
    <w:rsid w:val="008C7216"/>
    <w:rsid w:val="008C7D9D"/>
    <w:rsid w:val="008D0472"/>
    <w:rsid w:val="008D0A61"/>
    <w:rsid w:val="008D0B1A"/>
    <w:rsid w:val="008D1D32"/>
    <w:rsid w:val="008D1E5B"/>
    <w:rsid w:val="008D234A"/>
    <w:rsid w:val="008D2B58"/>
    <w:rsid w:val="008D31D7"/>
    <w:rsid w:val="008D3477"/>
    <w:rsid w:val="008D34DC"/>
    <w:rsid w:val="008D36A6"/>
    <w:rsid w:val="008D4BE6"/>
    <w:rsid w:val="008D53A1"/>
    <w:rsid w:val="008D53E0"/>
    <w:rsid w:val="008D6DBB"/>
    <w:rsid w:val="008D7063"/>
    <w:rsid w:val="008D712B"/>
    <w:rsid w:val="008D7147"/>
    <w:rsid w:val="008D777C"/>
    <w:rsid w:val="008E0668"/>
    <w:rsid w:val="008E1D2D"/>
    <w:rsid w:val="008E1E2E"/>
    <w:rsid w:val="008E20DD"/>
    <w:rsid w:val="008E2409"/>
    <w:rsid w:val="008E2A1F"/>
    <w:rsid w:val="008E33B6"/>
    <w:rsid w:val="008E393D"/>
    <w:rsid w:val="008E4897"/>
    <w:rsid w:val="008E4F8E"/>
    <w:rsid w:val="008E5457"/>
    <w:rsid w:val="008E62AB"/>
    <w:rsid w:val="008E664B"/>
    <w:rsid w:val="008E6879"/>
    <w:rsid w:val="008E6DDC"/>
    <w:rsid w:val="008E7BB5"/>
    <w:rsid w:val="008E7E66"/>
    <w:rsid w:val="008F1106"/>
    <w:rsid w:val="008F2644"/>
    <w:rsid w:val="008F267C"/>
    <w:rsid w:val="008F3166"/>
    <w:rsid w:val="008F3985"/>
    <w:rsid w:val="008F3993"/>
    <w:rsid w:val="008F3C16"/>
    <w:rsid w:val="008F4A5D"/>
    <w:rsid w:val="008F4B01"/>
    <w:rsid w:val="008F5916"/>
    <w:rsid w:val="00900234"/>
    <w:rsid w:val="00900559"/>
    <w:rsid w:val="00900663"/>
    <w:rsid w:val="00900A48"/>
    <w:rsid w:val="00901713"/>
    <w:rsid w:val="00901CF5"/>
    <w:rsid w:val="00902292"/>
    <w:rsid w:val="009026AA"/>
    <w:rsid w:val="00902B9D"/>
    <w:rsid w:val="00902F2B"/>
    <w:rsid w:val="009031B7"/>
    <w:rsid w:val="00904B5D"/>
    <w:rsid w:val="009063D6"/>
    <w:rsid w:val="0090669F"/>
    <w:rsid w:val="00906B78"/>
    <w:rsid w:val="00906C30"/>
    <w:rsid w:val="0090705B"/>
    <w:rsid w:val="00907314"/>
    <w:rsid w:val="009074BF"/>
    <w:rsid w:val="00910691"/>
    <w:rsid w:val="00910903"/>
    <w:rsid w:val="00911B9D"/>
    <w:rsid w:val="00911DAD"/>
    <w:rsid w:val="009129A5"/>
    <w:rsid w:val="00912B81"/>
    <w:rsid w:val="00913389"/>
    <w:rsid w:val="00913E6E"/>
    <w:rsid w:val="009141EE"/>
    <w:rsid w:val="00914740"/>
    <w:rsid w:val="00915515"/>
    <w:rsid w:val="0091565A"/>
    <w:rsid w:val="00915867"/>
    <w:rsid w:val="00915FFE"/>
    <w:rsid w:val="009168BA"/>
    <w:rsid w:val="009168F7"/>
    <w:rsid w:val="00917557"/>
    <w:rsid w:val="009179C2"/>
    <w:rsid w:val="00917A53"/>
    <w:rsid w:val="00917AC5"/>
    <w:rsid w:val="00917E95"/>
    <w:rsid w:val="0092010E"/>
    <w:rsid w:val="00920165"/>
    <w:rsid w:val="00920861"/>
    <w:rsid w:val="00920F79"/>
    <w:rsid w:val="009212BD"/>
    <w:rsid w:val="00921907"/>
    <w:rsid w:val="00921AC7"/>
    <w:rsid w:val="00921DBF"/>
    <w:rsid w:val="00922AD6"/>
    <w:rsid w:val="00922E70"/>
    <w:rsid w:val="00924E6E"/>
    <w:rsid w:val="00925248"/>
    <w:rsid w:val="00925965"/>
    <w:rsid w:val="009261F1"/>
    <w:rsid w:val="00926391"/>
    <w:rsid w:val="0092648A"/>
    <w:rsid w:val="009265FA"/>
    <w:rsid w:val="00927A1A"/>
    <w:rsid w:val="00927B01"/>
    <w:rsid w:val="00930195"/>
    <w:rsid w:val="0093063E"/>
    <w:rsid w:val="00931E65"/>
    <w:rsid w:val="009328AB"/>
    <w:rsid w:val="009329B5"/>
    <w:rsid w:val="00932C08"/>
    <w:rsid w:val="00932CE5"/>
    <w:rsid w:val="00932ED4"/>
    <w:rsid w:val="0093380E"/>
    <w:rsid w:val="00933A5E"/>
    <w:rsid w:val="00934176"/>
    <w:rsid w:val="00934807"/>
    <w:rsid w:val="00934900"/>
    <w:rsid w:val="009350DF"/>
    <w:rsid w:val="009357DC"/>
    <w:rsid w:val="009364A4"/>
    <w:rsid w:val="00940045"/>
    <w:rsid w:val="009400B8"/>
    <w:rsid w:val="00940266"/>
    <w:rsid w:val="009412D6"/>
    <w:rsid w:val="009414FF"/>
    <w:rsid w:val="009416AD"/>
    <w:rsid w:val="0094261D"/>
    <w:rsid w:val="009434E0"/>
    <w:rsid w:val="009437F9"/>
    <w:rsid w:val="00944827"/>
    <w:rsid w:val="00944932"/>
    <w:rsid w:val="00945A30"/>
    <w:rsid w:val="00946143"/>
    <w:rsid w:val="00946699"/>
    <w:rsid w:val="0094709D"/>
    <w:rsid w:val="0094795C"/>
    <w:rsid w:val="00947B8F"/>
    <w:rsid w:val="00950776"/>
    <w:rsid w:val="0095098F"/>
    <w:rsid w:val="00950CAC"/>
    <w:rsid w:val="00951E19"/>
    <w:rsid w:val="00952118"/>
    <w:rsid w:val="00952BD4"/>
    <w:rsid w:val="00953B87"/>
    <w:rsid w:val="009541E1"/>
    <w:rsid w:val="009547CA"/>
    <w:rsid w:val="00955062"/>
    <w:rsid w:val="00955AAE"/>
    <w:rsid w:val="00955E01"/>
    <w:rsid w:val="00956B60"/>
    <w:rsid w:val="009571C3"/>
    <w:rsid w:val="009571C8"/>
    <w:rsid w:val="0095766C"/>
    <w:rsid w:val="00961F06"/>
    <w:rsid w:val="0096253D"/>
    <w:rsid w:val="009629F2"/>
    <w:rsid w:val="0096308B"/>
    <w:rsid w:val="009630C9"/>
    <w:rsid w:val="0096319D"/>
    <w:rsid w:val="009631A1"/>
    <w:rsid w:val="009633C8"/>
    <w:rsid w:val="009639E8"/>
    <w:rsid w:val="00963D83"/>
    <w:rsid w:val="00963DD3"/>
    <w:rsid w:val="0096425E"/>
    <w:rsid w:val="00965084"/>
    <w:rsid w:val="009650C9"/>
    <w:rsid w:val="00966162"/>
    <w:rsid w:val="009665C5"/>
    <w:rsid w:val="00966A2B"/>
    <w:rsid w:val="00966DC2"/>
    <w:rsid w:val="00967050"/>
    <w:rsid w:val="0096712F"/>
    <w:rsid w:val="0096735B"/>
    <w:rsid w:val="0096739A"/>
    <w:rsid w:val="009707AA"/>
    <w:rsid w:val="00970E8A"/>
    <w:rsid w:val="00970F5E"/>
    <w:rsid w:val="00971A04"/>
    <w:rsid w:val="00971C3C"/>
    <w:rsid w:val="00971E08"/>
    <w:rsid w:val="00973799"/>
    <w:rsid w:val="00973EB2"/>
    <w:rsid w:val="00974FB0"/>
    <w:rsid w:val="00975611"/>
    <w:rsid w:val="009759BB"/>
    <w:rsid w:val="009764EE"/>
    <w:rsid w:val="00976F7A"/>
    <w:rsid w:val="009774E8"/>
    <w:rsid w:val="009812E0"/>
    <w:rsid w:val="00981854"/>
    <w:rsid w:val="0098259B"/>
    <w:rsid w:val="00982967"/>
    <w:rsid w:val="00982B4C"/>
    <w:rsid w:val="00982C99"/>
    <w:rsid w:val="00982FDC"/>
    <w:rsid w:val="009838A4"/>
    <w:rsid w:val="00983AF7"/>
    <w:rsid w:val="00984AB7"/>
    <w:rsid w:val="00984C16"/>
    <w:rsid w:val="0098562F"/>
    <w:rsid w:val="00985F1E"/>
    <w:rsid w:val="009864E8"/>
    <w:rsid w:val="0098672D"/>
    <w:rsid w:val="00990FDC"/>
    <w:rsid w:val="00991372"/>
    <w:rsid w:val="009913A4"/>
    <w:rsid w:val="0099185F"/>
    <w:rsid w:val="009919E7"/>
    <w:rsid w:val="00992B1B"/>
    <w:rsid w:val="00992FA2"/>
    <w:rsid w:val="00994470"/>
    <w:rsid w:val="00994822"/>
    <w:rsid w:val="009956C5"/>
    <w:rsid w:val="00995BCE"/>
    <w:rsid w:val="00995C9A"/>
    <w:rsid w:val="0099735B"/>
    <w:rsid w:val="00997F36"/>
    <w:rsid w:val="009A05A5"/>
    <w:rsid w:val="009A068E"/>
    <w:rsid w:val="009A0ADA"/>
    <w:rsid w:val="009A0D13"/>
    <w:rsid w:val="009A1759"/>
    <w:rsid w:val="009A1D7C"/>
    <w:rsid w:val="009A2281"/>
    <w:rsid w:val="009A2D2C"/>
    <w:rsid w:val="009A33E1"/>
    <w:rsid w:val="009A3863"/>
    <w:rsid w:val="009A4412"/>
    <w:rsid w:val="009A4D4B"/>
    <w:rsid w:val="009A4DE2"/>
    <w:rsid w:val="009A5133"/>
    <w:rsid w:val="009A5990"/>
    <w:rsid w:val="009A59F2"/>
    <w:rsid w:val="009A5DFF"/>
    <w:rsid w:val="009A673A"/>
    <w:rsid w:val="009A6BE1"/>
    <w:rsid w:val="009A6D6B"/>
    <w:rsid w:val="009B03DD"/>
    <w:rsid w:val="009B0587"/>
    <w:rsid w:val="009B085E"/>
    <w:rsid w:val="009B0E18"/>
    <w:rsid w:val="009B0E53"/>
    <w:rsid w:val="009B115F"/>
    <w:rsid w:val="009B12C9"/>
    <w:rsid w:val="009B1CBA"/>
    <w:rsid w:val="009B297C"/>
    <w:rsid w:val="009B2D16"/>
    <w:rsid w:val="009B323F"/>
    <w:rsid w:val="009B440D"/>
    <w:rsid w:val="009B5E6B"/>
    <w:rsid w:val="009B5FD8"/>
    <w:rsid w:val="009B617C"/>
    <w:rsid w:val="009B6CFE"/>
    <w:rsid w:val="009C0BBA"/>
    <w:rsid w:val="009C0CA6"/>
    <w:rsid w:val="009C16D6"/>
    <w:rsid w:val="009C1B9A"/>
    <w:rsid w:val="009C1BE6"/>
    <w:rsid w:val="009C22A5"/>
    <w:rsid w:val="009C2885"/>
    <w:rsid w:val="009C2AFC"/>
    <w:rsid w:val="009C45D0"/>
    <w:rsid w:val="009C497B"/>
    <w:rsid w:val="009C50F8"/>
    <w:rsid w:val="009C6BFC"/>
    <w:rsid w:val="009C7324"/>
    <w:rsid w:val="009C74E8"/>
    <w:rsid w:val="009C7B41"/>
    <w:rsid w:val="009D0401"/>
    <w:rsid w:val="009D0FF7"/>
    <w:rsid w:val="009D2568"/>
    <w:rsid w:val="009D2A4D"/>
    <w:rsid w:val="009D2DCE"/>
    <w:rsid w:val="009D307D"/>
    <w:rsid w:val="009D3297"/>
    <w:rsid w:val="009D370A"/>
    <w:rsid w:val="009D458F"/>
    <w:rsid w:val="009D46B3"/>
    <w:rsid w:val="009D556D"/>
    <w:rsid w:val="009D5F58"/>
    <w:rsid w:val="009D6210"/>
    <w:rsid w:val="009D6F4C"/>
    <w:rsid w:val="009D7940"/>
    <w:rsid w:val="009D796B"/>
    <w:rsid w:val="009D7C7F"/>
    <w:rsid w:val="009D7CBA"/>
    <w:rsid w:val="009E0F2B"/>
    <w:rsid w:val="009E0F67"/>
    <w:rsid w:val="009E0FA2"/>
    <w:rsid w:val="009E10EE"/>
    <w:rsid w:val="009E1320"/>
    <w:rsid w:val="009E1525"/>
    <w:rsid w:val="009E184D"/>
    <w:rsid w:val="009E1EFD"/>
    <w:rsid w:val="009E203E"/>
    <w:rsid w:val="009E2DFA"/>
    <w:rsid w:val="009E310A"/>
    <w:rsid w:val="009E32C0"/>
    <w:rsid w:val="009E350B"/>
    <w:rsid w:val="009E3AA3"/>
    <w:rsid w:val="009E4086"/>
    <w:rsid w:val="009E5D71"/>
    <w:rsid w:val="009E5DCD"/>
    <w:rsid w:val="009E60A6"/>
    <w:rsid w:val="009E7686"/>
    <w:rsid w:val="009E7DA6"/>
    <w:rsid w:val="009F0626"/>
    <w:rsid w:val="009F0888"/>
    <w:rsid w:val="009F0E17"/>
    <w:rsid w:val="009F0E8E"/>
    <w:rsid w:val="009F0F33"/>
    <w:rsid w:val="009F17AB"/>
    <w:rsid w:val="009F1C1E"/>
    <w:rsid w:val="009F1D26"/>
    <w:rsid w:val="009F210D"/>
    <w:rsid w:val="009F2608"/>
    <w:rsid w:val="009F2B46"/>
    <w:rsid w:val="009F2D02"/>
    <w:rsid w:val="009F4AB7"/>
    <w:rsid w:val="009F5336"/>
    <w:rsid w:val="009F6CBB"/>
    <w:rsid w:val="009F6FE0"/>
    <w:rsid w:val="009F75D3"/>
    <w:rsid w:val="009F7AA7"/>
    <w:rsid w:val="00A00308"/>
    <w:rsid w:val="00A003B3"/>
    <w:rsid w:val="00A00D35"/>
    <w:rsid w:val="00A01208"/>
    <w:rsid w:val="00A022E9"/>
    <w:rsid w:val="00A031AE"/>
    <w:rsid w:val="00A03DEA"/>
    <w:rsid w:val="00A0459A"/>
    <w:rsid w:val="00A04792"/>
    <w:rsid w:val="00A05397"/>
    <w:rsid w:val="00A0589B"/>
    <w:rsid w:val="00A05BD1"/>
    <w:rsid w:val="00A05CE7"/>
    <w:rsid w:val="00A0621D"/>
    <w:rsid w:val="00A06E94"/>
    <w:rsid w:val="00A07A84"/>
    <w:rsid w:val="00A10032"/>
    <w:rsid w:val="00A1032B"/>
    <w:rsid w:val="00A109BD"/>
    <w:rsid w:val="00A11383"/>
    <w:rsid w:val="00A12016"/>
    <w:rsid w:val="00A1217F"/>
    <w:rsid w:val="00A12A3E"/>
    <w:rsid w:val="00A12A9D"/>
    <w:rsid w:val="00A135C2"/>
    <w:rsid w:val="00A13CE3"/>
    <w:rsid w:val="00A141D1"/>
    <w:rsid w:val="00A14819"/>
    <w:rsid w:val="00A14E96"/>
    <w:rsid w:val="00A15148"/>
    <w:rsid w:val="00A15215"/>
    <w:rsid w:val="00A15FA4"/>
    <w:rsid w:val="00A1614B"/>
    <w:rsid w:val="00A162C2"/>
    <w:rsid w:val="00A16C0E"/>
    <w:rsid w:val="00A16E36"/>
    <w:rsid w:val="00A16FCE"/>
    <w:rsid w:val="00A17A8E"/>
    <w:rsid w:val="00A20AE0"/>
    <w:rsid w:val="00A20AE2"/>
    <w:rsid w:val="00A21155"/>
    <w:rsid w:val="00A21647"/>
    <w:rsid w:val="00A22A34"/>
    <w:rsid w:val="00A22C9F"/>
    <w:rsid w:val="00A231FA"/>
    <w:rsid w:val="00A2364D"/>
    <w:rsid w:val="00A236DC"/>
    <w:rsid w:val="00A23AC5"/>
    <w:rsid w:val="00A23C41"/>
    <w:rsid w:val="00A24239"/>
    <w:rsid w:val="00A25727"/>
    <w:rsid w:val="00A25818"/>
    <w:rsid w:val="00A25A2B"/>
    <w:rsid w:val="00A260EA"/>
    <w:rsid w:val="00A265DA"/>
    <w:rsid w:val="00A2661F"/>
    <w:rsid w:val="00A26892"/>
    <w:rsid w:val="00A26FE2"/>
    <w:rsid w:val="00A2717A"/>
    <w:rsid w:val="00A27522"/>
    <w:rsid w:val="00A276EA"/>
    <w:rsid w:val="00A27A56"/>
    <w:rsid w:val="00A27B91"/>
    <w:rsid w:val="00A27C5B"/>
    <w:rsid w:val="00A308B1"/>
    <w:rsid w:val="00A30999"/>
    <w:rsid w:val="00A30E2B"/>
    <w:rsid w:val="00A312D6"/>
    <w:rsid w:val="00A3145A"/>
    <w:rsid w:val="00A3187E"/>
    <w:rsid w:val="00A318EA"/>
    <w:rsid w:val="00A3292B"/>
    <w:rsid w:val="00A32B1E"/>
    <w:rsid w:val="00A33709"/>
    <w:rsid w:val="00A33EA4"/>
    <w:rsid w:val="00A349B8"/>
    <w:rsid w:val="00A34CBC"/>
    <w:rsid w:val="00A3527B"/>
    <w:rsid w:val="00A35CCB"/>
    <w:rsid w:val="00A363A7"/>
    <w:rsid w:val="00A40138"/>
    <w:rsid w:val="00A40194"/>
    <w:rsid w:val="00A4020B"/>
    <w:rsid w:val="00A407EA"/>
    <w:rsid w:val="00A40C0B"/>
    <w:rsid w:val="00A411C8"/>
    <w:rsid w:val="00A41549"/>
    <w:rsid w:val="00A42523"/>
    <w:rsid w:val="00A425B7"/>
    <w:rsid w:val="00A425D6"/>
    <w:rsid w:val="00A428A8"/>
    <w:rsid w:val="00A42A2F"/>
    <w:rsid w:val="00A42CF0"/>
    <w:rsid w:val="00A433D3"/>
    <w:rsid w:val="00A43856"/>
    <w:rsid w:val="00A43B91"/>
    <w:rsid w:val="00A44272"/>
    <w:rsid w:val="00A4467A"/>
    <w:rsid w:val="00A44B9E"/>
    <w:rsid w:val="00A4559A"/>
    <w:rsid w:val="00A464CC"/>
    <w:rsid w:val="00A4703B"/>
    <w:rsid w:val="00A475BD"/>
    <w:rsid w:val="00A5041B"/>
    <w:rsid w:val="00A50622"/>
    <w:rsid w:val="00A5066D"/>
    <w:rsid w:val="00A507E2"/>
    <w:rsid w:val="00A510BA"/>
    <w:rsid w:val="00A51139"/>
    <w:rsid w:val="00A5116B"/>
    <w:rsid w:val="00A5160A"/>
    <w:rsid w:val="00A51CEA"/>
    <w:rsid w:val="00A52E98"/>
    <w:rsid w:val="00A531F2"/>
    <w:rsid w:val="00A53EE4"/>
    <w:rsid w:val="00A55715"/>
    <w:rsid w:val="00A55FAF"/>
    <w:rsid w:val="00A56059"/>
    <w:rsid w:val="00A5614B"/>
    <w:rsid w:val="00A56549"/>
    <w:rsid w:val="00A61BDA"/>
    <w:rsid w:val="00A62984"/>
    <w:rsid w:val="00A62AFE"/>
    <w:rsid w:val="00A635AB"/>
    <w:rsid w:val="00A63758"/>
    <w:rsid w:val="00A642F9"/>
    <w:rsid w:val="00A64E85"/>
    <w:rsid w:val="00A650D3"/>
    <w:rsid w:val="00A656E8"/>
    <w:rsid w:val="00A659CC"/>
    <w:rsid w:val="00A65D4E"/>
    <w:rsid w:val="00A671AD"/>
    <w:rsid w:val="00A67404"/>
    <w:rsid w:val="00A67B90"/>
    <w:rsid w:val="00A7006A"/>
    <w:rsid w:val="00A70B4E"/>
    <w:rsid w:val="00A70DE0"/>
    <w:rsid w:val="00A7116B"/>
    <w:rsid w:val="00A71F1E"/>
    <w:rsid w:val="00A7262B"/>
    <w:rsid w:val="00A7271C"/>
    <w:rsid w:val="00A730B3"/>
    <w:rsid w:val="00A734FD"/>
    <w:rsid w:val="00A73793"/>
    <w:rsid w:val="00A73A7B"/>
    <w:rsid w:val="00A73FF9"/>
    <w:rsid w:val="00A747B1"/>
    <w:rsid w:val="00A74C52"/>
    <w:rsid w:val="00A75066"/>
    <w:rsid w:val="00A75116"/>
    <w:rsid w:val="00A7577C"/>
    <w:rsid w:val="00A771DD"/>
    <w:rsid w:val="00A77C6F"/>
    <w:rsid w:val="00A8189F"/>
    <w:rsid w:val="00A826E0"/>
    <w:rsid w:val="00A831AA"/>
    <w:rsid w:val="00A83305"/>
    <w:rsid w:val="00A83577"/>
    <w:rsid w:val="00A84442"/>
    <w:rsid w:val="00A857D1"/>
    <w:rsid w:val="00A85E9D"/>
    <w:rsid w:val="00A86794"/>
    <w:rsid w:val="00A86C08"/>
    <w:rsid w:val="00A872D1"/>
    <w:rsid w:val="00A87FE2"/>
    <w:rsid w:val="00A90BCE"/>
    <w:rsid w:val="00A92B2D"/>
    <w:rsid w:val="00A92D65"/>
    <w:rsid w:val="00A92D7D"/>
    <w:rsid w:val="00A94411"/>
    <w:rsid w:val="00A94CD0"/>
    <w:rsid w:val="00A9531E"/>
    <w:rsid w:val="00A9562F"/>
    <w:rsid w:val="00A9575F"/>
    <w:rsid w:val="00A960A6"/>
    <w:rsid w:val="00A9625F"/>
    <w:rsid w:val="00A96ACB"/>
    <w:rsid w:val="00A970D6"/>
    <w:rsid w:val="00A975A0"/>
    <w:rsid w:val="00A979FC"/>
    <w:rsid w:val="00A97DC1"/>
    <w:rsid w:val="00AA0E86"/>
    <w:rsid w:val="00AA1243"/>
    <w:rsid w:val="00AA1747"/>
    <w:rsid w:val="00AA1749"/>
    <w:rsid w:val="00AA2AD1"/>
    <w:rsid w:val="00AA2DF0"/>
    <w:rsid w:val="00AA30C8"/>
    <w:rsid w:val="00AA37FA"/>
    <w:rsid w:val="00AA4808"/>
    <w:rsid w:val="00AA4DF5"/>
    <w:rsid w:val="00AA52C6"/>
    <w:rsid w:val="00AA53FD"/>
    <w:rsid w:val="00AA62D8"/>
    <w:rsid w:val="00AA6A3D"/>
    <w:rsid w:val="00AA6AC4"/>
    <w:rsid w:val="00AA6CD2"/>
    <w:rsid w:val="00AA6D5A"/>
    <w:rsid w:val="00AA6E65"/>
    <w:rsid w:val="00AB0730"/>
    <w:rsid w:val="00AB08CC"/>
    <w:rsid w:val="00AB0953"/>
    <w:rsid w:val="00AB0F39"/>
    <w:rsid w:val="00AB0F8F"/>
    <w:rsid w:val="00AB1113"/>
    <w:rsid w:val="00AB1D88"/>
    <w:rsid w:val="00AB1F81"/>
    <w:rsid w:val="00AB21DF"/>
    <w:rsid w:val="00AB21E0"/>
    <w:rsid w:val="00AB286C"/>
    <w:rsid w:val="00AB2FC0"/>
    <w:rsid w:val="00AB2FDB"/>
    <w:rsid w:val="00AB317A"/>
    <w:rsid w:val="00AB3AC5"/>
    <w:rsid w:val="00AB44CF"/>
    <w:rsid w:val="00AB4632"/>
    <w:rsid w:val="00AB4D59"/>
    <w:rsid w:val="00AB556A"/>
    <w:rsid w:val="00AB584E"/>
    <w:rsid w:val="00AB5C56"/>
    <w:rsid w:val="00AB5D9F"/>
    <w:rsid w:val="00AB5F26"/>
    <w:rsid w:val="00AB6581"/>
    <w:rsid w:val="00AB690F"/>
    <w:rsid w:val="00AB7081"/>
    <w:rsid w:val="00AB7AA3"/>
    <w:rsid w:val="00AC06A6"/>
    <w:rsid w:val="00AC1E3E"/>
    <w:rsid w:val="00AC27AB"/>
    <w:rsid w:val="00AC297E"/>
    <w:rsid w:val="00AC2B3F"/>
    <w:rsid w:val="00AC2E66"/>
    <w:rsid w:val="00AC3A82"/>
    <w:rsid w:val="00AC3D01"/>
    <w:rsid w:val="00AC4EA6"/>
    <w:rsid w:val="00AC5574"/>
    <w:rsid w:val="00AC6481"/>
    <w:rsid w:val="00AC675E"/>
    <w:rsid w:val="00AC7671"/>
    <w:rsid w:val="00AC77B8"/>
    <w:rsid w:val="00AC78FC"/>
    <w:rsid w:val="00AC7FF7"/>
    <w:rsid w:val="00AD050A"/>
    <w:rsid w:val="00AD1935"/>
    <w:rsid w:val="00AD1938"/>
    <w:rsid w:val="00AD22C5"/>
    <w:rsid w:val="00AD2509"/>
    <w:rsid w:val="00AD2C02"/>
    <w:rsid w:val="00AD35C4"/>
    <w:rsid w:val="00AD3CB6"/>
    <w:rsid w:val="00AD3E7F"/>
    <w:rsid w:val="00AD4071"/>
    <w:rsid w:val="00AD440A"/>
    <w:rsid w:val="00AD4CA1"/>
    <w:rsid w:val="00AD60D3"/>
    <w:rsid w:val="00AD703E"/>
    <w:rsid w:val="00AD70DF"/>
    <w:rsid w:val="00AD70EC"/>
    <w:rsid w:val="00AD7372"/>
    <w:rsid w:val="00AE009A"/>
    <w:rsid w:val="00AE0D29"/>
    <w:rsid w:val="00AE0FFF"/>
    <w:rsid w:val="00AE1A25"/>
    <w:rsid w:val="00AE1C50"/>
    <w:rsid w:val="00AE2357"/>
    <w:rsid w:val="00AE26A3"/>
    <w:rsid w:val="00AE2B3C"/>
    <w:rsid w:val="00AE37E0"/>
    <w:rsid w:val="00AE3B9A"/>
    <w:rsid w:val="00AE3DD7"/>
    <w:rsid w:val="00AE3EE3"/>
    <w:rsid w:val="00AE51ED"/>
    <w:rsid w:val="00AE5316"/>
    <w:rsid w:val="00AE598A"/>
    <w:rsid w:val="00AE5D63"/>
    <w:rsid w:val="00AE5FCA"/>
    <w:rsid w:val="00AE6C2D"/>
    <w:rsid w:val="00AE6EAE"/>
    <w:rsid w:val="00AE6EB2"/>
    <w:rsid w:val="00AE6F2E"/>
    <w:rsid w:val="00AE73FC"/>
    <w:rsid w:val="00AE7905"/>
    <w:rsid w:val="00AE79C2"/>
    <w:rsid w:val="00AE7E27"/>
    <w:rsid w:val="00AE7F13"/>
    <w:rsid w:val="00AF0461"/>
    <w:rsid w:val="00AF04A8"/>
    <w:rsid w:val="00AF04E5"/>
    <w:rsid w:val="00AF1512"/>
    <w:rsid w:val="00AF1A0F"/>
    <w:rsid w:val="00AF1F57"/>
    <w:rsid w:val="00AF2A22"/>
    <w:rsid w:val="00AF2B45"/>
    <w:rsid w:val="00AF30F7"/>
    <w:rsid w:val="00AF3144"/>
    <w:rsid w:val="00AF3724"/>
    <w:rsid w:val="00AF37CB"/>
    <w:rsid w:val="00AF395C"/>
    <w:rsid w:val="00AF3969"/>
    <w:rsid w:val="00AF3ADB"/>
    <w:rsid w:val="00AF4062"/>
    <w:rsid w:val="00AF4275"/>
    <w:rsid w:val="00AF4B64"/>
    <w:rsid w:val="00AF4E1A"/>
    <w:rsid w:val="00AF539B"/>
    <w:rsid w:val="00AF55C9"/>
    <w:rsid w:val="00AF5BF4"/>
    <w:rsid w:val="00AF6022"/>
    <w:rsid w:val="00AF64EF"/>
    <w:rsid w:val="00AF65B7"/>
    <w:rsid w:val="00AF6E4B"/>
    <w:rsid w:val="00AF794F"/>
    <w:rsid w:val="00AF7A6E"/>
    <w:rsid w:val="00AF7AE3"/>
    <w:rsid w:val="00B008C1"/>
    <w:rsid w:val="00B00B4B"/>
    <w:rsid w:val="00B00C5A"/>
    <w:rsid w:val="00B014EB"/>
    <w:rsid w:val="00B01880"/>
    <w:rsid w:val="00B01DFE"/>
    <w:rsid w:val="00B0244F"/>
    <w:rsid w:val="00B02839"/>
    <w:rsid w:val="00B02EBE"/>
    <w:rsid w:val="00B03088"/>
    <w:rsid w:val="00B04279"/>
    <w:rsid w:val="00B042AC"/>
    <w:rsid w:val="00B049E7"/>
    <w:rsid w:val="00B04B67"/>
    <w:rsid w:val="00B04E59"/>
    <w:rsid w:val="00B05892"/>
    <w:rsid w:val="00B067C4"/>
    <w:rsid w:val="00B06D08"/>
    <w:rsid w:val="00B07F42"/>
    <w:rsid w:val="00B1004A"/>
    <w:rsid w:val="00B10151"/>
    <w:rsid w:val="00B10776"/>
    <w:rsid w:val="00B10CD1"/>
    <w:rsid w:val="00B110D3"/>
    <w:rsid w:val="00B11334"/>
    <w:rsid w:val="00B119A5"/>
    <w:rsid w:val="00B11A9B"/>
    <w:rsid w:val="00B14070"/>
    <w:rsid w:val="00B14667"/>
    <w:rsid w:val="00B14D03"/>
    <w:rsid w:val="00B15AF4"/>
    <w:rsid w:val="00B15E9F"/>
    <w:rsid w:val="00B15F72"/>
    <w:rsid w:val="00B16479"/>
    <w:rsid w:val="00B16934"/>
    <w:rsid w:val="00B17D73"/>
    <w:rsid w:val="00B20166"/>
    <w:rsid w:val="00B20598"/>
    <w:rsid w:val="00B20885"/>
    <w:rsid w:val="00B20CAF"/>
    <w:rsid w:val="00B20F3D"/>
    <w:rsid w:val="00B216A1"/>
    <w:rsid w:val="00B21B65"/>
    <w:rsid w:val="00B21F56"/>
    <w:rsid w:val="00B222D6"/>
    <w:rsid w:val="00B22A56"/>
    <w:rsid w:val="00B2395A"/>
    <w:rsid w:val="00B247E0"/>
    <w:rsid w:val="00B25267"/>
    <w:rsid w:val="00B25667"/>
    <w:rsid w:val="00B25B9F"/>
    <w:rsid w:val="00B260AC"/>
    <w:rsid w:val="00B2647A"/>
    <w:rsid w:val="00B27798"/>
    <w:rsid w:val="00B27EBB"/>
    <w:rsid w:val="00B315AD"/>
    <w:rsid w:val="00B3164C"/>
    <w:rsid w:val="00B323A2"/>
    <w:rsid w:val="00B347D3"/>
    <w:rsid w:val="00B355C4"/>
    <w:rsid w:val="00B356E8"/>
    <w:rsid w:val="00B3607E"/>
    <w:rsid w:val="00B36205"/>
    <w:rsid w:val="00B37654"/>
    <w:rsid w:val="00B400DF"/>
    <w:rsid w:val="00B4043F"/>
    <w:rsid w:val="00B40839"/>
    <w:rsid w:val="00B411BA"/>
    <w:rsid w:val="00B41203"/>
    <w:rsid w:val="00B42225"/>
    <w:rsid w:val="00B42739"/>
    <w:rsid w:val="00B43467"/>
    <w:rsid w:val="00B43A58"/>
    <w:rsid w:val="00B4406D"/>
    <w:rsid w:val="00B44D7D"/>
    <w:rsid w:val="00B45C67"/>
    <w:rsid w:val="00B466B2"/>
    <w:rsid w:val="00B466B7"/>
    <w:rsid w:val="00B46CDA"/>
    <w:rsid w:val="00B4750A"/>
    <w:rsid w:val="00B47900"/>
    <w:rsid w:val="00B47B99"/>
    <w:rsid w:val="00B501A5"/>
    <w:rsid w:val="00B503F5"/>
    <w:rsid w:val="00B50EB8"/>
    <w:rsid w:val="00B5101E"/>
    <w:rsid w:val="00B51624"/>
    <w:rsid w:val="00B516EE"/>
    <w:rsid w:val="00B52A19"/>
    <w:rsid w:val="00B53938"/>
    <w:rsid w:val="00B551BA"/>
    <w:rsid w:val="00B55349"/>
    <w:rsid w:val="00B55C81"/>
    <w:rsid w:val="00B55D3A"/>
    <w:rsid w:val="00B55D78"/>
    <w:rsid w:val="00B55DA5"/>
    <w:rsid w:val="00B55FB4"/>
    <w:rsid w:val="00B563C9"/>
    <w:rsid w:val="00B56780"/>
    <w:rsid w:val="00B56B18"/>
    <w:rsid w:val="00B57E83"/>
    <w:rsid w:val="00B61B55"/>
    <w:rsid w:val="00B61C3E"/>
    <w:rsid w:val="00B6212A"/>
    <w:rsid w:val="00B62932"/>
    <w:rsid w:val="00B62CEE"/>
    <w:rsid w:val="00B63277"/>
    <w:rsid w:val="00B63290"/>
    <w:rsid w:val="00B63501"/>
    <w:rsid w:val="00B64AE4"/>
    <w:rsid w:val="00B64C4C"/>
    <w:rsid w:val="00B64EDF"/>
    <w:rsid w:val="00B65024"/>
    <w:rsid w:val="00B65142"/>
    <w:rsid w:val="00B651BE"/>
    <w:rsid w:val="00B670B4"/>
    <w:rsid w:val="00B67DB9"/>
    <w:rsid w:val="00B67F31"/>
    <w:rsid w:val="00B70BBF"/>
    <w:rsid w:val="00B7103B"/>
    <w:rsid w:val="00B71184"/>
    <w:rsid w:val="00B71339"/>
    <w:rsid w:val="00B71379"/>
    <w:rsid w:val="00B71868"/>
    <w:rsid w:val="00B71CB2"/>
    <w:rsid w:val="00B71CC7"/>
    <w:rsid w:val="00B73CAC"/>
    <w:rsid w:val="00B73E01"/>
    <w:rsid w:val="00B740F9"/>
    <w:rsid w:val="00B74453"/>
    <w:rsid w:val="00B74CDF"/>
    <w:rsid w:val="00B75EBD"/>
    <w:rsid w:val="00B75F7E"/>
    <w:rsid w:val="00B80FD6"/>
    <w:rsid w:val="00B80FE0"/>
    <w:rsid w:val="00B8158F"/>
    <w:rsid w:val="00B81652"/>
    <w:rsid w:val="00B822DD"/>
    <w:rsid w:val="00B842C0"/>
    <w:rsid w:val="00B85FD5"/>
    <w:rsid w:val="00B85FE0"/>
    <w:rsid w:val="00B868F7"/>
    <w:rsid w:val="00B90650"/>
    <w:rsid w:val="00B90847"/>
    <w:rsid w:val="00B90AF7"/>
    <w:rsid w:val="00B9140F"/>
    <w:rsid w:val="00B91607"/>
    <w:rsid w:val="00B91EE8"/>
    <w:rsid w:val="00B92623"/>
    <w:rsid w:val="00B931F0"/>
    <w:rsid w:val="00B93246"/>
    <w:rsid w:val="00B940C3"/>
    <w:rsid w:val="00B9434F"/>
    <w:rsid w:val="00B9503A"/>
    <w:rsid w:val="00B953A5"/>
    <w:rsid w:val="00B955A3"/>
    <w:rsid w:val="00B95AB3"/>
    <w:rsid w:val="00B95EB2"/>
    <w:rsid w:val="00B977FE"/>
    <w:rsid w:val="00BA01AE"/>
    <w:rsid w:val="00BA0AF3"/>
    <w:rsid w:val="00BA0CAC"/>
    <w:rsid w:val="00BA110D"/>
    <w:rsid w:val="00BA1209"/>
    <w:rsid w:val="00BA12BE"/>
    <w:rsid w:val="00BA174C"/>
    <w:rsid w:val="00BA2792"/>
    <w:rsid w:val="00BA2D60"/>
    <w:rsid w:val="00BA3034"/>
    <w:rsid w:val="00BA3525"/>
    <w:rsid w:val="00BA3892"/>
    <w:rsid w:val="00BA48B2"/>
    <w:rsid w:val="00BA4D35"/>
    <w:rsid w:val="00BA4FC2"/>
    <w:rsid w:val="00BA5047"/>
    <w:rsid w:val="00BA58CE"/>
    <w:rsid w:val="00BA5B7E"/>
    <w:rsid w:val="00BA64FF"/>
    <w:rsid w:val="00BA6725"/>
    <w:rsid w:val="00BA71B5"/>
    <w:rsid w:val="00BA77EB"/>
    <w:rsid w:val="00BA79FF"/>
    <w:rsid w:val="00BA7F36"/>
    <w:rsid w:val="00BB00F3"/>
    <w:rsid w:val="00BB0B07"/>
    <w:rsid w:val="00BB1876"/>
    <w:rsid w:val="00BB1B78"/>
    <w:rsid w:val="00BB2974"/>
    <w:rsid w:val="00BB39A7"/>
    <w:rsid w:val="00BB3C26"/>
    <w:rsid w:val="00BB4476"/>
    <w:rsid w:val="00BB514B"/>
    <w:rsid w:val="00BB579B"/>
    <w:rsid w:val="00BB6BA0"/>
    <w:rsid w:val="00BB70FF"/>
    <w:rsid w:val="00BB7599"/>
    <w:rsid w:val="00BC0178"/>
    <w:rsid w:val="00BC037B"/>
    <w:rsid w:val="00BC0661"/>
    <w:rsid w:val="00BC09B0"/>
    <w:rsid w:val="00BC1B51"/>
    <w:rsid w:val="00BC2D3C"/>
    <w:rsid w:val="00BC2FC4"/>
    <w:rsid w:val="00BC42C0"/>
    <w:rsid w:val="00BC4962"/>
    <w:rsid w:val="00BC49D3"/>
    <w:rsid w:val="00BC4AD1"/>
    <w:rsid w:val="00BC608A"/>
    <w:rsid w:val="00BC60BF"/>
    <w:rsid w:val="00BC6697"/>
    <w:rsid w:val="00BC715D"/>
    <w:rsid w:val="00BC737A"/>
    <w:rsid w:val="00BC7878"/>
    <w:rsid w:val="00BC7F1C"/>
    <w:rsid w:val="00BD0535"/>
    <w:rsid w:val="00BD11DB"/>
    <w:rsid w:val="00BD122C"/>
    <w:rsid w:val="00BD2F58"/>
    <w:rsid w:val="00BD376A"/>
    <w:rsid w:val="00BD3EF2"/>
    <w:rsid w:val="00BD4000"/>
    <w:rsid w:val="00BD4238"/>
    <w:rsid w:val="00BD5985"/>
    <w:rsid w:val="00BD5AAF"/>
    <w:rsid w:val="00BD5AF0"/>
    <w:rsid w:val="00BD5DCD"/>
    <w:rsid w:val="00BD6549"/>
    <w:rsid w:val="00BD6B52"/>
    <w:rsid w:val="00BD728B"/>
    <w:rsid w:val="00BD78EC"/>
    <w:rsid w:val="00BD7E86"/>
    <w:rsid w:val="00BE0F0A"/>
    <w:rsid w:val="00BE1768"/>
    <w:rsid w:val="00BE1CD4"/>
    <w:rsid w:val="00BE2041"/>
    <w:rsid w:val="00BE2111"/>
    <w:rsid w:val="00BE2757"/>
    <w:rsid w:val="00BE2958"/>
    <w:rsid w:val="00BE384F"/>
    <w:rsid w:val="00BE41CA"/>
    <w:rsid w:val="00BE4B1B"/>
    <w:rsid w:val="00BE51F6"/>
    <w:rsid w:val="00BE5494"/>
    <w:rsid w:val="00BE62BB"/>
    <w:rsid w:val="00BE62DA"/>
    <w:rsid w:val="00BE6457"/>
    <w:rsid w:val="00BE654D"/>
    <w:rsid w:val="00BE717A"/>
    <w:rsid w:val="00BE7690"/>
    <w:rsid w:val="00BE771B"/>
    <w:rsid w:val="00BF048A"/>
    <w:rsid w:val="00BF057C"/>
    <w:rsid w:val="00BF1D38"/>
    <w:rsid w:val="00BF204C"/>
    <w:rsid w:val="00BF2396"/>
    <w:rsid w:val="00BF28E0"/>
    <w:rsid w:val="00BF2C3E"/>
    <w:rsid w:val="00BF2D2B"/>
    <w:rsid w:val="00BF3B25"/>
    <w:rsid w:val="00BF3CB8"/>
    <w:rsid w:val="00BF3E1D"/>
    <w:rsid w:val="00BF458A"/>
    <w:rsid w:val="00BF462A"/>
    <w:rsid w:val="00BF4B37"/>
    <w:rsid w:val="00BF5617"/>
    <w:rsid w:val="00BF5BF2"/>
    <w:rsid w:val="00BF681D"/>
    <w:rsid w:val="00BF6AF3"/>
    <w:rsid w:val="00BF6B81"/>
    <w:rsid w:val="00BF717B"/>
    <w:rsid w:val="00BF7D3A"/>
    <w:rsid w:val="00C005A2"/>
    <w:rsid w:val="00C005EB"/>
    <w:rsid w:val="00C00994"/>
    <w:rsid w:val="00C01AF0"/>
    <w:rsid w:val="00C01B7E"/>
    <w:rsid w:val="00C0230B"/>
    <w:rsid w:val="00C02D68"/>
    <w:rsid w:val="00C02DFD"/>
    <w:rsid w:val="00C02EA6"/>
    <w:rsid w:val="00C0317E"/>
    <w:rsid w:val="00C03FF7"/>
    <w:rsid w:val="00C04397"/>
    <w:rsid w:val="00C049AF"/>
    <w:rsid w:val="00C05017"/>
    <w:rsid w:val="00C05875"/>
    <w:rsid w:val="00C05A5F"/>
    <w:rsid w:val="00C0695C"/>
    <w:rsid w:val="00C06C8C"/>
    <w:rsid w:val="00C06E0D"/>
    <w:rsid w:val="00C070D7"/>
    <w:rsid w:val="00C07AB1"/>
    <w:rsid w:val="00C07CB7"/>
    <w:rsid w:val="00C108E0"/>
    <w:rsid w:val="00C10CC5"/>
    <w:rsid w:val="00C11342"/>
    <w:rsid w:val="00C11748"/>
    <w:rsid w:val="00C1193D"/>
    <w:rsid w:val="00C11A50"/>
    <w:rsid w:val="00C1273B"/>
    <w:rsid w:val="00C12764"/>
    <w:rsid w:val="00C1347D"/>
    <w:rsid w:val="00C140C3"/>
    <w:rsid w:val="00C14988"/>
    <w:rsid w:val="00C14EF7"/>
    <w:rsid w:val="00C151C7"/>
    <w:rsid w:val="00C15962"/>
    <w:rsid w:val="00C15A2A"/>
    <w:rsid w:val="00C16032"/>
    <w:rsid w:val="00C1678B"/>
    <w:rsid w:val="00C16FC2"/>
    <w:rsid w:val="00C173D4"/>
    <w:rsid w:val="00C17EBF"/>
    <w:rsid w:val="00C17F34"/>
    <w:rsid w:val="00C20532"/>
    <w:rsid w:val="00C211D7"/>
    <w:rsid w:val="00C21CC4"/>
    <w:rsid w:val="00C21D51"/>
    <w:rsid w:val="00C22489"/>
    <w:rsid w:val="00C2284C"/>
    <w:rsid w:val="00C22C78"/>
    <w:rsid w:val="00C2362B"/>
    <w:rsid w:val="00C243D7"/>
    <w:rsid w:val="00C2558A"/>
    <w:rsid w:val="00C255C5"/>
    <w:rsid w:val="00C25A40"/>
    <w:rsid w:val="00C26382"/>
    <w:rsid w:val="00C272EA"/>
    <w:rsid w:val="00C3001A"/>
    <w:rsid w:val="00C30A61"/>
    <w:rsid w:val="00C3180B"/>
    <w:rsid w:val="00C31F06"/>
    <w:rsid w:val="00C326C6"/>
    <w:rsid w:val="00C32A27"/>
    <w:rsid w:val="00C33C04"/>
    <w:rsid w:val="00C33EBD"/>
    <w:rsid w:val="00C3478C"/>
    <w:rsid w:val="00C34E56"/>
    <w:rsid w:val="00C34F61"/>
    <w:rsid w:val="00C3513A"/>
    <w:rsid w:val="00C3577F"/>
    <w:rsid w:val="00C35F30"/>
    <w:rsid w:val="00C3616B"/>
    <w:rsid w:val="00C36434"/>
    <w:rsid w:val="00C36B08"/>
    <w:rsid w:val="00C36E09"/>
    <w:rsid w:val="00C37BB7"/>
    <w:rsid w:val="00C406F2"/>
    <w:rsid w:val="00C40BD9"/>
    <w:rsid w:val="00C41578"/>
    <w:rsid w:val="00C41F3D"/>
    <w:rsid w:val="00C43093"/>
    <w:rsid w:val="00C43A1A"/>
    <w:rsid w:val="00C43BDE"/>
    <w:rsid w:val="00C458E0"/>
    <w:rsid w:val="00C469E4"/>
    <w:rsid w:val="00C47010"/>
    <w:rsid w:val="00C47C3E"/>
    <w:rsid w:val="00C47CB7"/>
    <w:rsid w:val="00C50047"/>
    <w:rsid w:val="00C503B8"/>
    <w:rsid w:val="00C50F99"/>
    <w:rsid w:val="00C51618"/>
    <w:rsid w:val="00C51ABE"/>
    <w:rsid w:val="00C521F7"/>
    <w:rsid w:val="00C5224E"/>
    <w:rsid w:val="00C53545"/>
    <w:rsid w:val="00C5383D"/>
    <w:rsid w:val="00C53961"/>
    <w:rsid w:val="00C53D6F"/>
    <w:rsid w:val="00C543A2"/>
    <w:rsid w:val="00C543D7"/>
    <w:rsid w:val="00C54FC2"/>
    <w:rsid w:val="00C55333"/>
    <w:rsid w:val="00C55D5F"/>
    <w:rsid w:val="00C561EA"/>
    <w:rsid w:val="00C562DB"/>
    <w:rsid w:val="00C56596"/>
    <w:rsid w:val="00C56C10"/>
    <w:rsid w:val="00C56F07"/>
    <w:rsid w:val="00C570D8"/>
    <w:rsid w:val="00C57DE5"/>
    <w:rsid w:val="00C60A45"/>
    <w:rsid w:val="00C6138C"/>
    <w:rsid w:val="00C61548"/>
    <w:rsid w:val="00C615B0"/>
    <w:rsid w:val="00C61A51"/>
    <w:rsid w:val="00C62D55"/>
    <w:rsid w:val="00C62E1D"/>
    <w:rsid w:val="00C62FB2"/>
    <w:rsid w:val="00C630F8"/>
    <w:rsid w:val="00C63419"/>
    <w:rsid w:val="00C63A39"/>
    <w:rsid w:val="00C64508"/>
    <w:rsid w:val="00C64643"/>
    <w:rsid w:val="00C64819"/>
    <w:rsid w:val="00C6493B"/>
    <w:rsid w:val="00C6570E"/>
    <w:rsid w:val="00C65FE2"/>
    <w:rsid w:val="00C6610D"/>
    <w:rsid w:val="00C663BA"/>
    <w:rsid w:val="00C66662"/>
    <w:rsid w:val="00C66C34"/>
    <w:rsid w:val="00C672C9"/>
    <w:rsid w:val="00C67D20"/>
    <w:rsid w:val="00C70660"/>
    <w:rsid w:val="00C70C4F"/>
    <w:rsid w:val="00C71840"/>
    <w:rsid w:val="00C71BB3"/>
    <w:rsid w:val="00C71CA0"/>
    <w:rsid w:val="00C71ECF"/>
    <w:rsid w:val="00C71F29"/>
    <w:rsid w:val="00C72E69"/>
    <w:rsid w:val="00C7347E"/>
    <w:rsid w:val="00C73483"/>
    <w:rsid w:val="00C734D6"/>
    <w:rsid w:val="00C738C2"/>
    <w:rsid w:val="00C73F0B"/>
    <w:rsid w:val="00C74067"/>
    <w:rsid w:val="00C744E0"/>
    <w:rsid w:val="00C74B01"/>
    <w:rsid w:val="00C74E9C"/>
    <w:rsid w:val="00C74F90"/>
    <w:rsid w:val="00C75D38"/>
    <w:rsid w:val="00C75DEB"/>
    <w:rsid w:val="00C75E5B"/>
    <w:rsid w:val="00C765F0"/>
    <w:rsid w:val="00C76F3A"/>
    <w:rsid w:val="00C77C7E"/>
    <w:rsid w:val="00C77EB5"/>
    <w:rsid w:val="00C8091B"/>
    <w:rsid w:val="00C809D8"/>
    <w:rsid w:val="00C810CD"/>
    <w:rsid w:val="00C81439"/>
    <w:rsid w:val="00C815A1"/>
    <w:rsid w:val="00C82410"/>
    <w:rsid w:val="00C82A96"/>
    <w:rsid w:val="00C82AD2"/>
    <w:rsid w:val="00C82CBF"/>
    <w:rsid w:val="00C830F4"/>
    <w:rsid w:val="00C833EA"/>
    <w:rsid w:val="00C835A3"/>
    <w:rsid w:val="00C83EE6"/>
    <w:rsid w:val="00C8402F"/>
    <w:rsid w:val="00C84E9F"/>
    <w:rsid w:val="00C8524B"/>
    <w:rsid w:val="00C858CF"/>
    <w:rsid w:val="00C859DB"/>
    <w:rsid w:val="00C866D1"/>
    <w:rsid w:val="00C86EB7"/>
    <w:rsid w:val="00C87E1D"/>
    <w:rsid w:val="00C91DE4"/>
    <w:rsid w:val="00C92B0B"/>
    <w:rsid w:val="00C92D17"/>
    <w:rsid w:val="00C93438"/>
    <w:rsid w:val="00C9345B"/>
    <w:rsid w:val="00C93735"/>
    <w:rsid w:val="00C93870"/>
    <w:rsid w:val="00C93942"/>
    <w:rsid w:val="00C945C5"/>
    <w:rsid w:val="00C948D4"/>
    <w:rsid w:val="00C95074"/>
    <w:rsid w:val="00C950BB"/>
    <w:rsid w:val="00C954DD"/>
    <w:rsid w:val="00C955C2"/>
    <w:rsid w:val="00C95854"/>
    <w:rsid w:val="00C95C19"/>
    <w:rsid w:val="00C96214"/>
    <w:rsid w:val="00C9639F"/>
    <w:rsid w:val="00C97730"/>
    <w:rsid w:val="00CA09B3"/>
    <w:rsid w:val="00CA109A"/>
    <w:rsid w:val="00CA1342"/>
    <w:rsid w:val="00CA1D09"/>
    <w:rsid w:val="00CA27ED"/>
    <w:rsid w:val="00CA35BE"/>
    <w:rsid w:val="00CA3ADB"/>
    <w:rsid w:val="00CA420D"/>
    <w:rsid w:val="00CA452C"/>
    <w:rsid w:val="00CA5431"/>
    <w:rsid w:val="00CA563D"/>
    <w:rsid w:val="00CA5CBC"/>
    <w:rsid w:val="00CA5E1D"/>
    <w:rsid w:val="00CA6214"/>
    <w:rsid w:val="00CA6286"/>
    <w:rsid w:val="00CA6358"/>
    <w:rsid w:val="00CA6963"/>
    <w:rsid w:val="00CA6B15"/>
    <w:rsid w:val="00CA6F31"/>
    <w:rsid w:val="00CA71AD"/>
    <w:rsid w:val="00CB012E"/>
    <w:rsid w:val="00CB0D27"/>
    <w:rsid w:val="00CB0ED8"/>
    <w:rsid w:val="00CB10A4"/>
    <w:rsid w:val="00CB1313"/>
    <w:rsid w:val="00CB1DC8"/>
    <w:rsid w:val="00CB2128"/>
    <w:rsid w:val="00CB2190"/>
    <w:rsid w:val="00CB2645"/>
    <w:rsid w:val="00CB2F2E"/>
    <w:rsid w:val="00CB2FD9"/>
    <w:rsid w:val="00CB3365"/>
    <w:rsid w:val="00CB3CF4"/>
    <w:rsid w:val="00CB3EAA"/>
    <w:rsid w:val="00CB4188"/>
    <w:rsid w:val="00CB4BA1"/>
    <w:rsid w:val="00CB513E"/>
    <w:rsid w:val="00CB51F3"/>
    <w:rsid w:val="00CB59A8"/>
    <w:rsid w:val="00CB59F8"/>
    <w:rsid w:val="00CB6136"/>
    <w:rsid w:val="00CB6521"/>
    <w:rsid w:val="00CB6542"/>
    <w:rsid w:val="00CB6B4F"/>
    <w:rsid w:val="00CB7330"/>
    <w:rsid w:val="00CB7E11"/>
    <w:rsid w:val="00CB7F7D"/>
    <w:rsid w:val="00CC030F"/>
    <w:rsid w:val="00CC112C"/>
    <w:rsid w:val="00CC11E9"/>
    <w:rsid w:val="00CC1C1A"/>
    <w:rsid w:val="00CC24CD"/>
    <w:rsid w:val="00CC26E6"/>
    <w:rsid w:val="00CC271E"/>
    <w:rsid w:val="00CC29E7"/>
    <w:rsid w:val="00CC2B2A"/>
    <w:rsid w:val="00CC2B9D"/>
    <w:rsid w:val="00CC2ECC"/>
    <w:rsid w:val="00CC3E6C"/>
    <w:rsid w:val="00CC43D7"/>
    <w:rsid w:val="00CC4601"/>
    <w:rsid w:val="00CC4B89"/>
    <w:rsid w:val="00CC4EB1"/>
    <w:rsid w:val="00CC5493"/>
    <w:rsid w:val="00CC5CDA"/>
    <w:rsid w:val="00CC5D6A"/>
    <w:rsid w:val="00CC5EB1"/>
    <w:rsid w:val="00CC6017"/>
    <w:rsid w:val="00CC69F9"/>
    <w:rsid w:val="00CC6B17"/>
    <w:rsid w:val="00CC7444"/>
    <w:rsid w:val="00CC7DC0"/>
    <w:rsid w:val="00CC7FF3"/>
    <w:rsid w:val="00CD01BA"/>
    <w:rsid w:val="00CD0EF0"/>
    <w:rsid w:val="00CD1227"/>
    <w:rsid w:val="00CD14E0"/>
    <w:rsid w:val="00CD1656"/>
    <w:rsid w:val="00CD170D"/>
    <w:rsid w:val="00CD1FD4"/>
    <w:rsid w:val="00CD2C3F"/>
    <w:rsid w:val="00CD3CCF"/>
    <w:rsid w:val="00CD415A"/>
    <w:rsid w:val="00CD41D8"/>
    <w:rsid w:val="00CD423D"/>
    <w:rsid w:val="00CD44B1"/>
    <w:rsid w:val="00CD5698"/>
    <w:rsid w:val="00CD57BB"/>
    <w:rsid w:val="00CD59DB"/>
    <w:rsid w:val="00CD6277"/>
    <w:rsid w:val="00CD66DA"/>
    <w:rsid w:val="00CD66DB"/>
    <w:rsid w:val="00CD6840"/>
    <w:rsid w:val="00CD6B2B"/>
    <w:rsid w:val="00CD6B67"/>
    <w:rsid w:val="00CD73D5"/>
    <w:rsid w:val="00CD76FF"/>
    <w:rsid w:val="00CD773B"/>
    <w:rsid w:val="00CD7A20"/>
    <w:rsid w:val="00CE03E0"/>
    <w:rsid w:val="00CE06C6"/>
    <w:rsid w:val="00CE09F9"/>
    <w:rsid w:val="00CE0C4E"/>
    <w:rsid w:val="00CE19D0"/>
    <w:rsid w:val="00CE1BCE"/>
    <w:rsid w:val="00CE1E95"/>
    <w:rsid w:val="00CE3916"/>
    <w:rsid w:val="00CE5228"/>
    <w:rsid w:val="00CE5705"/>
    <w:rsid w:val="00CE7223"/>
    <w:rsid w:val="00CE73F9"/>
    <w:rsid w:val="00CE743F"/>
    <w:rsid w:val="00CE746B"/>
    <w:rsid w:val="00CF0315"/>
    <w:rsid w:val="00CF0AF4"/>
    <w:rsid w:val="00CF0E21"/>
    <w:rsid w:val="00CF15D4"/>
    <w:rsid w:val="00CF16BF"/>
    <w:rsid w:val="00CF194A"/>
    <w:rsid w:val="00CF1EB8"/>
    <w:rsid w:val="00CF2115"/>
    <w:rsid w:val="00CF292C"/>
    <w:rsid w:val="00CF2E2D"/>
    <w:rsid w:val="00CF3173"/>
    <w:rsid w:val="00CF3B0E"/>
    <w:rsid w:val="00CF3B70"/>
    <w:rsid w:val="00CF3E5A"/>
    <w:rsid w:val="00CF405F"/>
    <w:rsid w:val="00CF4475"/>
    <w:rsid w:val="00CF4716"/>
    <w:rsid w:val="00CF5079"/>
    <w:rsid w:val="00CF5404"/>
    <w:rsid w:val="00CF5761"/>
    <w:rsid w:val="00CF5A1C"/>
    <w:rsid w:val="00CF6250"/>
    <w:rsid w:val="00CF6360"/>
    <w:rsid w:val="00CF686B"/>
    <w:rsid w:val="00CF6941"/>
    <w:rsid w:val="00CF695F"/>
    <w:rsid w:val="00CF698A"/>
    <w:rsid w:val="00CF6D45"/>
    <w:rsid w:val="00CF6F54"/>
    <w:rsid w:val="00D005C6"/>
    <w:rsid w:val="00D006C9"/>
    <w:rsid w:val="00D015A2"/>
    <w:rsid w:val="00D01608"/>
    <w:rsid w:val="00D0177E"/>
    <w:rsid w:val="00D01F49"/>
    <w:rsid w:val="00D023BD"/>
    <w:rsid w:val="00D02410"/>
    <w:rsid w:val="00D02E85"/>
    <w:rsid w:val="00D04FC0"/>
    <w:rsid w:val="00D055AA"/>
    <w:rsid w:val="00D06090"/>
    <w:rsid w:val="00D0610D"/>
    <w:rsid w:val="00D06DAF"/>
    <w:rsid w:val="00D06EE9"/>
    <w:rsid w:val="00D075E0"/>
    <w:rsid w:val="00D1070A"/>
    <w:rsid w:val="00D10E97"/>
    <w:rsid w:val="00D11FAF"/>
    <w:rsid w:val="00D12748"/>
    <w:rsid w:val="00D12BE6"/>
    <w:rsid w:val="00D12E0F"/>
    <w:rsid w:val="00D13C09"/>
    <w:rsid w:val="00D14029"/>
    <w:rsid w:val="00D14987"/>
    <w:rsid w:val="00D14E02"/>
    <w:rsid w:val="00D15334"/>
    <w:rsid w:val="00D157EE"/>
    <w:rsid w:val="00D15E36"/>
    <w:rsid w:val="00D170A9"/>
    <w:rsid w:val="00D172F6"/>
    <w:rsid w:val="00D178D5"/>
    <w:rsid w:val="00D17A7D"/>
    <w:rsid w:val="00D17D78"/>
    <w:rsid w:val="00D20067"/>
    <w:rsid w:val="00D208BC"/>
    <w:rsid w:val="00D20910"/>
    <w:rsid w:val="00D20B1B"/>
    <w:rsid w:val="00D210CC"/>
    <w:rsid w:val="00D210FD"/>
    <w:rsid w:val="00D21135"/>
    <w:rsid w:val="00D215D5"/>
    <w:rsid w:val="00D229F7"/>
    <w:rsid w:val="00D23824"/>
    <w:rsid w:val="00D23D83"/>
    <w:rsid w:val="00D23F34"/>
    <w:rsid w:val="00D2588F"/>
    <w:rsid w:val="00D2646A"/>
    <w:rsid w:val="00D26B16"/>
    <w:rsid w:val="00D27CDC"/>
    <w:rsid w:val="00D27E01"/>
    <w:rsid w:val="00D30289"/>
    <w:rsid w:val="00D30E22"/>
    <w:rsid w:val="00D30F16"/>
    <w:rsid w:val="00D31431"/>
    <w:rsid w:val="00D314E1"/>
    <w:rsid w:val="00D31720"/>
    <w:rsid w:val="00D324DE"/>
    <w:rsid w:val="00D32B33"/>
    <w:rsid w:val="00D32CFD"/>
    <w:rsid w:val="00D344FD"/>
    <w:rsid w:val="00D3461E"/>
    <w:rsid w:val="00D347B4"/>
    <w:rsid w:val="00D3563F"/>
    <w:rsid w:val="00D35E95"/>
    <w:rsid w:val="00D362C2"/>
    <w:rsid w:val="00D36480"/>
    <w:rsid w:val="00D36593"/>
    <w:rsid w:val="00D36744"/>
    <w:rsid w:val="00D3727E"/>
    <w:rsid w:val="00D400D8"/>
    <w:rsid w:val="00D40119"/>
    <w:rsid w:val="00D41D79"/>
    <w:rsid w:val="00D4213B"/>
    <w:rsid w:val="00D42A24"/>
    <w:rsid w:val="00D42B4D"/>
    <w:rsid w:val="00D42FDC"/>
    <w:rsid w:val="00D441E9"/>
    <w:rsid w:val="00D450C7"/>
    <w:rsid w:val="00D4643D"/>
    <w:rsid w:val="00D46A2F"/>
    <w:rsid w:val="00D502D3"/>
    <w:rsid w:val="00D50363"/>
    <w:rsid w:val="00D50B74"/>
    <w:rsid w:val="00D5116E"/>
    <w:rsid w:val="00D51B7C"/>
    <w:rsid w:val="00D52D48"/>
    <w:rsid w:val="00D53046"/>
    <w:rsid w:val="00D5348D"/>
    <w:rsid w:val="00D53B9E"/>
    <w:rsid w:val="00D54234"/>
    <w:rsid w:val="00D54473"/>
    <w:rsid w:val="00D54981"/>
    <w:rsid w:val="00D55759"/>
    <w:rsid w:val="00D55D87"/>
    <w:rsid w:val="00D55F8A"/>
    <w:rsid w:val="00D5647B"/>
    <w:rsid w:val="00D5651F"/>
    <w:rsid w:val="00D566E0"/>
    <w:rsid w:val="00D5711A"/>
    <w:rsid w:val="00D5757B"/>
    <w:rsid w:val="00D57FE5"/>
    <w:rsid w:val="00D60825"/>
    <w:rsid w:val="00D614D9"/>
    <w:rsid w:val="00D61C00"/>
    <w:rsid w:val="00D62A17"/>
    <w:rsid w:val="00D62C22"/>
    <w:rsid w:val="00D62CF5"/>
    <w:rsid w:val="00D62EBB"/>
    <w:rsid w:val="00D62F58"/>
    <w:rsid w:val="00D64AAE"/>
    <w:rsid w:val="00D64AB1"/>
    <w:rsid w:val="00D65486"/>
    <w:rsid w:val="00D66402"/>
    <w:rsid w:val="00D66418"/>
    <w:rsid w:val="00D66E38"/>
    <w:rsid w:val="00D7047F"/>
    <w:rsid w:val="00D70947"/>
    <w:rsid w:val="00D7110C"/>
    <w:rsid w:val="00D71379"/>
    <w:rsid w:val="00D718AF"/>
    <w:rsid w:val="00D71BE9"/>
    <w:rsid w:val="00D71F73"/>
    <w:rsid w:val="00D7475A"/>
    <w:rsid w:val="00D75273"/>
    <w:rsid w:val="00D753BF"/>
    <w:rsid w:val="00D75BF2"/>
    <w:rsid w:val="00D768CD"/>
    <w:rsid w:val="00D76BC0"/>
    <w:rsid w:val="00D76BFD"/>
    <w:rsid w:val="00D7747D"/>
    <w:rsid w:val="00D774ED"/>
    <w:rsid w:val="00D77A67"/>
    <w:rsid w:val="00D800EC"/>
    <w:rsid w:val="00D80192"/>
    <w:rsid w:val="00D8082F"/>
    <w:rsid w:val="00D80A18"/>
    <w:rsid w:val="00D80AE5"/>
    <w:rsid w:val="00D80F79"/>
    <w:rsid w:val="00D81192"/>
    <w:rsid w:val="00D811C8"/>
    <w:rsid w:val="00D812BA"/>
    <w:rsid w:val="00D81DF6"/>
    <w:rsid w:val="00D8269B"/>
    <w:rsid w:val="00D8355B"/>
    <w:rsid w:val="00D8390C"/>
    <w:rsid w:val="00D8453C"/>
    <w:rsid w:val="00D847C2"/>
    <w:rsid w:val="00D85E8D"/>
    <w:rsid w:val="00D86B53"/>
    <w:rsid w:val="00D875E8"/>
    <w:rsid w:val="00D87E4A"/>
    <w:rsid w:val="00D901DF"/>
    <w:rsid w:val="00D902DD"/>
    <w:rsid w:val="00D91106"/>
    <w:rsid w:val="00D91279"/>
    <w:rsid w:val="00D91929"/>
    <w:rsid w:val="00D9284C"/>
    <w:rsid w:val="00D928EE"/>
    <w:rsid w:val="00D92E44"/>
    <w:rsid w:val="00D937E2"/>
    <w:rsid w:val="00D93F73"/>
    <w:rsid w:val="00D9544F"/>
    <w:rsid w:val="00D959F6"/>
    <w:rsid w:val="00D95A12"/>
    <w:rsid w:val="00D95C74"/>
    <w:rsid w:val="00D95CCC"/>
    <w:rsid w:val="00D962AA"/>
    <w:rsid w:val="00D9655E"/>
    <w:rsid w:val="00D96675"/>
    <w:rsid w:val="00D97305"/>
    <w:rsid w:val="00D97639"/>
    <w:rsid w:val="00D97B97"/>
    <w:rsid w:val="00D97D6D"/>
    <w:rsid w:val="00DA0327"/>
    <w:rsid w:val="00DA0601"/>
    <w:rsid w:val="00DA1445"/>
    <w:rsid w:val="00DA1728"/>
    <w:rsid w:val="00DA2285"/>
    <w:rsid w:val="00DA236D"/>
    <w:rsid w:val="00DA312C"/>
    <w:rsid w:val="00DA3335"/>
    <w:rsid w:val="00DA34F4"/>
    <w:rsid w:val="00DA3ACD"/>
    <w:rsid w:val="00DA4B46"/>
    <w:rsid w:val="00DA4F8E"/>
    <w:rsid w:val="00DA5337"/>
    <w:rsid w:val="00DA53E0"/>
    <w:rsid w:val="00DA629C"/>
    <w:rsid w:val="00DA660C"/>
    <w:rsid w:val="00DA713D"/>
    <w:rsid w:val="00DA724F"/>
    <w:rsid w:val="00DA7F6A"/>
    <w:rsid w:val="00DB01C6"/>
    <w:rsid w:val="00DB03F2"/>
    <w:rsid w:val="00DB0AA4"/>
    <w:rsid w:val="00DB0C92"/>
    <w:rsid w:val="00DB10AA"/>
    <w:rsid w:val="00DB11E2"/>
    <w:rsid w:val="00DB125D"/>
    <w:rsid w:val="00DB1487"/>
    <w:rsid w:val="00DB1A9F"/>
    <w:rsid w:val="00DB2094"/>
    <w:rsid w:val="00DB34DB"/>
    <w:rsid w:val="00DB383D"/>
    <w:rsid w:val="00DB3D1B"/>
    <w:rsid w:val="00DB4C3E"/>
    <w:rsid w:val="00DB4E93"/>
    <w:rsid w:val="00DB52E4"/>
    <w:rsid w:val="00DB5735"/>
    <w:rsid w:val="00DB586C"/>
    <w:rsid w:val="00DB5FBC"/>
    <w:rsid w:val="00DB6445"/>
    <w:rsid w:val="00DB6DC8"/>
    <w:rsid w:val="00DB738F"/>
    <w:rsid w:val="00DB768C"/>
    <w:rsid w:val="00DB7D60"/>
    <w:rsid w:val="00DC00B8"/>
    <w:rsid w:val="00DC0358"/>
    <w:rsid w:val="00DC0380"/>
    <w:rsid w:val="00DC13F5"/>
    <w:rsid w:val="00DC1681"/>
    <w:rsid w:val="00DC1B62"/>
    <w:rsid w:val="00DC2713"/>
    <w:rsid w:val="00DC32AC"/>
    <w:rsid w:val="00DC3643"/>
    <w:rsid w:val="00DC3C65"/>
    <w:rsid w:val="00DC482B"/>
    <w:rsid w:val="00DC4995"/>
    <w:rsid w:val="00DC4AEB"/>
    <w:rsid w:val="00DC4FB4"/>
    <w:rsid w:val="00DC634F"/>
    <w:rsid w:val="00DC63E2"/>
    <w:rsid w:val="00DC63EE"/>
    <w:rsid w:val="00DC6649"/>
    <w:rsid w:val="00DC6790"/>
    <w:rsid w:val="00DC6BD8"/>
    <w:rsid w:val="00DC7633"/>
    <w:rsid w:val="00DD0155"/>
    <w:rsid w:val="00DD0231"/>
    <w:rsid w:val="00DD0E74"/>
    <w:rsid w:val="00DD1639"/>
    <w:rsid w:val="00DD2023"/>
    <w:rsid w:val="00DD228A"/>
    <w:rsid w:val="00DD295B"/>
    <w:rsid w:val="00DD3180"/>
    <w:rsid w:val="00DD3361"/>
    <w:rsid w:val="00DD33D6"/>
    <w:rsid w:val="00DD3B3E"/>
    <w:rsid w:val="00DD40E7"/>
    <w:rsid w:val="00DD4924"/>
    <w:rsid w:val="00DD4AB6"/>
    <w:rsid w:val="00DD6092"/>
    <w:rsid w:val="00DD6491"/>
    <w:rsid w:val="00DD67ED"/>
    <w:rsid w:val="00DD6EAF"/>
    <w:rsid w:val="00DD7535"/>
    <w:rsid w:val="00DE07EA"/>
    <w:rsid w:val="00DE08CA"/>
    <w:rsid w:val="00DE0A43"/>
    <w:rsid w:val="00DE114E"/>
    <w:rsid w:val="00DE1426"/>
    <w:rsid w:val="00DE21D3"/>
    <w:rsid w:val="00DE2992"/>
    <w:rsid w:val="00DE34EF"/>
    <w:rsid w:val="00DE45E2"/>
    <w:rsid w:val="00DE4BD2"/>
    <w:rsid w:val="00DE4E8C"/>
    <w:rsid w:val="00DE5E48"/>
    <w:rsid w:val="00DE5EC0"/>
    <w:rsid w:val="00DE642F"/>
    <w:rsid w:val="00DE677A"/>
    <w:rsid w:val="00DE6A93"/>
    <w:rsid w:val="00DF06D1"/>
    <w:rsid w:val="00DF0E6F"/>
    <w:rsid w:val="00DF230E"/>
    <w:rsid w:val="00DF33C3"/>
    <w:rsid w:val="00DF4C96"/>
    <w:rsid w:val="00DF5170"/>
    <w:rsid w:val="00DF5199"/>
    <w:rsid w:val="00DF519E"/>
    <w:rsid w:val="00DF5C2C"/>
    <w:rsid w:val="00DF6871"/>
    <w:rsid w:val="00DF6C56"/>
    <w:rsid w:val="00DF6FA9"/>
    <w:rsid w:val="00DF70F9"/>
    <w:rsid w:val="00DF71EA"/>
    <w:rsid w:val="00DF742D"/>
    <w:rsid w:val="00DF766F"/>
    <w:rsid w:val="00DF79D8"/>
    <w:rsid w:val="00DF7FDF"/>
    <w:rsid w:val="00E00891"/>
    <w:rsid w:val="00E00B01"/>
    <w:rsid w:val="00E0182C"/>
    <w:rsid w:val="00E02698"/>
    <w:rsid w:val="00E02E65"/>
    <w:rsid w:val="00E03BCE"/>
    <w:rsid w:val="00E03D8C"/>
    <w:rsid w:val="00E04C65"/>
    <w:rsid w:val="00E051FF"/>
    <w:rsid w:val="00E05467"/>
    <w:rsid w:val="00E05543"/>
    <w:rsid w:val="00E05CCD"/>
    <w:rsid w:val="00E05FEF"/>
    <w:rsid w:val="00E0630E"/>
    <w:rsid w:val="00E06AC3"/>
    <w:rsid w:val="00E0724A"/>
    <w:rsid w:val="00E0789F"/>
    <w:rsid w:val="00E10550"/>
    <w:rsid w:val="00E11150"/>
    <w:rsid w:val="00E1183E"/>
    <w:rsid w:val="00E119E0"/>
    <w:rsid w:val="00E11B05"/>
    <w:rsid w:val="00E121EE"/>
    <w:rsid w:val="00E12D6E"/>
    <w:rsid w:val="00E12F65"/>
    <w:rsid w:val="00E14961"/>
    <w:rsid w:val="00E14EE9"/>
    <w:rsid w:val="00E15598"/>
    <w:rsid w:val="00E156E0"/>
    <w:rsid w:val="00E15B49"/>
    <w:rsid w:val="00E15CF5"/>
    <w:rsid w:val="00E1655B"/>
    <w:rsid w:val="00E16EC4"/>
    <w:rsid w:val="00E16F40"/>
    <w:rsid w:val="00E1708B"/>
    <w:rsid w:val="00E17EA6"/>
    <w:rsid w:val="00E204CF"/>
    <w:rsid w:val="00E206A9"/>
    <w:rsid w:val="00E2150E"/>
    <w:rsid w:val="00E215A1"/>
    <w:rsid w:val="00E2196E"/>
    <w:rsid w:val="00E21994"/>
    <w:rsid w:val="00E2210A"/>
    <w:rsid w:val="00E22186"/>
    <w:rsid w:val="00E224EC"/>
    <w:rsid w:val="00E244E2"/>
    <w:rsid w:val="00E247A0"/>
    <w:rsid w:val="00E247DC"/>
    <w:rsid w:val="00E25940"/>
    <w:rsid w:val="00E2628D"/>
    <w:rsid w:val="00E2644C"/>
    <w:rsid w:val="00E26FAF"/>
    <w:rsid w:val="00E2706A"/>
    <w:rsid w:val="00E27E09"/>
    <w:rsid w:val="00E27E36"/>
    <w:rsid w:val="00E30147"/>
    <w:rsid w:val="00E302AB"/>
    <w:rsid w:val="00E303ED"/>
    <w:rsid w:val="00E307C6"/>
    <w:rsid w:val="00E31293"/>
    <w:rsid w:val="00E31A9E"/>
    <w:rsid w:val="00E31B13"/>
    <w:rsid w:val="00E31DB6"/>
    <w:rsid w:val="00E3239A"/>
    <w:rsid w:val="00E327E4"/>
    <w:rsid w:val="00E32B92"/>
    <w:rsid w:val="00E3342F"/>
    <w:rsid w:val="00E33A8C"/>
    <w:rsid w:val="00E34CD9"/>
    <w:rsid w:val="00E34FEA"/>
    <w:rsid w:val="00E350ED"/>
    <w:rsid w:val="00E35F22"/>
    <w:rsid w:val="00E369A3"/>
    <w:rsid w:val="00E403C4"/>
    <w:rsid w:val="00E40A77"/>
    <w:rsid w:val="00E40ED5"/>
    <w:rsid w:val="00E4101C"/>
    <w:rsid w:val="00E410CC"/>
    <w:rsid w:val="00E41198"/>
    <w:rsid w:val="00E4184D"/>
    <w:rsid w:val="00E419ED"/>
    <w:rsid w:val="00E41B34"/>
    <w:rsid w:val="00E41B35"/>
    <w:rsid w:val="00E41E5C"/>
    <w:rsid w:val="00E42394"/>
    <w:rsid w:val="00E4239E"/>
    <w:rsid w:val="00E429E9"/>
    <w:rsid w:val="00E43350"/>
    <w:rsid w:val="00E43E1B"/>
    <w:rsid w:val="00E445A1"/>
    <w:rsid w:val="00E45047"/>
    <w:rsid w:val="00E45471"/>
    <w:rsid w:val="00E4568E"/>
    <w:rsid w:val="00E458E3"/>
    <w:rsid w:val="00E45DF0"/>
    <w:rsid w:val="00E46DBE"/>
    <w:rsid w:val="00E473AF"/>
    <w:rsid w:val="00E477CC"/>
    <w:rsid w:val="00E47A44"/>
    <w:rsid w:val="00E47AB5"/>
    <w:rsid w:val="00E50311"/>
    <w:rsid w:val="00E50418"/>
    <w:rsid w:val="00E504C2"/>
    <w:rsid w:val="00E50730"/>
    <w:rsid w:val="00E50FEE"/>
    <w:rsid w:val="00E514C2"/>
    <w:rsid w:val="00E5156E"/>
    <w:rsid w:val="00E5165C"/>
    <w:rsid w:val="00E5170F"/>
    <w:rsid w:val="00E5199B"/>
    <w:rsid w:val="00E51E88"/>
    <w:rsid w:val="00E520DE"/>
    <w:rsid w:val="00E525CA"/>
    <w:rsid w:val="00E529E7"/>
    <w:rsid w:val="00E539CA"/>
    <w:rsid w:val="00E53EC9"/>
    <w:rsid w:val="00E5480E"/>
    <w:rsid w:val="00E54B4C"/>
    <w:rsid w:val="00E5676C"/>
    <w:rsid w:val="00E57017"/>
    <w:rsid w:val="00E571B3"/>
    <w:rsid w:val="00E578E1"/>
    <w:rsid w:val="00E57DF2"/>
    <w:rsid w:val="00E611ED"/>
    <w:rsid w:val="00E61305"/>
    <w:rsid w:val="00E61310"/>
    <w:rsid w:val="00E61FC6"/>
    <w:rsid w:val="00E62707"/>
    <w:rsid w:val="00E6290F"/>
    <w:rsid w:val="00E62AC7"/>
    <w:rsid w:val="00E62B78"/>
    <w:rsid w:val="00E62D20"/>
    <w:rsid w:val="00E6375F"/>
    <w:rsid w:val="00E63ADA"/>
    <w:rsid w:val="00E63EDE"/>
    <w:rsid w:val="00E64E14"/>
    <w:rsid w:val="00E65294"/>
    <w:rsid w:val="00E6584B"/>
    <w:rsid w:val="00E6636C"/>
    <w:rsid w:val="00E663CD"/>
    <w:rsid w:val="00E671E8"/>
    <w:rsid w:val="00E6730E"/>
    <w:rsid w:val="00E6734B"/>
    <w:rsid w:val="00E70655"/>
    <w:rsid w:val="00E707D0"/>
    <w:rsid w:val="00E707E1"/>
    <w:rsid w:val="00E70A29"/>
    <w:rsid w:val="00E70E94"/>
    <w:rsid w:val="00E70F70"/>
    <w:rsid w:val="00E7166E"/>
    <w:rsid w:val="00E71797"/>
    <w:rsid w:val="00E7298C"/>
    <w:rsid w:val="00E74310"/>
    <w:rsid w:val="00E74381"/>
    <w:rsid w:val="00E747BF"/>
    <w:rsid w:val="00E748AC"/>
    <w:rsid w:val="00E74F4C"/>
    <w:rsid w:val="00E750E4"/>
    <w:rsid w:val="00E75974"/>
    <w:rsid w:val="00E7665F"/>
    <w:rsid w:val="00E77797"/>
    <w:rsid w:val="00E77B61"/>
    <w:rsid w:val="00E802FA"/>
    <w:rsid w:val="00E80306"/>
    <w:rsid w:val="00E80677"/>
    <w:rsid w:val="00E812BD"/>
    <w:rsid w:val="00E82E02"/>
    <w:rsid w:val="00E8305E"/>
    <w:rsid w:val="00E8321F"/>
    <w:rsid w:val="00E8409C"/>
    <w:rsid w:val="00E8427D"/>
    <w:rsid w:val="00E845D2"/>
    <w:rsid w:val="00E857F2"/>
    <w:rsid w:val="00E863FB"/>
    <w:rsid w:val="00E872F8"/>
    <w:rsid w:val="00E902AA"/>
    <w:rsid w:val="00E9105A"/>
    <w:rsid w:val="00E91BD5"/>
    <w:rsid w:val="00E92FFB"/>
    <w:rsid w:val="00E930D5"/>
    <w:rsid w:val="00E93FCC"/>
    <w:rsid w:val="00E94FD2"/>
    <w:rsid w:val="00E9514B"/>
    <w:rsid w:val="00E956A9"/>
    <w:rsid w:val="00E95E35"/>
    <w:rsid w:val="00E95F27"/>
    <w:rsid w:val="00E96026"/>
    <w:rsid w:val="00E9628F"/>
    <w:rsid w:val="00E963B5"/>
    <w:rsid w:val="00E97637"/>
    <w:rsid w:val="00E97662"/>
    <w:rsid w:val="00E9786D"/>
    <w:rsid w:val="00E97F0D"/>
    <w:rsid w:val="00EA0753"/>
    <w:rsid w:val="00EA11ED"/>
    <w:rsid w:val="00EA16CA"/>
    <w:rsid w:val="00EA18A0"/>
    <w:rsid w:val="00EA30A9"/>
    <w:rsid w:val="00EA3267"/>
    <w:rsid w:val="00EA3F33"/>
    <w:rsid w:val="00EA41DA"/>
    <w:rsid w:val="00EA449A"/>
    <w:rsid w:val="00EA4B63"/>
    <w:rsid w:val="00EA4FCA"/>
    <w:rsid w:val="00EA516A"/>
    <w:rsid w:val="00EA5AC1"/>
    <w:rsid w:val="00EA5D6E"/>
    <w:rsid w:val="00EA67B7"/>
    <w:rsid w:val="00EA7C1B"/>
    <w:rsid w:val="00EA7F0E"/>
    <w:rsid w:val="00EA7FE7"/>
    <w:rsid w:val="00EB151E"/>
    <w:rsid w:val="00EB2CB3"/>
    <w:rsid w:val="00EB2DA5"/>
    <w:rsid w:val="00EB2F07"/>
    <w:rsid w:val="00EB37CD"/>
    <w:rsid w:val="00EB5983"/>
    <w:rsid w:val="00EB72A8"/>
    <w:rsid w:val="00EB7B95"/>
    <w:rsid w:val="00EC059F"/>
    <w:rsid w:val="00EC07E9"/>
    <w:rsid w:val="00EC08AE"/>
    <w:rsid w:val="00EC1248"/>
    <w:rsid w:val="00EC15D1"/>
    <w:rsid w:val="00EC1707"/>
    <w:rsid w:val="00EC1796"/>
    <w:rsid w:val="00EC18F5"/>
    <w:rsid w:val="00EC2B0E"/>
    <w:rsid w:val="00EC31BD"/>
    <w:rsid w:val="00EC338C"/>
    <w:rsid w:val="00EC348A"/>
    <w:rsid w:val="00EC3522"/>
    <w:rsid w:val="00EC36C0"/>
    <w:rsid w:val="00EC485A"/>
    <w:rsid w:val="00EC497E"/>
    <w:rsid w:val="00EC583B"/>
    <w:rsid w:val="00EC5F6C"/>
    <w:rsid w:val="00EC608C"/>
    <w:rsid w:val="00EC61B0"/>
    <w:rsid w:val="00EC6500"/>
    <w:rsid w:val="00EC68DB"/>
    <w:rsid w:val="00EC6BDF"/>
    <w:rsid w:val="00EC75C8"/>
    <w:rsid w:val="00EC798A"/>
    <w:rsid w:val="00ED01FD"/>
    <w:rsid w:val="00ED0200"/>
    <w:rsid w:val="00ED057E"/>
    <w:rsid w:val="00ED05AA"/>
    <w:rsid w:val="00ED065D"/>
    <w:rsid w:val="00ED0AB5"/>
    <w:rsid w:val="00ED0C0E"/>
    <w:rsid w:val="00ED0DD9"/>
    <w:rsid w:val="00ED0E0C"/>
    <w:rsid w:val="00ED1BB9"/>
    <w:rsid w:val="00ED2AE9"/>
    <w:rsid w:val="00ED2C56"/>
    <w:rsid w:val="00ED2E0C"/>
    <w:rsid w:val="00ED2FFC"/>
    <w:rsid w:val="00ED30E4"/>
    <w:rsid w:val="00ED3112"/>
    <w:rsid w:val="00ED3398"/>
    <w:rsid w:val="00ED33DA"/>
    <w:rsid w:val="00ED359F"/>
    <w:rsid w:val="00ED398F"/>
    <w:rsid w:val="00ED48E0"/>
    <w:rsid w:val="00ED4E52"/>
    <w:rsid w:val="00ED55EC"/>
    <w:rsid w:val="00ED5806"/>
    <w:rsid w:val="00ED650A"/>
    <w:rsid w:val="00ED65A7"/>
    <w:rsid w:val="00ED6BC9"/>
    <w:rsid w:val="00ED6CAA"/>
    <w:rsid w:val="00ED6D20"/>
    <w:rsid w:val="00ED7A02"/>
    <w:rsid w:val="00ED7DC3"/>
    <w:rsid w:val="00EE0110"/>
    <w:rsid w:val="00EE0C8E"/>
    <w:rsid w:val="00EE1EE2"/>
    <w:rsid w:val="00EE27F5"/>
    <w:rsid w:val="00EE377B"/>
    <w:rsid w:val="00EE3EB6"/>
    <w:rsid w:val="00EE4709"/>
    <w:rsid w:val="00EE4BF0"/>
    <w:rsid w:val="00EE5912"/>
    <w:rsid w:val="00EE5CAE"/>
    <w:rsid w:val="00EE62F5"/>
    <w:rsid w:val="00EE63DF"/>
    <w:rsid w:val="00EE64C2"/>
    <w:rsid w:val="00EE6808"/>
    <w:rsid w:val="00EE6C3A"/>
    <w:rsid w:val="00EE6FE8"/>
    <w:rsid w:val="00EE756E"/>
    <w:rsid w:val="00EF00DE"/>
    <w:rsid w:val="00EF17FE"/>
    <w:rsid w:val="00EF183F"/>
    <w:rsid w:val="00EF1D11"/>
    <w:rsid w:val="00EF20EC"/>
    <w:rsid w:val="00EF2CF0"/>
    <w:rsid w:val="00EF2D44"/>
    <w:rsid w:val="00EF3068"/>
    <w:rsid w:val="00EF36AC"/>
    <w:rsid w:val="00EF447E"/>
    <w:rsid w:val="00EF55F1"/>
    <w:rsid w:val="00EF5848"/>
    <w:rsid w:val="00EF5B89"/>
    <w:rsid w:val="00EF5E7F"/>
    <w:rsid w:val="00EF61ED"/>
    <w:rsid w:val="00EF6C9E"/>
    <w:rsid w:val="00EF6D7B"/>
    <w:rsid w:val="00EF7956"/>
    <w:rsid w:val="00EF7A65"/>
    <w:rsid w:val="00EF7B3F"/>
    <w:rsid w:val="00F005D7"/>
    <w:rsid w:val="00F009EB"/>
    <w:rsid w:val="00F00D36"/>
    <w:rsid w:val="00F01014"/>
    <w:rsid w:val="00F01095"/>
    <w:rsid w:val="00F01242"/>
    <w:rsid w:val="00F01C30"/>
    <w:rsid w:val="00F02FFF"/>
    <w:rsid w:val="00F03945"/>
    <w:rsid w:val="00F039F0"/>
    <w:rsid w:val="00F04377"/>
    <w:rsid w:val="00F04AEC"/>
    <w:rsid w:val="00F068A2"/>
    <w:rsid w:val="00F06C3B"/>
    <w:rsid w:val="00F06FE9"/>
    <w:rsid w:val="00F10360"/>
    <w:rsid w:val="00F112D4"/>
    <w:rsid w:val="00F12494"/>
    <w:rsid w:val="00F12721"/>
    <w:rsid w:val="00F130DA"/>
    <w:rsid w:val="00F1353E"/>
    <w:rsid w:val="00F13594"/>
    <w:rsid w:val="00F1467A"/>
    <w:rsid w:val="00F15212"/>
    <w:rsid w:val="00F158AD"/>
    <w:rsid w:val="00F1611E"/>
    <w:rsid w:val="00F16568"/>
    <w:rsid w:val="00F1694C"/>
    <w:rsid w:val="00F175B9"/>
    <w:rsid w:val="00F17A25"/>
    <w:rsid w:val="00F20848"/>
    <w:rsid w:val="00F209BD"/>
    <w:rsid w:val="00F20C9E"/>
    <w:rsid w:val="00F21EC2"/>
    <w:rsid w:val="00F22C24"/>
    <w:rsid w:val="00F22F98"/>
    <w:rsid w:val="00F23376"/>
    <w:rsid w:val="00F2375F"/>
    <w:rsid w:val="00F238FB"/>
    <w:rsid w:val="00F23A1A"/>
    <w:rsid w:val="00F240D0"/>
    <w:rsid w:val="00F249E0"/>
    <w:rsid w:val="00F26071"/>
    <w:rsid w:val="00F261B5"/>
    <w:rsid w:val="00F26D50"/>
    <w:rsid w:val="00F273D4"/>
    <w:rsid w:val="00F27BE1"/>
    <w:rsid w:val="00F27EC5"/>
    <w:rsid w:val="00F30757"/>
    <w:rsid w:val="00F309E0"/>
    <w:rsid w:val="00F30B59"/>
    <w:rsid w:val="00F31155"/>
    <w:rsid w:val="00F31404"/>
    <w:rsid w:val="00F31AF3"/>
    <w:rsid w:val="00F320F8"/>
    <w:rsid w:val="00F328EB"/>
    <w:rsid w:val="00F334C5"/>
    <w:rsid w:val="00F338CB"/>
    <w:rsid w:val="00F353E6"/>
    <w:rsid w:val="00F354D4"/>
    <w:rsid w:val="00F35AB0"/>
    <w:rsid w:val="00F36275"/>
    <w:rsid w:val="00F36EB4"/>
    <w:rsid w:val="00F375C2"/>
    <w:rsid w:val="00F37A0F"/>
    <w:rsid w:val="00F37B48"/>
    <w:rsid w:val="00F4009E"/>
    <w:rsid w:val="00F40946"/>
    <w:rsid w:val="00F409A4"/>
    <w:rsid w:val="00F41236"/>
    <w:rsid w:val="00F4130B"/>
    <w:rsid w:val="00F41528"/>
    <w:rsid w:val="00F41777"/>
    <w:rsid w:val="00F41BC8"/>
    <w:rsid w:val="00F41C46"/>
    <w:rsid w:val="00F41DB1"/>
    <w:rsid w:val="00F421EF"/>
    <w:rsid w:val="00F42266"/>
    <w:rsid w:val="00F42B3F"/>
    <w:rsid w:val="00F42D0C"/>
    <w:rsid w:val="00F42F33"/>
    <w:rsid w:val="00F435A8"/>
    <w:rsid w:val="00F43BB5"/>
    <w:rsid w:val="00F43DC2"/>
    <w:rsid w:val="00F44E59"/>
    <w:rsid w:val="00F451B3"/>
    <w:rsid w:val="00F456B8"/>
    <w:rsid w:val="00F46225"/>
    <w:rsid w:val="00F4692F"/>
    <w:rsid w:val="00F47B44"/>
    <w:rsid w:val="00F501FF"/>
    <w:rsid w:val="00F50874"/>
    <w:rsid w:val="00F51710"/>
    <w:rsid w:val="00F51A12"/>
    <w:rsid w:val="00F51ACC"/>
    <w:rsid w:val="00F5208D"/>
    <w:rsid w:val="00F53056"/>
    <w:rsid w:val="00F5308F"/>
    <w:rsid w:val="00F539BD"/>
    <w:rsid w:val="00F53E80"/>
    <w:rsid w:val="00F54AD1"/>
    <w:rsid w:val="00F54C06"/>
    <w:rsid w:val="00F5501B"/>
    <w:rsid w:val="00F557FA"/>
    <w:rsid w:val="00F57131"/>
    <w:rsid w:val="00F572CA"/>
    <w:rsid w:val="00F572CD"/>
    <w:rsid w:val="00F574B3"/>
    <w:rsid w:val="00F574B4"/>
    <w:rsid w:val="00F5786E"/>
    <w:rsid w:val="00F600EC"/>
    <w:rsid w:val="00F6045C"/>
    <w:rsid w:val="00F60704"/>
    <w:rsid w:val="00F60916"/>
    <w:rsid w:val="00F609E3"/>
    <w:rsid w:val="00F61999"/>
    <w:rsid w:val="00F61EDD"/>
    <w:rsid w:val="00F6219C"/>
    <w:rsid w:val="00F622CF"/>
    <w:rsid w:val="00F62D89"/>
    <w:rsid w:val="00F6354D"/>
    <w:rsid w:val="00F63645"/>
    <w:rsid w:val="00F63902"/>
    <w:rsid w:val="00F63AC6"/>
    <w:rsid w:val="00F64257"/>
    <w:rsid w:val="00F647ED"/>
    <w:rsid w:val="00F64890"/>
    <w:rsid w:val="00F64D30"/>
    <w:rsid w:val="00F64E78"/>
    <w:rsid w:val="00F66191"/>
    <w:rsid w:val="00F66E34"/>
    <w:rsid w:val="00F673DC"/>
    <w:rsid w:val="00F6773E"/>
    <w:rsid w:val="00F679BB"/>
    <w:rsid w:val="00F67C61"/>
    <w:rsid w:val="00F704CA"/>
    <w:rsid w:val="00F70521"/>
    <w:rsid w:val="00F7076C"/>
    <w:rsid w:val="00F70A14"/>
    <w:rsid w:val="00F70E0D"/>
    <w:rsid w:val="00F71321"/>
    <w:rsid w:val="00F7150B"/>
    <w:rsid w:val="00F722B5"/>
    <w:rsid w:val="00F72524"/>
    <w:rsid w:val="00F72BEE"/>
    <w:rsid w:val="00F72F86"/>
    <w:rsid w:val="00F733A3"/>
    <w:rsid w:val="00F73795"/>
    <w:rsid w:val="00F737BC"/>
    <w:rsid w:val="00F7486C"/>
    <w:rsid w:val="00F751CA"/>
    <w:rsid w:val="00F75535"/>
    <w:rsid w:val="00F7557B"/>
    <w:rsid w:val="00F76E21"/>
    <w:rsid w:val="00F771C8"/>
    <w:rsid w:val="00F7761E"/>
    <w:rsid w:val="00F7796B"/>
    <w:rsid w:val="00F80062"/>
    <w:rsid w:val="00F8106F"/>
    <w:rsid w:val="00F82183"/>
    <w:rsid w:val="00F82228"/>
    <w:rsid w:val="00F824A9"/>
    <w:rsid w:val="00F82545"/>
    <w:rsid w:val="00F827B7"/>
    <w:rsid w:val="00F8303C"/>
    <w:rsid w:val="00F83AE2"/>
    <w:rsid w:val="00F83F29"/>
    <w:rsid w:val="00F85A4A"/>
    <w:rsid w:val="00F85DA6"/>
    <w:rsid w:val="00F86ACD"/>
    <w:rsid w:val="00F86CCA"/>
    <w:rsid w:val="00F86E9B"/>
    <w:rsid w:val="00F87BDA"/>
    <w:rsid w:val="00F908C9"/>
    <w:rsid w:val="00F90A8F"/>
    <w:rsid w:val="00F91D4D"/>
    <w:rsid w:val="00F91EA4"/>
    <w:rsid w:val="00F920C1"/>
    <w:rsid w:val="00F925AC"/>
    <w:rsid w:val="00F927E4"/>
    <w:rsid w:val="00F93115"/>
    <w:rsid w:val="00F935E6"/>
    <w:rsid w:val="00F938D8"/>
    <w:rsid w:val="00F94139"/>
    <w:rsid w:val="00F94847"/>
    <w:rsid w:val="00F94C6E"/>
    <w:rsid w:val="00F94E9B"/>
    <w:rsid w:val="00F9513A"/>
    <w:rsid w:val="00F95399"/>
    <w:rsid w:val="00F957D7"/>
    <w:rsid w:val="00F95CCF"/>
    <w:rsid w:val="00F9631D"/>
    <w:rsid w:val="00F96648"/>
    <w:rsid w:val="00F96F91"/>
    <w:rsid w:val="00F97121"/>
    <w:rsid w:val="00F9726F"/>
    <w:rsid w:val="00F975D8"/>
    <w:rsid w:val="00F9761D"/>
    <w:rsid w:val="00F97A93"/>
    <w:rsid w:val="00F97AC5"/>
    <w:rsid w:val="00FA1AB0"/>
    <w:rsid w:val="00FA1EF8"/>
    <w:rsid w:val="00FA23FC"/>
    <w:rsid w:val="00FA2B69"/>
    <w:rsid w:val="00FA30BE"/>
    <w:rsid w:val="00FA31CA"/>
    <w:rsid w:val="00FA3AA0"/>
    <w:rsid w:val="00FA3C89"/>
    <w:rsid w:val="00FA3EF2"/>
    <w:rsid w:val="00FA3F07"/>
    <w:rsid w:val="00FA43BF"/>
    <w:rsid w:val="00FA453D"/>
    <w:rsid w:val="00FA4B8F"/>
    <w:rsid w:val="00FA50A3"/>
    <w:rsid w:val="00FA589D"/>
    <w:rsid w:val="00FA597B"/>
    <w:rsid w:val="00FA6410"/>
    <w:rsid w:val="00FA660C"/>
    <w:rsid w:val="00FA6BA9"/>
    <w:rsid w:val="00FA6D57"/>
    <w:rsid w:val="00FA778E"/>
    <w:rsid w:val="00FA7DC1"/>
    <w:rsid w:val="00FB0BA1"/>
    <w:rsid w:val="00FB1BA1"/>
    <w:rsid w:val="00FB1C8D"/>
    <w:rsid w:val="00FB24D0"/>
    <w:rsid w:val="00FB2741"/>
    <w:rsid w:val="00FB2972"/>
    <w:rsid w:val="00FB2EB9"/>
    <w:rsid w:val="00FB3804"/>
    <w:rsid w:val="00FB40C2"/>
    <w:rsid w:val="00FB51CA"/>
    <w:rsid w:val="00FB57D5"/>
    <w:rsid w:val="00FB5A02"/>
    <w:rsid w:val="00FB5F6A"/>
    <w:rsid w:val="00FB6601"/>
    <w:rsid w:val="00FB6677"/>
    <w:rsid w:val="00FB67A5"/>
    <w:rsid w:val="00FB69A1"/>
    <w:rsid w:val="00FB6C6C"/>
    <w:rsid w:val="00FB7AB9"/>
    <w:rsid w:val="00FB7C26"/>
    <w:rsid w:val="00FC052E"/>
    <w:rsid w:val="00FC0C2A"/>
    <w:rsid w:val="00FC0F06"/>
    <w:rsid w:val="00FC13EE"/>
    <w:rsid w:val="00FC2855"/>
    <w:rsid w:val="00FC2CA5"/>
    <w:rsid w:val="00FC5D4C"/>
    <w:rsid w:val="00FC6C87"/>
    <w:rsid w:val="00FC7AEB"/>
    <w:rsid w:val="00FC7DB0"/>
    <w:rsid w:val="00FD0717"/>
    <w:rsid w:val="00FD0776"/>
    <w:rsid w:val="00FD1DA5"/>
    <w:rsid w:val="00FD2950"/>
    <w:rsid w:val="00FD2B1B"/>
    <w:rsid w:val="00FD31DB"/>
    <w:rsid w:val="00FD3F2D"/>
    <w:rsid w:val="00FD403F"/>
    <w:rsid w:val="00FD4E6E"/>
    <w:rsid w:val="00FD5D61"/>
    <w:rsid w:val="00FD62F6"/>
    <w:rsid w:val="00FD6A1D"/>
    <w:rsid w:val="00FD6A6A"/>
    <w:rsid w:val="00FD6C4F"/>
    <w:rsid w:val="00FD7353"/>
    <w:rsid w:val="00FE009F"/>
    <w:rsid w:val="00FE0167"/>
    <w:rsid w:val="00FE07E5"/>
    <w:rsid w:val="00FE18D3"/>
    <w:rsid w:val="00FE21FE"/>
    <w:rsid w:val="00FE2597"/>
    <w:rsid w:val="00FE286F"/>
    <w:rsid w:val="00FE2966"/>
    <w:rsid w:val="00FE340D"/>
    <w:rsid w:val="00FE341A"/>
    <w:rsid w:val="00FE415E"/>
    <w:rsid w:val="00FE41EE"/>
    <w:rsid w:val="00FE4387"/>
    <w:rsid w:val="00FE6027"/>
    <w:rsid w:val="00FE6D15"/>
    <w:rsid w:val="00FE7F6F"/>
    <w:rsid w:val="00FF2188"/>
    <w:rsid w:val="00FF2713"/>
    <w:rsid w:val="00FF30EE"/>
    <w:rsid w:val="00FF35A4"/>
    <w:rsid w:val="00FF3DB2"/>
    <w:rsid w:val="00FF3F5F"/>
    <w:rsid w:val="00FF4579"/>
    <w:rsid w:val="00FF4CFD"/>
    <w:rsid w:val="00FF52C1"/>
    <w:rsid w:val="00FF56E1"/>
    <w:rsid w:val="00FF57A3"/>
    <w:rsid w:val="00FF5B3D"/>
    <w:rsid w:val="00FF5C60"/>
    <w:rsid w:val="00FF6110"/>
    <w:rsid w:val="00FF64C0"/>
    <w:rsid w:val="00FF6758"/>
    <w:rsid w:val="00FF6874"/>
    <w:rsid w:val="00FF7032"/>
    <w:rsid w:val="00FF72A0"/>
    <w:rsid w:val="00FF763D"/>
    <w:rsid w:val="00FF7A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locked="0" w:semiHidden="0" w:uiPriority="10" w:unhideWhenUsed="0" w:qFormat="1"/>
    <w:lsdException w:name="Default Paragraph Font" w:locked="0" w:uiPriority="1"/>
    <w:lsdException w:name="Subtitle" w:locked="0"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Outline List 3"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D10"/>
  </w:style>
  <w:style w:type="paragraph" w:styleId="Heading1">
    <w:name w:val="heading 1"/>
    <w:basedOn w:val="Normal"/>
    <w:next w:val="Normal"/>
    <w:link w:val="Heading1Char"/>
    <w:uiPriority w:val="9"/>
    <w:qFormat/>
    <w:locked/>
    <w:rsid w:val="00055B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4774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locked/>
    <w:rsid w:val="002D07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055B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5B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55B26"/>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locked/>
    <w:rsid w:val="002523E3"/>
    <w:pPr>
      <w:numPr>
        <w:ilvl w:val="1"/>
      </w:numPr>
      <w:spacing w:after="0" w:line="240" w:lineRule="auto"/>
    </w:pPr>
    <w:rPr>
      <w:rFonts w:ascii="Arial" w:eastAsiaTheme="majorEastAsia" w:hAnsi="Arial" w:cstheme="majorBidi"/>
      <w:b/>
      <w:iCs/>
      <w:spacing w:val="15"/>
      <w:sz w:val="24"/>
      <w:szCs w:val="24"/>
    </w:rPr>
  </w:style>
  <w:style w:type="character" w:customStyle="1" w:styleId="SubtitleChar">
    <w:name w:val="Subtitle Char"/>
    <w:basedOn w:val="DefaultParagraphFont"/>
    <w:link w:val="Subtitle"/>
    <w:uiPriority w:val="11"/>
    <w:rsid w:val="002523E3"/>
    <w:rPr>
      <w:rFonts w:ascii="Arial" w:eastAsiaTheme="majorEastAsia" w:hAnsi="Arial" w:cstheme="majorBidi"/>
      <w:b/>
      <w:iCs/>
      <w:spacing w:val="15"/>
      <w:sz w:val="24"/>
      <w:szCs w:val="24"/>
    </w:rPr>
  </w:style>
  <w:style w:type="paragraph" w:styleId="NoSpacing">
    <w:name w:val="No Spacing"/>
    <w:uiPriority w:val="1"/>
    <w:qFormat/>
    <w:locked/>
    <w:rsid w:val="00432B3D"/>
    <w:pPr>
      <w:spacing w:after="0" w:line="240" w:lineRule="auto"/>
    </w:pPr>
  </w:style>
  <w:style w:type="paragraph" w:styleId="Header">
    <w:name w:val="header"/>
    <w:basedOn w:val="Normal"/>
    <w:link w:val="HeaderChar"/>
    <w:uiPriority w:val="99"/>
    <w:unhideWhenUsed/>
    <w:locked/>
    <w:rsid w:val="009D3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07D"/>
  </w:style>
  <w:style w:type="paragraph" w:styleId="Footer">
    <w:name w:val="footer"/>
    <w:basedOn w:val="Normal"/>
    <w:link w:val="FooterChar"/>
    <w:uiPriority w:val="99"/>
    <w:unhideWhenUsed/>
    <w:locked/>
    <w:rsid w:val="009D3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07D"/>
  </w:style>
  <w:style w:type="paragraph" w:styleId="BalloonText">
    <w:name w:val="Balloon Text"/>
    <w:basedOn w:val="Normal"/>
    <w:link w:val="BalloonTextChar"/>
    <w:uiPriority w:val="99"/>
    <w:semiHidden/>
    <w:unhideWhenUsed/>
    <w:locked/>
    <w:rsid w:val="009D3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07D"/>
    <w:rPr>
      <w:rFonts w:ascii="Tahoma" w:hAnsi="Tahoma" w:cs="Tahoma"/>
      <w:sz w:val="16"/>
      <w:szCs w:val="16"/>
    </w:rPr>
  </w:style>
  <w:style w:type="character" w:styleId="PlaceholderText">
    <w:name w:val="Placeholder Text"/>
    <w:basedOn w:val="DefaultParagraphFont"/>
    <w:uiPriority w:val="99"/>
    <w:semiHidden/>
    <w:locked/>
    <w:rsid w:val="00F27BE1"/>
    <w:rPr>
      <w:color w:val="808080"/>
    </w:rPr>
  </w:style>
  <w:style w:type="character" w:customStyle="1" w:styleId="Heading2Char">
    <w:name w:val="Heading 2 Char"/>
    <w:basedOn w:val="DefaultParagraphFont"/>
    <w:link w:val="Heading2"/>
    <w:uiPriority w:val="9"/>
    <w:rsid w:val="004774BD"/>
    <w:rPr>
      <w:rFonts w:asciiTheme="majorHAnsi" w:eastAsiaTheme="majorEastAsia" w:hAnsiTheme="majorHAnsi" w:cstheme="majorBidi"/>
      <w:b/>
      <w:bCs/>
      <w:color w:val="4F81BD" w:themeColor="accent1"/>
      <w:sz w:val="26"/>
      <w:szCs w:val="26"/>
    </w:rPr>
  </w:style>
  <w:style w:type="character" w:customStyle="1" w:styleId="Style1">
    <w:name w:val="Style1"/>
    <w:basedOn w:val="DefaultParagraphFont"/>
    <w:uiPriority w:val="1"/>
    <w:rsid w:val="00401D9A"/>
    <w:rPr>
      <w:rFonts w:ascii="Arial" w:hAnsi="Arial"/>
      <w:b/>
      <w:color w:val="auto"/>
      <w:spacing w:val="0"/>
      <w:sz w:val="24"/>
    </w:rPr>
  </w:style>
  <w:style w:type="character" w:customStyle="1" w:styleId="ReportHeading2">
    <w:name w:val="Report Heading 2"/>
    <w:basedOn w:val="Heading1Char"/>
    <w:uiPriority w:val="1"/>
    <w:qFormat/>
    <w:rsid w:val="00401D9A"/>
    <w:rPr>
      <w:rFonts w:ascii="Arial" w:eastAsiaTheme="majorEastAsia" w:hAnsi="Arial" w:cstheme="majorBidi"/>
      <w:b/>
      <w:bCs/>
      <w:color w:val="auto"/>
      <w:spacing w:val="0"/>
      <w:sz w:val="24"/>
      <w:szCs w:val="28"/>
    </w:rPr>
  </w:style>
  <w:style w:type="character" w:customStyle="1" w:styleId="Style2">
    <w:name w:val="Style2"/>
    <w:basedOn w:val="ReportHeading2"/>
    <w:uiPriority w:val="1"/>
    <w:qFormat/>
    <w:rsid w:val="00B16479"/>
    <w:rPr>
      <w:rFonts w:ascii="Arial" w:eastAsiaTheme="majorEastAsia" w:hAnsi="Arial" w:cstheme="majorBidi"/>
      <w:b/>
      <w:bCs/>
      <w:color w:val="auto"/>
      <w:spacing w:val="0"/>
      <w:sz w:val="24"/>
      <w:szCs w:val="28"/>
    </w:rPr>
  </w:style>
  <w:style w:type="character" w:customStyle="1" w:styleId="Style3">
    <w:name w:val="Style3"/>
    <w:basedOn w:val="ReportHeading2"/>
    <w:uiPriority w:val="1"/>
    <w:qFormat/>
    <w:rsid w:val="00E9105A"/>
    <w:rPr>
      <w:rFonts w:ascii="Arial" w:eastAsiaTheme="majorEastAsia" w:hAnsi="Arial" w:cstheme="majorBidi"/>
      <w:b/>
      <w:bCs/>
      <w:color w:val="auto"/>
      <w:spacing w:val="0"/>
      <w:sz w:val="24"/>
      <w:szCs w:val="28"/>
    </w:rPr>
  </w:style>
  <w:style w:type="character" w:customStyle="1" w:styleId="Style4">
    <w:name w:val="Style4"/>
    <w:basedOn w:val="ReportHeading2"/>
    <w:uiPriority w:val="1"/>
    <w:rsid w:val="00E9105A"/>
    <w:rPr>
      <w:rFonts w:ascii="Arial" w:eastAsiaTheme="majorEastAsia" w:hAnsi="Arial" w:cstheme="majorBidi"/>
      <w:b/>
      <w:bCs/>
      <w:color w:val="auto"/>
      <w:spacing w:val="0"/>
      <w:sz w:val="24"/>
      <w:szCs w:val="28"/>
    </w:rPr>
  </w:style>
  <w:style w:type="table" w:styleId="TableGrid">
    <w:name w:val="Table Grid"/>
    <w:basedOn w:val="TableNormal"/>
    <w:uiPriority w:val="59"/>
    <w:locked/>
    <w:rsid w:val="00A9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01025F"/>
    <w:pPr>
      <w:ind w:left="720"/>
      <w:contextualSpacing/>
    </w:pPr>
  </w:style>
  <w:style w:type="paragraph" w:customStyle="1" w:styleId="NormalIndented">
    <w:name w:val="NormalIndented"/>
    <w:basedOn w:val="Normal"/>
    <w:qFormat/>
    <w:rsid w:val="006F6F33"/>
    <w:pPr>
      <w:spacing w:after="0" w:line="240" w:lineRule="auto"/>
      <w:ind w:left="720"/>
    </w:pPr>
    <w:rPr>
      <w:rFonts w:ascii="Arial" w:eastAsiaTheme="minorEastAsia" w:hAnsi="Arial" w:cs="Arial"/>
      <w:sz w:val="24"/>
      <w:szCs w:val="24"/>
      <w:lang w:val="en-US" w:bidi="en-US"/>
    </w:rPr>
  </w:style>
  <w:style w:type="paragraph" w:styleId="NormalWeb">
    <w:name w:val="Normal (Web)"/>
    <w:basedOn w:val="Normal"/>
    <w:uiPriority w:val="99"/>
    <w:unhideWhenUsed/>
    <w:locked/>
    <w:rsid w:val="00CA452C"/>
    <w:pPr>
      <w:spacing w:after="0" w:line="240" w:lineRule="auto"/>
    </w:pPr>
    <w:rPr>
      <w:rFonts w:ascii="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2D074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locked/>
    <w:rsid w:val="00223985"/>
    <w:rPr>
      <w:color w:val="0000FF" w:themeColor="hyperlink"/>
      <w:u w:val="single"/>
    </w:rPr>
  </w:style>
  <w:style w:type="character" w:styleId="FollowedHyperlink">
    <w:name w:val="FollowedHyperlink"/>
    <w:basedOn w:val="DefaultParagraphFont"/>
    <w:uiPriority w:val="99"/>
    <w:semiHidden/>
    <w:unhideWhenUsed/>
    <w:locked/>
    <w:rsid w:val="00DE4BD2"/>
    <w:rPr>
      <w:color w:val="0000FF" w:themeColor="followedHyperlink"/>
      <w:u w:val="single"/>
    </w:rPr>
  </w:style>
  <w:style w:type="character" w:styleId="CommentReference">
    <w:name w:val="annotation reference"/>
    <w:basedOn w:val="DefaultParagraphFont"/>
    <w:uiPriority w:val="99"/>
    <w:semiHidden/>
    <w:unhideWhenUsed/>
    <w:locked/>
    <w:rsid w:val="00A975A0"/>
    <w:rPr>
      <w:sz w:val="16"/>
      <w:szCs w:val="16"/>
    </w:rPr>
  </w:style>
  <w:style w:type="paragraph" w:styleId="CommentText">
    <w:name w:val="annotation text"/>
    <w:basedOn w:val="Normal"/>
    <w:link w:val="CommentTextChar"/>
    <w:uiPriority w:val="99"/>
    <w:semiHidden/>
    <w:unhideWhenUsed/>
    <w:locked/>
    <w:rsid w:val="00A975A0"/>
    <w:pPr>
      <w:spacing w:line="240" w:lineRule="auto"/>
    </w:pPr>
    <w:rPr>
      <w:sz w:val="20"/>
      <w:szCs w:val="20"/>
    </w:rPr>
  </w:style>
  <w:style w:type="character" w:customStyle="1" w:styleId="CommentTextChar">
    <w:name w:val="Comment Text Char"/>
    <w:basedOn w:val="DefaultParagraphFont"/>
    <w:link w:val="CommentText"/>
    <w:uiPriority w:val="99"/>
    <w:semiHidden/>
    <w:rsid w:val="00A975A0"/>
    <w:rPr>
      <w:sz w:val="20"/>
      <w:szCs w:val="20"/>
    </w:rPr>
  </w:style>
  <w:style w:type="paragraph" w:styleId="CommentSubject">
    <w:name w:val="annotation subject"/>
    <w:basedOn w:val="CommentText"/>
    <w:next w:val="CommentText"/>
    <w:link w:val="CommentSubjectChar"/>
    <w:uiPriority w:val="99"/>
    <w:semiHidden/>
    <w:unhideWhenUsed/>
    <w:locked/>
    <w:rsid w:val="00A975A0"/>
    <w:rPr>
      <w:b/>
      <w:bCs/>
    </w:rPr>
  </w:style>
  <w:style w:type="character" w:customStyle="1" w:styleId="CommentSubjectChar">
    <w:name w:val="Comment Subject Char"/>
    <w:basedOn w:val="CommentTextChar"/>
    <w:link w:val="CommentSubject"/>
    <w:uiPriority w:val="99"/>
    <w:semiHidden/>
    <w:rsid w:val="00A975A0"/>
    <w:rPr>
      <w:b/>
      <w:bCs/>
      <w:sz w:val="20"/>
      <w:szCs w:val="20"/>
    </w:rPr>
  </w:style>
  <w:style w:type="character" w:styleId="Emphasis">
    <w:name w:val="Emphasis"/>
    <w:basedOn w:val="DefaultParagraphFont"/>
    <w:uiPriority w:val="20"/>
    <w:qFormat/>
    <w:locked/>
    <w:rsid w:val="0015013B"/>
    <w:rPr>
      <w:b/>
      <w:bCs/>
      <w:i w:val="0"/>
      <w:iCs w:val="0"/>
    </w:rPr>
  </w:style>
  <w:style w:type="character" w:customStyle="1" w:styleId="st1">
    <w:name w:val="st1"/>
    <w:basedOn w:val="DefaultParagraphFont"/>
    <w:rsid w:val="0015013B"/>
  </w:style>
  <w:style w:type="paragraph" w:customStyle="1" w:styleId="Paragraph">
    <w:name w:val="Paragraph"/>
    <w:basedOn w:val="Normal"/>
    <w:link w:val="pCharChar"/>
    <w:rsid w:val="00AB0730"/>
    <w:pPr>
      <w:spacing w:after="0" w:line="320" w:lineRule="atLeast"/>
    </w:pPr>
    <w:rPr>
      <w:rFonts w:ascii="Calibri" w:eastAsia="Times New Roman" w:hAnsi="Calibri" w:cs="Times New Roman"/>
      <w:sz w:val="24"/>
      <w:szCs w:val="20"/>
      <w:lang w:val="en-US"/>
    </w:rPr>
  </w:style>
  <w:style w:type="character" w:customStyle="1" w:styleId="pCharChar">
    <w:name w:val="p Char Char"/>
    <w:aliases w:val="Paragraph Char Char Char Char Char,Paragraph Char Char Char,p Char1,Paragraph Char1,p Char Char Char Char,p Char Char Char8 Char,p Char Char Char Char Char Char Char Char Char Char,p Char Char Char Char Char Char Char Char,p. Char"/>
    <w:link w:val="Paragraph"/>
    <w:locked/>
    <w:rsid w:val="00AB0730"/>
    <w:rPr>
      <w:rFonts w:ascii="Calibri" w:eastAsia="Times New Roman" w:hAnsi="Calibri" w:cs="Times New Roman"/>
      <w:sz w:val="24"/>
      <w:szCs w:val="20"/>
      <w:lang w:val="en-US"/>
    </w:rPr>
  </w:style>
  <w:style w:type="table" w:customStyle="1" w:styleId="TableGrid1">
    <w:name w:val="Table Grid1"/>
    <w:basedOn w:val="TableNormal"/>
    <w:next w:val="TableGrid"/>
    <w:uiPriority w:val="59"/>
    <w:rsid w:val="00AD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51F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locked="0" w:semiHidden="0" w:uiPriority="10" w:unhideWhenUsed="0" w:qFormat="1"/>
    <w:lsdException w:name="Default Paragraph Font" w:locked="0" w:uiPriority="1"/>
    <w:lsdException w:name="Subtitle" w:locked="0"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Outline List 3"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D10"/>
  </w:style>
  <w:style w:type="paragraph" w:styleId="Heading1">
    <w:name w:val="heading 1"/>
    <w:basedOn w:val="Normal"/>
    <w:next w:val="Normal"/>
    <w:link w:val="Heading1Char"/>
    <w:uiPriority w:val="9"/>
    <w:qFormat/>
    <w:locked/>
    <w:rsid w:val="00055B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4774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locked/>
    <w:rsid w:val="002D07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055B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5B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55B26"/>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locked/>
    <w:rsid w:val="002523E3"/>
    <w:pPr>
      <w:numPr>
        <w:ilvl w:val="1"/>
      </w:numPr>
      <w:spacing w:after="0" w:line="240" w:lineRule="auto"/>
    </w:pPr>
    <w:rPr>
      <w:rFonts w:ascii="Arial" w:eastAsiaTheme="majorEastAsia" w:hAnsi="Arial" w:cstheme="majorBidi"/>
      <w:b/>
      <w:iCs/>
      <w:spacing w:val="15"/>
      <w:sz w:val="24"/>
      <w:szCs w:val="24"/>
    </w:rPr>
  </w:style>
  <w:style w:type="character" w:customStyle="1" w:styleId="SubtitleChar">
    <w:name w:val="Subtitle Char"/>
    <w:basedOn w:val="DefaultParagraphFont"/>
    <w:link w:val="Subtitle"/>
    <w:uiPriority w:val="11"/>
    <w:rsid w:val="002523E3"/>
    <w:rPr>
      <w:rFonts w:ascii="Arial" w:eastAsiaTheme="majorEastAsia" w:hAnsi="Arial" w:cstheme="majorBidi"/>
      <w:b/>
      <w:iCs/>
      <w:spacing w:val="15"/>
      <w:sz w:val="24"/>
      <w:szCs w:val="24"/>
    </w:rPr>
  </w:style>
  <w:style w:type="paragraph" w:styleId="NoSpacing">
    <w:name w:val="No Spacing"/>
    <w:uiPriority w:val="1"/>
    <w:qFormat/>
    <w:locked/>
    <w:rsid w:val="00432B3D"/>
    <w:pPr>
      <w:spacing w:after="0" w:line="240" w:lineRule="auto"/>
    </w:pPr>
  </w:style>
  <w:style w:type="paragraph" w:styleId="Header">
    <w:name w:val="header"/>
    <w:basedOn w:val="Normal"/>
    <w:link w:val="HeaderChar"/>
    <w:uiPriority w:val="99"/>
    <w:unhideWhenUsed/>
    <w:locked/>
    <w:rsid w:val="009D3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07D"/>
  </w:style>
  <w:style w:type="paragraph" w:styleId="Footer">
    <w:name w:val="footer"/>
    <w:basedOn w:val="Normal"/>
    <w:link w:val="FooterChar"/>
    <w:uiPriority w:val="99"/>
    <w:unhideWhenUsed/>
    <w:locked/>
    <w:rsid w:val="009D3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07D"/>
  </w:style>
  <w:style w:type="paragraph" w:styleId="BalloonText">
    <w:name w:val="Balloon Text"/>
    <w:basedOn w:val="Normal"/>
    <w:link w:val="BalloonTextChar"/>
    <w:uiPriority w:val="99"/>
    <w:semiHidden/>
    <w:unhideWhenUsed/>
    <w:locked/>
    <w:rsid w:val="009D3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07D"/>
    <w:rPr>
      <w:rFonts w:ascii="Tahoma" w:hAnsi="Tahoma" w:cs="Tahoma"/>
      <w:sz w:val="16"/>
      <w:szCs w:val="16"/>
    </w:rPr>
  </w:style>
  <w:style w:type="character" w:styleId="PlaceholderText">
    <w:name w:val="Placeholder Text"/>
    <w:basedOn w:val="DefaultParagraphFont"/>
    <w:uiPriority w:val="99"/>
    <w:semiHidden/>
    <w:locked/>
    <w:rsid w:val="00F27BE1"/>
    <w:rPr>
      <w:color w:val="808080"/>
    </w:rPr>
  </w:style>
  <w:style w:type="character" w:customStyle="1" w:styleId="Heading2Char">
    <w:name w:val="Heading 2 Char"/>
    <w:basedOn w:val="DefaultParagraphFont"/>
    <w:link w:val="Heading2"/>
    <w:uiPriority w:val="9"/>
    <w:rsid w:val="004774BD"/>
    <w:rPr>
      <w:rFonts w:asciiTheme="majorHAnsi" w:eastAsiaTheme="majorEastAsia" w:hAnsiTheme="majorHAnsi" w:cstheme="majorBidi"/>
      <w:b/>
      <w:bCs/>
      <w:color w:val="4F81BD" w:themeColor="accent1"/>
      <w:sz w:val="26"/>
      <w:szCs w:val="26"/>
    </w:rPr>
  </w:style>
  <w:style w:type="character" w:customStyle="1" w:styleId="Style1">
    <w:name w:val="Style1"/>
    <w:basedOn w:val="DefaultParagraphFont"/>
    <w:uiPriority w:val="1"/>
    <w:rsid w:val="00401D9A"/>
    <w:rPr>
      <w:rFonts w:ascii="Arial" w:hAnsi="Arial"/>
      <w:b/>
      <w:color w:val="auto"/>
      <w:spacing w:val="0"/>
      <w:sz w:val="24"/>
    </w:rPr>
  </w:style>
  <w:style w:type="character" w:customStyle="1" w:styleId="ReportHeading2">
    <w:name w:val="Report Heading 2"/>
    <w:basedOn w:val="Heading1Char"/>
    <w:uiPriority w:val="1"/>
    <w:qFormat/>
    <w:rsid w:val="00401D9A"/>
    <w:rPr>
      <w:rFonts w:ascii="Arial" w:eastAsiaTheme="majorEastAsia" w:hAnsi="Arial" w:cstheme="majorBidi"/>
      <w:b/>
      <w:bCs/>
      <w:color w:val="auto"/>
      <w:spacing w:val="0"/>
      <w:sz w:val="24"/>
      <w:szCs w:val="28"/>
    </w:rPr>
  </w:style>
  <w:style w:type="character" w:customStyle="1" w:styleId="Style2">
    <w:name w:val="Style2"/>
    <w:basedOn w:val="ReportHeading2"/>
    <w:uiPriority w:val="1"/>
    <w:qFormat/>
    <w:rsid w:val="00B16479"/>
    <w:rPr>
      <w:rFonts w:ascii="Arial" w:eastAsiaTheme="majorEastAsia" w:hAnsi="Arial" w:cstheme="majorBidi"/>
      <w:b/>
      <w:bCs/>
      <w:color w:val="auto"/>
      <w:spacing w:val="0"/>
      <w:sz w:val="24"/>
      <w:szCs w:val="28"/>
    </w:rPr>
  </w:style>
  <w:style w:type="character" w:customStyle="1" w:styleId="Style3">
    <w:name w:val="Style3"/>
    <w:basedOn w:val="ReportHeading2"/>
    <w:uiPriority w:val="1"/>
    <w:qFormat/>
    <w:rsid w:val="00E9105A"/>
    <w:rPr>
      <w:rFonts w:ascii="Arial" w:eastAsiaTheme="majorEastAsia" w:hAnsi="Arial" w:cstheme="majorBidi"/>
      <w:b/>
      <w:bCs/>
      <w:color w:val="auto"/>
      <w:spacing w:val="0"/>
      <w:sz w:val="24"/>
      <w:szCs w:val="28"/>
    </w:rPr>
  </w:style>
  <w:style w:type="character" w:customStyle="1" w:styleId="Style4">
    <w:name w:val="Style4"/>
    <w:basedOn w:val="ReportHeading2"/>
    <w:uiPriority w:val="1"/>
    <w:rsid w:val="00E9105A"/>
    <w:rPr>
      <w:rFonts w:ascii="Arial" w:eastAsiaTheme="majorEastAsia" w:hAnsi="Arial" w:cstheme="majorBidi"/>
      <w:b/>
      <w:bCs/>
      <w:color w:val="auto"/>
      <w:spacing w:val="0"/>
      <w:sz w:val="24"/>
      <w:szCs w:val="28"/>
    </w:rPr>
  </w:style>
  <w:style w:type="table" w:styleId="TableGrid">
    <w:name w:val="Table Grid"/>
    <w:basedOn w:val="TableNormal"/>
    <w:uiPriority w:val="59"/>
    <w:locked/>
    <w:rsid w:val="00A9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01025F"/>
    <w:pPr>
      <w:ind w:left="720"/>
      <w:contextualSpacing/>
    </w:pPr>
  </w:style>
  <w:style w:type="paragraph" w:customStyle="1" w:styleId="NormalIndented">
    <w:name w:val="NormalIndented"/>
    <w:basedOn w:val="Normal"/>
    <w:qFormat/>
    <w:rsid w:val="006F6F33"/>
    <w:pPr>
      <w:spacing w:after="0" w:line="240" w:lineRule="auto"/>
      <w:ind w:left="720"/>
    </w:pPr>
    <w:rPr>
      <w:rFonts w:ascii="Arial" w:eastAsiaTheme="minorEastAsia" w:hAnsi="Arial" w:cs="Arial"/>
      <w:sz w:val="24"/>
      <w:szCs w:val="24"/>
      <w:lang w:val="en-US" w:bidi="en-US"/>
    </w:rPr>
  </w:style>
  <w:style w:type="paragraph" w:styleId="NormalWeb">
    <w:name w:val="Normal (Web)"/>
    <w:basedOn w:val="Normal"/>
    <w:uiPriority w:val="99"/>
    <w:unhideWhenUsed/>
    <w:locked/>
    <w:rsid w:val="00CA452C"/>
    <w:pPr>
      <w:spacing w:after="0" w:line="240" w:lineRule="auto"/>
    </w:pPr>
    <w:rPr>
      <w:rFonts w:ascii="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2D074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locked/>
    <w:rsid w:val="00223985"/>
    <w:rPr>
      <w:color w:val="0000FF" w:themeColor="hyperlink"/>
      <w:u w:val="single"/>
    </w:rPr>
  </w:style>
  <w:style w:type="character" w:styleId="FollowedHyperlink">
    <w:name w:val="FollowedHyperlink"/>
    <w:basedOn w:val="DefaultParagraphFont"/>
    <w:uiPriority w:val="99"/>
    <w:semiHidden/>
    <w:unhideWhenUsed/>
    <w:locked/>
    <w:rsid w:val="00DE4BD2"/>
    <w:rPr>
      <w:color w:val="0000FF" w:themeColor="followedHyperlink"/>
      <w:u w:val="single"/>
    </w:rPr>
  </w:style>
  <w:style w:type="character" w:styleId="CommentReference">
    <w:name w:val="annotation reference"/>
    <w:basedOn w:val="DefaultParagraphFont"/>
    <w:uiPriority w:val="99"/>
    <w:semiHidden/>
    <w:unhideWhenUsed/>
    <w:locked/>
    <w:rsid w:val="00A975A0"/>
    <w:rPr>
      <w:sz w:val="16"/>
      <w:szCs w:val="16"/>
    </w:rPr>
  </w:style>
  <w:style w:type="paragraph" w:styleId="CommentText">
    <w:name w:val="annotation text"/>
    <w:basedOn w:val="Normal"/>
    <w:link w:val="CommentTextChar"/>
    <w:uiPriority w:val="99"/>
    <w:semiHidden/>
    <w:unhideWhenUsed/>
    <w:locked/>
    <w:rsid w:val="00A975A0"/>
    <w:pPr>
      <w:spacing w:line="240" w:lineRule="auto"/>
    </w:pPr>
    <w:rPr>
      <w:sz w:val="20"/>
      <w:szCs w:val="20"/>
    </w:rPr>
  </w:style>
  <w:style w:type="character" w:customStyle="1" w:styleId="CommentTextChar">
    <w:name w:val="Comment Text Char"/>
    <w:basedOn w:val="DefaultParagraphFont"/>
    <w:link w:val="CommentText"/>
    <w:uiPriority w:val="99"/>
    <w:semiHidden/>
    <w:rsid w:val="00A975A0"/>
    <w:rPr>
      <w:sz w:val="20"/>
      <w:szCs w:val="20"/>
    </w:rPr>
  </w:style>
  <w:style w:type="paragraph" w:styleId="CommentSubject">
    <w:name w:val="annotation subject"/>
    <w:basedOn w:val="CommentText"/>
    <w:next w:val="CommentText"/>
    <w:link w:val="CommentSubjectChar"/>
    <w:uiPriority w:val="99"/>
    <w:semiHidden/>
    <w:unhideWhenUsed/>
    <w:locked/>
    <w:rsid w:val="00A975A0"/>
    <w:rPr>
      <w:b/>
      <w:bCs/>
    </w:rPr>
  </w:style>
  <w:style w:type="character" w:customStyle="1" w:styleId="CommentSubjectChar">
    <w:name w:val="Comment Subject Char"/>
    <w:basedOn w:val="CommentTextChar"/>
    <w:link w:val="CommentSubject"/>
    <w:uiPriority w:val="99"/>
    <w:semiHidden/>
    <w:rsid w:val="00A975A0"/>
    <w:rPr>
      <w:b/>
      <w:bCs/>
      <w:sz w:val="20"/>
      <w:szCs w:val="20"/>
    </w:rPr>
  </w:style>
  <w:style w:type="character" w:styleId="Emphasis">
    <w:name w:val="Emphasis"/>
    <w:basedOn w:val="DefaultParagraphFont"/>
    <w:uiPriority w:val="20"/>
    <w:qFormat/>
    <w:locked/>
    <w:rsid w:val="0015013B"/>
    <w:rPr>
      <w:b/>
      <w:bCs/>
      <w:i w:val="0"/>
      <w:iCs w:val="0"/>
    </w:rPr>
  </w:style>
  <w:style w:type="character" w:customStyle="1" w:styleId="st1">
    <w:name w:val="st1"/>
    <w:basedOn w:val="DefaultParagraphFont"/>
    <w:rsid w:val="0015013B"/>
  </w:style>
  <w:style w:type="paragraph" w:customStyle="1" w:styleId="Paragraph">
    <w:name w:val="Paragraph"/>
    <w:basedOn w:val="Normal"/>
    <w:link w:val="pCharChar"/>
    <w:rsid w:val="00AB0730"/>
    <w:pPr>
      <w:spacing w:after="0" w:line="320" w:lineRule="atLeast"/>
    </w:pPr>
    <w:rPr>
      <w:rFonts w:ascii="Calibri" w:eastAsia="Times New Roman" w:hAnsi="Calibri" w:cs="Times New Roman"/>
      <w:sz w:val="24"/>
      <w:szCs w:val="20"/>
      <w:lang w:val="en-US"/>
    </w:rPr>
  </w:style>
  <w:style w:type="character" w:customStyle="1" w:styleId="pCharChar">
    <w:name w:val="p Char Char"/>
    <w:aliases w:val="Paragraph Char Char Char Char Char,Paragraph Char Char Char,p Char1,Paragraph Char1,p Char Char Char Char,p Char Char Char8 Char,p Char Char Char Char Char Char Char Char Char Char,p Char Char Char Char Char Char Char Char,p. Char"/>
    <w:link w:val="Paragraph"/>
    <w:locked/>
    <w:rsid w:val="00AB0730"/>
    <w:rPr>
      <w:rFonts w:ascii="Calibri" w:eastAsia="Times New Roman" w:hAnsi="Calibri" w:cs="Times New Roman"/>
      <w:sz w:val="24"/>
      <w:szCs w:val="20"/>
      <w:lang w:val="en-US"/>
    </w:rPr>
  </w:style>
  <w:style w:type="table" w:customStyle="1" w:styleId="TableGrid1">
    <w:name w:val="Table Grid1"/>
    <w:basedOn w:val="TableNormal"/>
    <w:next w:val="TableGrid"/>
    <w:uiPriority w:val="59"/>
    <w:rsid w:val="00AD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51F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502686">
      <w:bodyDiv w:val="1"/>
      <w:marLeft w:val="0"/>
      <w:marRight w:val="0"/>
      <w:marTop w:val="0"/>
      <w:marBottom w:val="0"/>
      <w:divBdr>
        <w:top w:val="none" w:sz="0" w:space="0" w:color="auto"/>
        <w:left w:val="none" w:sz="0" w:space="0" w:color="auto"/>
        <w:bottom w:val="none" w:sz="0" w:space="0" w:color="auto"/>
        <w:right w:val="none" w:sz="0" w:space="0" w:color="auto"/>
      </w:divBdr>
    </w:div>
    <w:div w:id="664942509">
      <w:bodyDiv w:val="1"/>
      <w:marLeft w:val="0"/>
      <w:marRight w:val="0"/>
      <w:marTop w:val="0"/>
      <w:marBottom w:val="0"/>
      <w:divBdr>
        <w:top w:val="none" w:sz="0" w:space="0" w:color="auto"/>
        <w:left w:val="none" w:sz="0" w:space="0" w:color="auto"/>
        <w:bottom w:val="none" w:sz="0" w:space="0" w:color="auto"/>
        <w:right w:val="none" w:sz="0" w:space="0" w:color="auto"/>
      </w:divBdr>
      <w:divsChild>
        <w:div w:id="14502951">
          <w:marLeft w:val="547"/>
          <w:marRight w:val="0"/>
          <w:marTop w:val="77"/>
          <w:marBottom w:val="0"/>
          <w:divBdr>
            <w:top w:val="none" w:sz="0" w:space="0" w:color="auto"/>
            <w:left w:val="none" w:sz="0" w:space="0" w:color="auto"/>
            <w:bottom w:val="none" w:sz="0" w:space="0" w:color="auto"/>
            <w:right w:val="none" w:sz="0" w:space="0" w:color="auto"/>
          </w:divBdr>
        </w:div>
        <w:div w:id="1311447908">
          <w:marLeft w:val="547"/>
          <w:marRight w:val="0"/>
          <w:marTop w:val="77"/>
          <w:marBottom w:val="0"/>
          <w:divBdr>
            <w:top w:val="none" w:sz="0" w:space="0" w:color="auto"/>
            <w:left w:val="none" w:sz="0" w:space="0" w:color="auto"/>
            <w:bottom w:val="none" w:sz="0" w:space="0" w:color="auto"/>
            <w:right w:val="none" w:sz="0" w:space="0" w:color="auto"/>
          </w:divBdr>
        </w:div>
        <w:div w:id="1157069216">
          <w:marLeft w:val="547"/>
          <w:marRight w:val="0"/>
          <w:marTop w:val="77"/>
          <w:marBottom w:val="0"/>
          <w:divBdr>
            <w:top w:val="none" w:sz="0" w:space="0" w:color="auto"/>
            <w:left w:val="none" w:sz="0" w:space="0" w:color="auto"/>
            <w:bottom w:val="none" w:sz="0" w:space="0" w:color="auto"/>
            <w:right w:val="none" w:sz="0" w:space="0" w:color="auto"/>
          </w:divBdr>
        </w:div>
      </w:divsChild>
    </w:div>
    <w:div w:id="1465848888">
      <w:bodyDiv w:val="1"/>
      <w:marLeft w:val="0"/>
      <w:marRight w:val="0"/>
      <w:marTop w:val="0"/>
      <w:marBottom w:val="0"/>
      <w:divBdr>
        <w:top w:val="none" w:sz="0" w:space="0" w:color="auto"/>
        <w:left w:val="none" w:sz="0" w:space="0" w:color="auto"/>
        <w:bottom w:val="none" w:sz="0" w:space="0" w:color="auto"/>
        <w:right w:val="none" w:sz="0" w:space="0" w:color="auto"/>
      </w:divBdr>
    </w:div>
    <w:div w:id="1567909653">
      <w:bodyDiv w:val="1"/>
      <w:marLeft w:val="0"/>
      <w:marRight w:val="0"/>
      <w:marTop w:val="0"/>
      <w:marBottom w:val="0"/>
      <w:divBdr>
        <w:top w:val="none" w:sz="0" w:space="0" w:color="auto"/>
        <w:left w:val="none" w:sz="0" w:space="0" w:color="auto"/>
        <w:bottom w:val="none" w:sz="0" w:space="0" w:color="auto"/>
        <w:right w:val="none" w:sz="0" w:space="0" w:color="auto"/>
      </w:divBdr>
    </w:div>
    <w:div w:id="1595744696">
      <w:bodyDiv w:val="1"/>
      <w:marLeft w:val="0"/>
      <w:marRight w:val="0"/>
      <w:marTop w:val="0"/>
      <w:marBottom w:val="0"/>
      <w:divBdr>
        <w:top w:val="none" w:sz="0" w:space="0" w:color="auto"/>
        <w:left w:val="none" w:sz="0" w:space="0" w:color="auto"/>
        <w:bottom w:val="none" w:sz="0" w:space="0" w:color="auto"/>
        <w:right w:val="none" w:sz="0" w:space="0" w:color="auto"/>
      </w:divBdr>
    </w:div>
    <w:div w:id="1685521316">
      <w:bodyDiv w:val="1"/>
      <w:marLeft w:val="0"/>
      <w:marRight w:val="0"/>
      <w:marTop w:val="0"/>
      <w:marBottom w:val="0"/>
      <w:divBdr>
        <w:top w:val="none" w:sz="0" w:space="0" w:color="auto"/>
        <w:left w:val="none" w:sz="0" w:space="0" w:color="auto"/>
        <w:bottom w:val="none" w:sz="0" w:space="0" w:color="auto"/>
        <w:right w:val="none" w:sz="0" w:space="0" w:color="auto"/>
      </w:divBdr>
    </w:div>
    <w:div w:id="1944919506">
      <w:bodyDiv w:val="1"/>
      <w:marLeft w:val="0"/>
      <w:marRight w:val="0"/>
      <w:marTop w:val="0"/>
      <w:marBottom w:val="0"/>
      <w:divBdr>
        <w:top w:val="none" w:sz="0" w:space="0" w:color="auto"/>
        <w:left w:val="none" w:sz="0" w:space="0" w:color="auto"/>
        <w:bottom w:val="none" w:sz="0" w:space="0" w:color="auto"/>
        <w:right w:val="none" w:sz="0" w:space="0" w:color="auto"/>
      </w:divBdr>
    </w:div>
    <w:div w:id="208668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mcoe.ca/mmf"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simcoe.ca/opf" TargetMode="External"/><Relationship Id="rId17" Type="http://schemas.openxmlformats.org/officeDocument/2006/relationships/hyperlink" Target="http://www.simcoe.ca/mm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simcoe.ca/opf"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imoce.ca/mmf" TargetMode="External"/><Relationship Id="rId23" Type="http://schemas.openxmlformats.org/officeDocument/2006/relationships/oleObject" Target="embeddings/oleObject3.bin"/><Relationship Id="rId10" Type="http://schemas.openxmlformats.org/officeDocument/2006/relationships/image" Target="media/image1.wmf"/><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imcoe.ca/opf" TargetMode="External"/><Relationship Id="rId2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ureau\AppData\Local\Microsoft\Windows\Temporary%20Internet%20Files\Content.Outlook\3OQLJOSS\Staff%20Report%20Template%20-%20Rev%20August%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157CC8022845108FB513B4015D665D"/>
        <w:category>
          <w:name w:val="General"/>
          <w:gallery w:val="placeholder"/>
        </w:category>
        <w:types>
          <w:type w:val="bbPlcHdr"/>
        </w:types>
        <w:behaviors>
          <w:behavior w:val="content"/>
        </w:behaviors>
        <w:guid w:val="{10BA30AA-A652-477E-AFCD-AC445427AC72}"/>
      </w:docPartPr>
      <w:docPartBody>
        <w:p w:rsidR="00D1361E" w:rsidRDefault="00D1361E">
          <w:pPr>
            <w:pStyle w:val="DD157CC8022845108FB513B4015D665D"/>
          </w:pPr>
          <w:r w:rsidRPr="00BA4D35">
            <w:rPr>
              <w:rFonts w:ascii="Arial Black" w:hAnsi="Arial Black"/>
            </w:rPr>
            <w:t xml:space="preserve"> COUNTY OF SIMCOE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1361E"/>
    <w:rsid w:val="000144CF"/>
    <w:rsid w:val="000559FE"/>
    <w:rsid w:val="00060A3F"/>
    <w:rsid w:val="00063D8F"/>
    <w:rsid w:val="0013472B"/>
    <w:rsid w:val="00140124"/>
    <w:rsid w:val="00153E23"/>
    <w:rsid w:val="0015400C"/>
    <w:rsid w:val="00166061"/>
    <w:rsid w:val="00191B61"/>
    <w:rsid w:val="00225FF7"/>
    <w:rsid w:val="0023602D"/>
    <w:rsid w:val="002364D4"/>
    <w:rsid w:val="00262CEC"/>
    <w:rsid w:val="002E2F5C"/>
    <w:rsid w:val="0030341C"/>
    <w:rsid w:val="003D600F"/>
    <w:rsid w:val="003F70B5"/>
    <w:rsid w:val="00405119"/>
    <w:rsid w:val="00447CF1"/>
    <w:rsid w:val="0045467D"/>
    <w:rsid w:val="004C333A"/>
    <w:rsid w:val="00504127"/>
    <w:rsid w:val="00541C2C"/>
    <w:rsid w:val="00562E2A"/>
    <w:rsid w:val="00651D3E"/>
    <w:rsid w:val="006B5061"/>
    <w:rsid w:val="0070048D"/>
    <w:rsid w:val="00722F3F"/>
    <w:rsid w:val="00741F15"/>
    <w:rsid w:val="0077078F"/>
    <w:rsid w:val="00787EE9"/>
    <w:rsid w:val="007E47F6"/>
    <w:rsid w:val="00805A66"/>
    <w:rsid w:val="00852A62"/>
    <w:rsid w:val="00890C90"/>
    <w:rsid w:val="00924BFF"/>
    <w:rsid w:val="0093439F"/>
    <w:rsid w:val="009752E0"/>
    <w:rsid w:val="009D01F0"/>
    <w:rsid w:val="00A01656"/>
    <w:rsid w:val="00AC50AC"/>
    <w:rsid w:val="00AD51ED"/>
    <w:rsid w:val="00B32244"/>
    <w:rsid w:val="00B53CBB"/>
    <w:rsid w:val="00B64FB2"/>
    <w:rsid w:val="00B8677D"/>
    <w:rsid w:val="00C424DF"/>
    <w:rsid w:val="00D1361E"/>
    <w:rsid w:val="00D54992"/>
    <w:rsid w:val="00D952C8"/>
    <w:rsid w:val="00D97C28"/>
    <w:rsid w:val="00E51FFA"/>
    <w:rsid w:val="00EA0803"/>
    <w:rsid w:val="00EA60F8"/>
    <w:rsid w:val="00F3678E"/>
    <w:rsid w:val="00F50B22"/>
    <w:rsid w:val="00F55760"/>
    <w:rsid w:val="00FD7A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157CC8022845108FB513B4015D665D">
    <w:name w:val="DD157CC8022845108FB513B4015D665D"/>
    <w:rsid w:val="00D136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6CC175-9061-44CE-AF80-5257EAD7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 Template - Rev August 2013.dotx</Template>
  <TotalTime>0</TotalTime>
  <Pages>3</Pages>
  <Words>4296</Words>
  <Characters>24490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County Of Simcoe</Company>
  <LinksUpToDate>false</LinksUpToDate>
  <CharactersWithSpaces>28729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stephanie.mack@simcoe.ca</dc:creator>
  <cp:lastModifiedBy>Susan</cp:lastModifiedBy>
  <cp:revision>2</cp:revision>
  <cp:lastPrinted>2015-08-04T15:40:00Z</cp:lastPrinted>
  <dcterms:created xsi:type="dcterms:W3CDTF">2015-08-07T13:52:00Z</dcterms:created>
  <dcterms:modified xsi:type="dcterms:W3CDTF">2015-08-07T13:52:00Z</dcterms:modified>
</cp:coreProperties>
</file>